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B693" w14:textId="498ABACA" w:rsidR="000B48DC" w:rsidRPr="00775C58" w:rsidRDefault="00286107" w:rsidP="0078189D">
      <w:pPr>
        <w:pStyle w:val="Teitl"/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458C5B" wp14:editId="7E266C9A">
                <wp:simplePos x="0" y="0"/>
                <wp:positionH relativeFrom="margin">
                  <wp:align>center</wp:align>
                </wp:positionH>
                <wp:positionV relativeFrom="page">
                  <wp:posOffset>-505460</wp:posOffset>
                </wp:positionV>
                <wp:extent cx="7574280" cy="6908800"/>
                <wp:effectExtent l="0" t="0" r="26670" b="254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690880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35" o:spid="_x0000_s1025" alt="&quot;&quot;" style="width:596.4pt;height:544pt;margin-top:-39.8pt;margin-left:0;mso-height-percent:0;mso-height-relative:margin;mso-position-horizontal:center;mso-position-horizontal-relative:margin;mso-position-vertical-relative:page;mso-wrap-distance-bottom:0;mso-wrap-distance-left:9pt;mso-wrap-distance-right:9pt;mso-wrap-distance-top:0;mso-wrap-style:square;position:absolute;visibility:visible;v-text-anchor:middle;z-index:-251655168" fillcolor="#0b2a3d" strokecolor="#1f3763" strokeweight="1pt">
                <w10:wrap anchorx="margin"/>
              </v:rect>
            </w:pict>
          </mc:Fallback>
        </mc:AlternateContent>
      </w:r>
      <w:r w:rsidR="00875A43">
        <w:rPr>
          <w:noProof/>
        </w:rPr>
        <w:drawing>
          <wp:inline distT="0" distB="0" distL="0" distR="0" wp14:anchorId="23213F37" wp14:editId="4D82F0C7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58181" name="Picture 1" descr="Logo: Cardiff Metropolitain Universit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EDAC1" w14:textId="77777777" w:rsidR="000B48DC" w:rsidRPr="00775C58" w:rsidRDefault="000B48DC" w:rsidP="00875A43">
      <w:pPr>
        <w:pStyle w:val="Teitl"/>
        <w:ind w:firstLine="284"/>
      </w:pPr>
    </w:p>
    <w:p w14:paraId="140ADE2E" w14:textId="77777777" w:rsidR="00CF6FD3" w:rsidRDefault="00CF6FD3" w:rsidP="00875A43">
      <w:pPr>
        <w:pStyle w:val="Teitl"/>
        <w:ind w:firstLine="284"/>
        <w:rPr>
          <w:color w:val="FFFFFF" w:themeColor="background1"/>
        </w:rPr>
      </w:pPr>
    </w:p>
    <w:p w14:paraId="7FFA49CC" w14:textId="77777777" w:rsidR="00F56A33" w:rsidRPr="00875A43" w:rsidRDefault="00286107" w:rsidP="00875A43">
      <w:pPr>
        <w:pStyle w:val="Teitl"/>
        <w:ind w:firstLine="284"/>
        <w:rPr>
          <w:color w:val="FFFFFF" w:themeColor="background1"/>
        </w:rPr>
      </w:pPr>
      <w:r>
        <w:rPr>
          <w:color w:val="FFFFFF" w:themeColor="background1"/>
          <w:lang w:val="cy-GB"/>
        </w:rPr>
        <w:t>Y Gyfarwyddiaeth Gwella Ansawdd</w:t>
      </w:r>
    </w:p>
    <w:p w14:paraId="3FEE1510" w14:textId="77777777" w:rsidR="00194AEB" w:rsidRPr="00875A43" w:rsidRDefault="00194AEB" w:rsidP="000B48DC">
      <w:pPr>
        <w:ind w:left="284"/>
        <w:rPr>
          <w:color w:val="FFFFFF" w:themeColor="background1"/>
        </w:rPr>
      </w:pPr>
    </w:p>
    <w:p w14:paraId="2BAAEDB1" w14:textId="77777777" w:rsidR="00F65D64" w:rsidRPr="00775C58" w:rsidRDefault="00F65D64" w:rsidP="00875A43">
      <w:pPr>
        <w:rPr>
          <w:color w:val="FFFFFF" w:themeColor="background1"/>
        </w:rPr>
      </w:pPr>
    </w:p>
    <w:p w14:paraId="576D61D6" w14:textId="3C5F9563" w:rsidR="00F56A33" w:rsidRDefault="00286107" w:rsidP="00820553">
      <w:pPr>
        <w:pStyle w:val="Pennawd3"/>
      </w:pPr>
      <w:r w:rsidRPr="00FC12B6">
        <w:rPr>
          <w:sz w:val="72"/>
          <w:szCs w:val="72"/>
          <w:lang w:val="cy-GB"/>
        </w:rPr>
        <w:t xml:space="preserve">Manyleb Rhaglen: </w:t>
      </w:r>
      <w:r w:rsidR="00FC12B6">
        <w:rPr>
          <w:lang w:val="cy-GB"/>
        </w:rPr>
        <w:t>Templed Israddedig</w:t>
      </w:r>
    </w:p>
    <w:p w14:paraId="1A4F33F9" w14:textId="7A07806E" w:rsidR="00B258F2" w:rsidRPr="00B258F2" w:rsidRDefault="00FF38CC" w:rsidP="00B258F2">
      <w:r>
        <w:rPr>
          <w:i/>
          <w:iCs/>
          <w:color w:val="C00000"/>
          <w:sz w:val="20"/>
          <w:szCs w:val="20"/>
          <w:highlight w:val="lightGray"/>
          <w:lang w:val="cy-GB"/>
        </w:rPr>
        <w:t xml:space="preserve">Disodlwch y geiriau </w:t>
      </w:r>
      <w:r w:rsidR="00B24B19">
        <w:rPr>
          <w:i/>
          <w:iCs/>
          <w:color w:val="C00000"/>
          <w:sz w:val="20"/>
          <w:szCs w:val="20"/>
          <w:highlight w:val="lightGray"/>
          <w:lang w:val="cy-GB"/>
        </w:rPr>
        <w:t>‘</w:t>
      </w:r>
      <w:r>
        <w:rPr>
          <w:i/>
          <w:iCs/>
          <w:color w:val="C00000"/>
          <w:sz w:val="20"/>
          <w:szCs w:val="20"/>
          <w:highlight w:val="lightGray"/>
          <w:lang w:val="cy-GB"/>
        </w:rPr>
        <w:t>templed Israddedig</w:t>
      </w:r>
      <w:r w:rsidR="00B24B19">
        <w:rPr>
          <w:i/>
          <w:iCs/>
          <w:color w:val="C00000"/>
          <w:sz w:val="20"/>
          <w:szCs w:val="20"/>
          <w:highlight w:val="lightGray"/>
          <w:lang w:val="cy-GB"/>
        </w:rPr>
        <w:t>’</w:t>
      </w:r>
      <w:r>
        <w:rPr>
          <w:i/>
          <w:iCs/>
          <w:color w:val="C00000"/>
          <w:sz w:val="20"/>
          <w:szCs w:val="20"/>
          <w:highlight w:val="lightGray"/>
          <w:lang w:val="cy-GB"/>
        </w:rPr>
        <w:t xml:space="preserve"> gyda theitl y rhaglen/ni</w:t>
      </w:r>
      <w:r w:rsidR="00354FC2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llwybr/</w:t>
      </w:r>
      <w:proofErr w:type="spellStart"/>
      <w:r w:rsidR="00354FC2">
        <w:rPr>
          <w:i/>
          <w:iCs/>
          <w:color w:val="C00000"/>
          <w:sz w:val="20"/>
          <w:szCs w:val="20"/>
          <w:highlight w:val="lightGray"/>
          <w:lang w:val="cy-GB"/>
        </w:rPr>
        <w:t>au</w:t>
      </w:r>
      <w:proofErr w:type="spellEnd"/>
      <w:r w:rsidR="00354FC2">
        <w:rPr>
          <w:i/>
          <w:iCs/>
          <w:color w:val="C00000"/>
          <w:sz w:val="20"/>
          <w:szCs w:val="20"/>
          <w:highlight w:val="lightGray"/>
          <w:lang w:val="cy-GB"/>
        </w:rPr>
        <w:t xml:space="preserve">. Nodwch y teitl llawn yn cynnwys 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>y dull enwi llawn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>h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t>.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>y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t xml:space="preserve">. 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>Baglor y</w:t>
      </w:r>
      <w:r w:rsidR="00096206">
        <w:rPr>
          <w:i/>
          <w:iCs/>
          <w:color w:val="C00000"/>
          <w:sz w:val="20"/>
          <w:szCs w:val="20"/>
          <w:highlight w:val="lightGray"/>
          <w:lang w:val="cy-GB"/>
        </w:rPr>
        <w:t>n y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Celfyddydau, Baglor y</w:t>
      </w:r>
      <w:r w:rsidR="00096206">
        <w:rPr>
          <w:i/>
          <w:iCs/>
          <w:color w:val="C00000"/>
          <w:sz w:val="20"/>
          <w:szCs w:val="20"/>
          <w:highlight w:val="lightGray"/>
          <w:lang w:val="cy-GB"/>
        </w:rPr>
        <w:t>n y</w:t>
      </w:r>
      <w:r w:rsidR="00C3777A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Gwyddorau</w:t>
      </w:r>
      <w:r w:rsidR="00C50223">
        <w:rPr>
          <w:i/>
          <w:iCs/>
          <w:color w:val="C00000"/>
          <w:sz w:val="20"/>
          <w:szCs w:val="20"/>
          <w:highlight w:val="lightGray"/>
          <w:lang w:val="cy-GB"/>
        </w:rPr>
        <w:t>, wedi</w:t>
      </w:r>
      <w:r w:rsidR="00B24B19">
        <w:rPr>
          <w:i/>
          <w:iCs/>
          <w:color w:val="C00000"/>
          <w:sz w:val="20"/>
          <w:szCs w:val="20"/>
          <w:highlight w:val="lightGray"/>
          <w:lang w:val="cy-GB"/>
        </w:rPr>
        <w:t>’</w:t>
      </w:r>
      <w:r w:rsidR="00C50223">
        <w:rPr>
          <w:i/>
          <w:iCs/>
          <w:color w:val="C00000"/>
          <w:sz w:val="20"/>
          <w:szCs w:val="20"/>
          <w:highlight w:val="lightGray"/>
          <w:lang w:val="cy-GB"/>
        </w:rPr>
        <w:t>i ddilyn gan deitl y rhaglen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– </w:t>
      </w:r>
      <w:r w:rsidR="00C50223">
        <w:rPr>
          <w:i/>
          <w:iCs/>
          <w:color w:val="C00000"/>
          <w:sz w:val="20"/>
          <w:szCs w:val="20"/>
          <w:highlight w:val="lightGray"/>
          <w:lang w:val="cy-GB"/>
        </w:rPr>
        <w:t>felly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t xml:space="preserve">, </w:t>
      </w:r>
      <w:r w:rsidR="00C50223">
        <w:rPr>
          <w:i/>
          <w:iCs/>
          <w:color w:val="C00000"/>
          <w:sz w:val="20"/>
          <w:szCs w:val="20"/>
          <w:highlight w:val="lightGray"/>
          <w:lang w:val="cy-GB"/>
        </w:rPr>
        <w:t>er enghraifft, Baglor y</w:t>
      </w:r>
      <w:r w:rsidR="004E6C79">
        <w:rPr>
          <w:i/>
          <w:iCs/>
          <w:color w:val="C00000"/>
          <w:sz w:val="20"/>
          <w:szCs w:val="20"/>
          <w:highlight w:val="lightGray"/>
          <w:lang w:val="cy-GB"/>
        </w:rPr>
        <w:t>n y</w:t>
      </w:r>
      <w:r w:rsidR="00EE0FAA">
        <w:rPr>
          <w:i/>
          <w:iCs/>
          <w:color w:val="C00000"/>
          <w:sz w:val="20"/>
          <w:szCs w:val="20"/>
          <w:highlight w:val="lightGray"/>
          <w:lang w:val="cy-GB"/>
        </w:rPr>
        <w:t xml:space="preserve"> Celfyddydau mewn Dylunio Mewnol </w:t>
      </w:r>
      <w:r w:rsidR="00286107">
        <w:rPr>
          <w:i/>
          <w:iCs/>
          <w:color w:val="C00000"/>
          <w:sz w:val="20"/>
          <w:szCs w:val="20"/>
          <w:highlight w:val="lightGray"/>
          <w:lang w:val="cy-GB"/>
        </w:rPr>
        <w:br/>
      </w:r>
    </w:p>
    <w:p w14:paraId="6B899A24" w14:textId="77777777" w:rsidR="00F56A33" w:rsidRPr="00775C58" w:rsidRDefault="00F56A33" w:rsidP="000B48DC">
      <w:pPr>
        <w:ind w:left="284"/>
        <w:rPr>
          <w:color w:val="FFFFFF" w:themeColor="background1"/>
        </w:rPr>
      </w:pPr>
    </w:p>
    <w:p w14:paraId="18EB4A3F" w14:textId="77777777" w:rsidR="00277C52" w:rsidRDefault="00286107" w:rsidP="00CF6FD3">
      <w:pPr>
        <w:rPr>
          <w:color w:val="133350"/>
        </w:rPr>
      </w:pPr>
      <w:r w:rsidRPr="00775C58"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5BED4B" wp14:editId="68AB1868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5" o:spid="_x0000_s1026" alt="&quot;&quot;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color="white" stroked="f" strokeweight="1pt"/>
            </w:pict>
          </mc:Fallback>
        </mc:AlternateContent>
      </w:r>
    </w:p>
    <w:p w14:paraId="158C0D69" w14:textId="77777777" w:rsidR="00277C52" w:rsidRDefault="00286107" w:rsidP="00875A43">
      <w:pPr>
        <w:rPr>
          <w:color w:val="1333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6D43689" wp14:editId="50DBD7B7">
                <wp:simplePos x="0" y="0"/>
                <wp:positionH relativeFrom="column">
                  <wp:posOffset>5593080</wp:posOffset>
                </wp:positionH>
                <wp:positionV relativeFrom="paragraph">
                  <wp:posOffset>6985</wp:posOffset>
                </wp:positionV>
                <wp:extent cx="1143000" cy="67818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7818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92E0" w14:textId="1492C33E" w:rsidR="001D1D52" w:rsidRPr="001D1D52" w:rsidRDefault="00286107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D1D5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t xml:space="preserve">QED 23 </w:t>
                            </w:r>
                            <w:r w:rsidR="00B842F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t>Israddedig</w:t>
                            </w: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436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0.4pt;margin-top:.55pt;width:90pt;height:53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" fillcolor="#0b2a3d" stroked="f">
                <v:textbox>
                  <w:txbxContent>
                    <w:p w14:paraId="5A3F92E0" w14:textId="1492C33E" w:rsidR="001D1D52" w:rsidRPr="001D1D52" w:rsidRDefault="00286107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D1D5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t xml:space="preserve">QED 23 </w:t>
                      </w:r>
                      <w:r w:rsidR="00B842F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t>Israddedig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EB234D" w14:textId="77777777" w:rsidR="00277C52" w:rsidRDefault="00277C52" w:rsidP="00875A43">
      <w:pPr>
        <w:rPr>
          <w:color w:val="133350"/>
        </w:rPr>
      </w:pPr>
    </w:p>
    <w:p w14:paraId="2FB6169E" w14:textId="77777777" w:rsidR="00CF6FD3" w:rsidRDefault="00CF6FD3" w:rsidP="00875A43">
      <w:pPr>
        <w:rPr>
          <w:color w:val="133350"/>
        </w:rPr>
      </w:pPr>
    </w:p>
    <w:p w14:paraId="778E7679" w14:textId="77777777" w:rsidR="00277C52" w:rsidRDefault="00277C52" w:rsidP="00875A43">
      <w:pPr>
        <w:rPr>
          <w:color w:val="133350"/>
        </w:rPr>
      </w:pPr>
    </w:p>
    <w:p w14:paraId="2F64004F" w14:textId="77777777" w:rsidR="00CF6FD3" w:rsidRPr="0078189D" w:rsidRDefault="00CF6FD3" w:rsidP="001D1D52">
      <w:pPr>
        <w:pStyle w:val="DimBylchau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</w:p>
    <w:p w14:paraId="2A6CB662" w14:textId="5FF958FF" w:rsidR="00FC12B6" w:rsidRDefault="00286107" w:rsidP="00FC12B6">
      <w:pPr>
        <w:pStyle w:val="DimBylchau"/>
        <w:jc w:val="right"/>
        <w:rPr>
          <w:color w:val="FFFFFF" w:themeColor="background1"/>
          <w:sz w:val="16"/>
        </w:rPr>
      </w:pPr>
      <w:r w:rsidRPr="00FC12B6">
        <w:rPr>
          <w:color w:val="FFFFFF" w:themeColor="background1"/>
          <w:sz w:val="16"/>
          <w:lang w:val="cy-GB"/>
        </w:rPr>
        <w:t xml:space="preserve">Llawlyfr Academaidd 2025/26 – Cyfrol 2 - 01.3A – Templed Manyleb Rhaglen Israddedig  </w:t>
      </w:r>
    </w:p>
    <w:p w14:paraId="279DA5B8" w14:textId="77777777" w:rsidR="00FC12B6" w:rsidRPr="00FC12B6" w:rsidRDefault="00286107" w:rsidP="1E279901">
      <w:pPr>
        <w:pStyle w:val="DimBylchau"/>
        <w:jc w:val="right"/>
        <w:rPr>
          <w:color w:val="FFFFFF" w:themeColor="background1"/>
          <w:sz w:val="16"/>
          <w:szCs w:val="16"/>
        </w:rPr>
      </w:pPr>
      <w:r w:rsidRPr="1E279901">
        <w:rPr>
          <w:color w:val="FFFFFF" w:themeColor="background1"/>
          <w:sz w:val="16"/>
          <w:szCs w:val="16"/>
          <w:lang w:val="cy-GB"/>
        </w:rPr>
        <w:t>addaswyd 03.11.10, 27.04.12, 21.10.13, 23.10.14, 07.03.16, 11.07.16, 07.11.16, 10.05.18;  14.12.18; 30.04.19, 27.09.19; 30.06.20, 24.05.24; addaswyd diwethaf 14.07.25</w:t>
      </w:r>
    </w:p>
    <w:p w14:paraId="65EB4EB2" w14:textId="77777777" w:rsidR="0078189D" w:rsidRPr="00277C52" w:rsidRDefault="0078189D" w:rsidP="00277C52">
      <w:pPr>
        <w:pStyle w:val="DimBylchau"/>
        <w:jc w:val="right"/>
        <w:rPr>
          <w:rFonts w:ascii="Arial" w:hAnsi="Arial" w:cs="Arial"/>
          <w:color w:val="FFFFFF" w:themeColor="background1"/>
          <w:sz w:val="20"/>
          <w:szCs w:val="20"/>
        </w:rPr>
      </w:pPr>
    </w:p>
    <w:p w14:paraId="0F36EE1D" w14:textId="77777777" w:rsidR="00820553" w:rsidRDefault="00820553" w:rsidP="0078189D">
      <w:pPr>
        <w:rPr>
          <w:color w:val="133350"/>
        </w:rPr>
      </w:pPr>
    </w:p>
    <w:p w14:paraId="49599425" w14:textId="77777777" w:rsidR="004C74A0" w:rsidRDefault="004C74A0" w:rsidP="004C74A0">
      <w:pPr>
        <w:pStyle w:val="TablCynnwys1"/>
        <w:spacing w:line="360" w:lineRule="auto"/>
        <w:ind w:left="3402"/>
        <w:rPr>
          <w:rStyle w:val="Hyperddolen"/>
          <w:noProof/>
          <w:color w:val="133350"/>
          <w:sz w:val="22"/>
          <w:szCs w:val="22"/>
        </w:rPr>
      </w:pPr>
    </w:p>
    <w:p w14:paraId="0C951F78" w14:textId="77777777" w:rsidR="004C74A0" w:rsidRDefault="004C74A0" w:rsidP="004C74A0"/>
    <w:p w14:paraId="4FE4F1C5" w14:textId="77777777" w:rsidR="004C74A0" w:rsidRDefault="004C74A0" w:rsidP="004C74A0"/>
    <w:p w14:paraId="2536618A" w14:textId="77777777" w:rsidR="0034039B" w:rsidRDefault="0034039B" w:rsidP="00FC12B6">
      <w:pPr>
        <w:ind w:left="1276" w:firstLine="2126"/>
        <w:rPr>
          <w:rStyle w:val="Pennawd1Nod"/>
          <w:color w:val="0B2A3D"/>
          <w:lang w:val="cy-GB"/>
        </w:rPr>
      </w:pPr>
      <w:bookmarkStart w:id="0" w:name="_Toc77687004"/>
    </w:p>
    <w:p w14:paraId="1D1BEEBB" w14:textId="0193FBFA" w:rsidR="004C74A0" w:rsidRPr="001D1D52" w:rsidRDefault="00286107" w:rsidP="00FC12B6">
      <w:pPr>
        <w:ind w:left="1276" w:firstLine="2126"/>
        <w:rPr>
          <w:color w:val="0B2A3D"/>
        </w:rPr>
      </w:pPr>
      <w:bookmarkStart w:id="1" w:name="_Toc231287090"/>
      <w:r w:rsidRPr="001D1D52">
        <w:rPr>
          <w:rStyle w:val="Pennawd1Nod"/>
          <w:color w:val="0B2A3D"/>
          <w:lang w:val="cy-GB"/>
        </w:rPr>
        <w:t>Nodyn:</w:t>
      </w:r>
      <w:bookmarkEnd w:id="0"/>
      <w:bookmarkEnd w:id="1"/>
    </w:p>
    <w:p w14:paraId="53A23F71" w14:textId="77777777" w:rsidR="004C74A0" w:rsidRDefault="004C74A0" w:rsidP="004C74A0">
      <w:pPr>
        <w:pStyle w:val="TablCynnwys1"/>
        <w:spacing w:line="360" w:lineRule="auto"/>
        <w:rPr>
          <w:rStyle w:val="Hyperddolen"/>
          <w:noProof/>
          <w:color w:val="133350"/>
          <w:sz w:val="22"/>
          <w:szCs w:val="22"/>
        </w:rPr>
      </w:pPr>
    </w:p>
    <w:p w14:paraId="1268C525" w14:textId="31E8148C" w:rsidR="00FC12B6" w:rsidRPr="001D1D52" w:rsidRDefault="00286107" w:rsidP="00AC5886">
      <w:pPr>
        <w:ind w:left="3544"/>
        <w:rPr>
          <w:b/>
          <w:bCs/>
          <w:noProof/>
          <w:color w:val="0B293E"/>
        </w:rPr>
      </w:pPr>
      <w:bookmarkStart w:id="2" w:name="_Toc77675745"/>
      <w:bookmarkStart w:id="3" w:name="_Toc77676119"/>
      <w:r w:rsidRPr="001D1D52">
        <w:rPr>
          <w:b/>
          <w:bCs/>
          <w:noProof/>
          <w:color w:val="0B293E"/>
          <w:lang w:val="cy-GB"/>
        </w:rPr>
        <w:t>Bwriedir i Fanyleb Rhaglen fod yn ddisgrifiad cryno (yn hytrach na naratif cynhwysfawr) o</w:t>
      </w:r>
      <w:r w:rsidR="00B24B19">
        <w:rPr>
          <w:b/>
          <w:bCs/>
          <w:noProof/>
          <w:color w:val="0B293E"/>
          <w:lang w:val="cy-GB"/>
        </w:rPr>
        <w:t>’</w:t>
      </w:r>
      <w:r w:rsidRPr="001D1D52">
        <w:rPr>
          <w:b/>
          <w:bCs/>
          <w:noProof/>
          <w:color w:val="0B293E"/>
          <w:lang w:val="cy-GB"/>
        </w:rPr>
        <w:t xml:space="preserve">r rhaglen, </w:t>
      </w:r>
      <w:r w:rsidR="0034039B">
        <w:rPr>
          <w:b/>
          <w:bCs/>
          <w:noProof/>
          <w:color w:val="0B293E"/>
          <w:lang w:val="cy-GB"/>
        </w:rPr>
        <w:t>wedi</w:t>
      </w:r>
      <w:r w:rsidR="00B24B19">
        <w:rPr>
          <w:b/>
          <w:bCs/>
          <w:noProof/>
          <w:color w:val="0B293E"/>
          <w:lang w:val="cy-GB"/>
        </w:rPr>
        <w:t>’</w:t>
      </w:r>
      <w:r w:rsidR="0034039B">
        <w:rPr>
          <w:b/>
          <w:bCs/>
          <w:noProof/>
          <w:color w:val="0B293E"/>
          <w:lang w:val="cy-GB"/>
        </w:rPr>
        <w:t>i hysgrifennu</w:t>
      </w:r>
      <w:r w:rsidRPr="001D1D52">
        <w:rPr>
          <w:b/>
          <w:bCs/>
          <w:noProof/>
          <w:color w:val="0B293E"/>
          <w:lang w:val="cy-GB"/>
        </w:rPr>
        <w:t xml:space="preserve"> ar gyfer myfyrwyr yn bennaf.</w:t>
      </w:r>
    </w:p>
    <w:p w14:paraId="585FCFEA" w14:textId="77777777" w:rsidR="00FC12B6" w:rsidRPr="00AC5886" w:rsidRDefault="00FC12B6" w:rsidP="00AC5886">
      <w:pPr>
        <w:ind w:left="3544"/>
        <w:rPr>
          <w:i/>
          <w:iCs/>
          <w:noProof/>
          <w:color w:val="C00000"/>
        </w:rPr>
      </w:pPr>
    </w:p>
    <w:p w14:paraId="6EB83C0A" w14:textId="59B667C9" w:rsidR="004C74A0" w:rsidRPr="00AC5886" w:rsidRDefault="00286107" w:rsidP="00AC5886">
      <w:pPr>
        <w:ind w:left="3544"/>
        <w:rPr>
          <w:rFonts w:eastAsiaTheme="minorEastAsia" w:cstheme="minorBidi"/>
          <w:i/>
          <w:iCs/>
          <w:noProof/>
          <w:color w:val="C00000"/>
          <w:lang w:eastAsia="en-GB"/>
        </w:rPr>
      </w:pPr>
      <w:r w:rsidRPr="00AC5886">
        <w:rPr>
          <w:i/>
          <w:iCs/>
          <w:noProof/>
          <w:color w:val="C00000"/>
          <w:lang w:val="cy-GB"/>
        </w:rPr>
        <w:t>Wrth gwblhau pob un o</w:t>
      </w:r>
      <w:r w:rsidR="00B24B19">
        <w:rPr>
          <w:i/>
          <w:iCs/>
          <w:noProof/>
          <w:color w:val="C00000"/>
          <w:lang w:val="cy-GB"/>
        </w:rPr>
        <w:t>’</w:t>
      </w:r>
      <w:r w:rsidRPr="00AC5886">
        <w:rPr>
          <w:i/>
          <w:iCs/>
          <w:noProof/>
          <w:color w:val="C00000"/>
          <w:lang w:val="cy-GB"/>
        </w:rPr>
        <w:t>r adrannau isod, dylech ddileu</w:t>
      </w:r>
      <w:r w:rsidR="00B24B19">
        <w:rPr>
          <w:i/>
          <w:iCs/>
          <w:noProof/>
          <w:color w:val="C00000"/>
          <w:lang w:val="cy-GB"/>
        </w:rPr>
        <w:t>’</w:t>
      </w:r>
      <w:r w:rsidRPr="00AC5886">
        <w:rPr>
          <w:i/>
          <w:iCs/>
          <w:noProof/>
          <w:color w:val="C00000"/>
          <w:lang w:val="cy-GB"/>
        </w:rPr>
        <w:t>r testun canllaw mewn italig</w:t>
      </w:r>
    </w:p>
    <w:p w14:paraId="2CE44B63" w14:textId="77777777" w:rsidR="004C74A0" w:rsidRDefault="004C74A0" w:rsidP="00FC712C">
      <w:pPr>
        <w:ind w:left="284" w:firstLine="2410"/>
        <w:rPr>
          <w:rStyle w:val="Pennawd1Nod"/>
          <w:color w:val="002060"/>
        </w:rPr>
      </w:pPr>
    </w:p>
    <w:p w14:paraId="4D2CE344" w14:textId="77777777" w:rsidR="004C74A0" w:rsidRDefault="004C74A0" w:rsidP="00FC712C">
      <w:pPr>
        <w:ind w:left="284" w:firstLine="2410"/>
        <w:rPr>
          <w:rStyle w:val="Pennawd1Nod"/>
          <w:color w:val="002060"/>
        </w:rPr>
      </w:pPr>
    </w:p>
    <w:p w14:paraId="4E177A6C" w14:textId="77777777" w:rsidR="004C74A0" w:rsidRDefault="004C74A0" w:rsidP="00FC712C">
      <w:pPr>
        <w:ind w:left="284" w:firstLine="2410"/>
        <w:rPr>
          <w:rStyle w:val="Pennawd1Nod"/>
          <w:color w:val="002060"/>
        </w:rPr>
      </w:pPr>
    </w:p>
    <w:p w14:paraId="75C06F73" w14:textId="77777777" w:rsidR="00C762F3" w:rsidRPr="001D1D52" w:rsidRDefault="00286107" w:rsidP="00FC712C">
      <w:pPr>
        <w:ind w:left="284" w:firstLine="2410"/>
        <w:rPr>
          <w:color w:val="0B2A3D"/>
        </w:rPr>
      </w:pPr>
      <w:bookmarkStart w:id="4" w:name="_Toc77687005"/>
      <w:bookmarkStart w:id="5" w:name="_Toc231287091"/>
      <w:r w:rsidRPr="001D1D52">
        <w:rPr>
          <w:rStyle w:val="Pennawd1Nod"/>
          <w:color w:val="0B2A3D"/>
          <w:lang w:val="cy-GB"/>
        </w:rPr>
        <w:lastRenderedPageBreak/>
        <w:t>Cynnwys</w:t>
      </w:r>
      <w:bookmarkEnd w:id="2"/>
      <w:bookmarkEnd w:id="3"/>
      <w:bookmarkEnd w:id="4"/>
      <w:bookmarkEnd w:id="5"/>
    </w:p>
    <w:p w14:paraId="51D0A2BF" w14:textId="1A277AED" w:rsidR="00F42D26" w:rsidRDefault="00286107" w:rsidP="00FD2332">
      <w:pPr>
        <w:pStyle w:val="TablCynnwys1"/>
        <w:rPr>
          <w:rFonts w:eastAsiaTheme="minorEastAsia" w:cstheme="minorBidi"/>
          <w:b w:val="0"/>
          <w:bCs w:val="0"/>
          <w:noProof/>
          <w:kern w:val="2"/>
          <w:lang w:val="cy-GB" w:eastAsia="cy-GB"/>
          <w14:ligatures w14:val="standardContextual"/>
        </w:rPr>
      </w:pPr>
      <w:r w:rsidRPr="00FC712C">
        <w:rPr>
          <w:color w:val="133350"/>
          <w:sz w:val="22"/>
          <w:szCs w:val="22"/>
        </w:rPr>
        <w:fldChar w:fldCharType="begin"/>
      </w:r>
      <w:r w:rsidRPr="00FC712C">
        <w:rPr>
          <w:color w:val="133350"/>
          <w:sz w:val="22"/>
          <w:szCs w:val="22"/>
        </w:rPr>
        <w:instrText xml:space="preserve"> TOC \o "1-2" \h \z \u </w:instrText>
      </w:r>
      <w:r w:rsidRPr="00FC712C">
        <w:rPr>
          <w:color w:val="133350"/>
          <w:sz w:val="22"/>
          <w:szCs w:val="22"/>
        </w:rPr>
        <w:fldChar w:fldCharType="separate"/>
      </w:r>
    </w:p>
    <w:p w14:paraId="4C005FBD" w14:textId="4A17A42C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3" w:history="1">
        <w:r w:rsidRPr="00A70FD3">
          <w:rPr>
            <w:rStyle w:val="Hyperddolen"/>
            <w:noProof/>
            <w:lang w:val="cy-GB"/>
          </w:rPr>
          <w:t>Manyleb Rhaglen Israddedig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565B425" w14:textId="4FCBCB27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4" w:history="1">
        <w:r w:rsidRPr="00A70FD3">
          <w:rPr>
            <w:rStyle w:val="Hyperddolen"/>
            <w:noProof/>
            <w:lang w:val="cy-GB"/>
          </w:rPr>
          <w:t>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9BCCB27" w14:textId="379D5FE0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5" w:history="1">
        <w:r w:rsidRPr="00A70FD3">
          <w:rPr>
            <w:rStyle w:val="Hyperddolen"/>
            <w:noProof/>
            <w:lang w:val="cy-GB"/>
          </w:rPr>
          <w:t>2. Meini prawf ar gyfer derbyn myfyrwyr i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ACA7D99" w14:textId="4D907074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6" w:history="1">
        <w:r w:rsidRPr="00A70FD3">
          <w:rPr>
            <w:rStyle w:val="Hyperddolen"/>
            <w:noProof/>
            <w:lang w:val="cy-GB"/>
          </w:rPr>
          <w:t>3. Nod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54115AD" w14:textId="19EE0100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7" w:history="1">
        <w:r w:rsidRPr="00A70FD3">
          <w:rPr>
            <w:rStyle w:val="Hyperddolen"/>
            <w:noProof/>
            <w:lang w:val="cy-GB"/>
          </w:rPr>
          <w:t>4. Datganiadau meincnod pwnc QAA perthnasol a phwyntiau cyfeirio allanol a mewnol eraill a ddefnyddir i lywio deilliannau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r rhaglen.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E93F12" w14:textId="453960FA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8" w:history="1">
        <w:r w:rsidRPr="00A70FD3">
          <w:rPr>
            <w:rStyle w:val="Hyperddolen"/>
            <w:noProof/>
            <w:lang w:val="cy-GB"/>
          </w:rPr>
          <w:t>5. Deilliannau dysgu arfaethedig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B25A2B5" w14:textId="4B92858C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099" w:history="1">
        <w:r w:rsidRPr="00A70FD3">
          <w:rPr>
            <w:rStyle w:val="Hyperddolen"/>
            <w:noProof/>
            <w:lang w:val="cy-GB"/>
          </w:rPr>
          <w:t>6. Entrepreneuraidd Byd-eang Digidol Moesegol (EDGE)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DFB553" w14:textId="239C21FA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0" w:history="1">
        <w:r w:rsidRPr="00A70FD3">
          <w:rPr>
            <w:rStyle w:val="Hyperddolen"/>
            <w:noProof/>
            <w:lang w:val="cy-GB"/>
          </w:rPr>
          <w:t>7. Strategaethau addysgu, dysgu ac asesu sy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n sicrhau bod modd cyflawni a dangos deilliannau.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3BF423" w14:textId="29AA0227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1" w:history="1">
        <w:r w:rsidRPr="00A70FD3">
          <w:rPr>
            <w:rStyle w:val="Hyperddolen"/>
            <w:noProof/>
            <w:lang w:val="cy-GB"/>
          </w:rPr>
          <w:t>8. Strwythurau a gofynion y rhaglen, lefelau, unedau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r cwricwlwm (modiwlau), credydau a dyfarniadau. Hefyd, dylech gyfeirio at unrhyw nodweddion sy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n gwneud y rhaglen yn unigryw.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911CB64" w14:textId="6AB01A25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2" w:history="1">
        <w:r w:rsidRPr="00A70FD3">
          <w:rPr>
            <w:rStyle w:val="Hyperddolen"/>
            <w:noProof/>
            <w:lang w:val="cy-GB"/>
          </w:rPr>
          <w:t>9. Cymorth i fyfyrwyr a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u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AB48BA7" w14:textId="5DA743DF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3" w:history="1">
        <w:r w:rsidRPr="00A70FD3">
          <w:rPr>
            <w:rStyle w:val="Hyperddolen"/>
            <w:noProof/>
            <w:lang w:val="cy-GB"/>
          </w:rPr>
          <w:t>10. Dysgu sy</w:t>
        </w:r>
        <w:r w:rsidR="00B24B19">
          <w:rPr>
            <w:rStyle w:val="Hyperddolen"/>
            <w:noProof/>
            <w:lang w:val="cy-GB"/>
          </w:rPr>
          <w:t>’</w:t>
        </w:r>
        <w:r w:rsidRPr="00A70FD3">
          <w:rPr>
            <w:rStyle w:val="Hyperddolen"/>
            <w:noProof/>
            <w:lang w:val="cy-GB"/>
          </w:rPr>
          <w:t>n gysylltiedig â gwaith a dysgu ar leoliad neu ddull asesu dilys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B5E54B9" w14:textId="18966D26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4" w:history="1">
        <w:r w:rsidRPr="00A70FD3">
          <w:rPr>
            <w:rStyle w:val="Hyperddolen"/>
            <w:noProof/>
            <w:lang w:val="cy-GB"/>
          </w:rPr>
          <w:t>11. Dulliau o werthuso a gwella ansawdd a safonau addysgu a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CE4E286" w14:textId="5CF3EF55" w:rsidR="00F42D26" w:rsidRDefault="00F42D26">
      <w:pPr>
        <w:pStyle w:val="TablCynnwys2"/>
        <w:tabs>
          <w:tab w:val="right" w:leader="dot" w:pos="10456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87105" w:history="1">
        <w:r w:rsidRPr="00A70FD3">
          <w:rPr>
            <w:rStyle w:val="Hyperddolen"/>
            <w:noProof/>
            <w:lang w:val="cy-GB"/>
          </w:rPr>
          <w:t>12. Rheoliadau asesu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_Toc231287105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6EE9B05" w14:textId="33D2F3B1" w:rsidR="00775C58" w:rsidRPr="00775C58" w:rsidRDefault="00286107" w:rsidP="00FC712C">
      <w:pPr>
        <w:spacing w:line="360" w:lineRule="auto"/>
        <w:ind w:left="3261"/>
        <w:rPr>
          <w:color w:val="133350"/>
        </w:rPr>
      </w:pPr>
      <w:r w:rsidRPr="00FC712C">
        <w:rPr>
          <w:rFonts w:asciiTheme="majorHAnsi" w:hAnsiTheme="majorHAnsi" w:cstheme="majorHAnsi"/>
          <w:b/>
          <w:bCs/>
          <w:caps/>
          <w:color w:val="133350"/>
        </w:rPr>
        <w:fldChar w:fldCharType="end"/>
      </w:r>
      <w:r w:rsidRPr="00775C58">
        <w:rPr>
          <w:color w:val="133350"/>
          <w:lang w:val="cy-GB"/>
        </w:rPr>
        <w:br w:type="page"/>
      </w:r>
    </w:p>
    <w:p w14:paraId="7ABDE74E" w14:textId="77777777" w:rsidR="00CF6FD3" w:rsidRPr="00775C58" w:rsidRDefault="00286107" w:rsidP="00820553">
      <w:pPr>
        <w:rPr>
          <w:color w:val="133350"/>
        </w:rPr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7055BF5" wp14:editId="63A5920E">
                <wp:simplePos x="0" y="0"/>
                <wp:positionH relativeFrom="column">
                  <wp:posOffset>-500743</wp:posOffset>
                </wp:positionH>
                <wp:positionV relativeFrom="paragraph">
                  <wp:posOffset>-933087</wp:posOffset>
                </wp:positionV>
                <wp:extent cx="8082280" cy="1872343"/>
                <wp:effectExtent l="0" t="0" r="13970" b="1397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1872343"/>
                        </a:xfrm>
                        <a:prstGeom prst="rect">
                          <a:avLst/>
                        </a:prstGeom>
                        <a:solidFill>
                          <a:srgbClr val="0B293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9" o:spid="_x0000_s1028" alt="&quot;&quot;" style="width:636.4pt;height:147.45pt;margin-top:-73.45pt;margin-left:-39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51072" fillcolor="#0b293e" strokecolor="#1f3763" strokeweight="1pt"/>
            </w:pict>
          </mc:Fallback>
        </mc:AlternateContent>
      </w:r>
    </w:p>
    <w:p w14:paraId="625F8907" w14:textId="77777777" w:rsidR="00C94830" w:rsidRPr="00C94830" w:rsidRDefault="00C94830" w:rsidP="00C94830">
      <w:pPr>
        <w:spacing w:line="276" w:lineRule="auto"/>
        <w:rPr>
          <w:color w:val="133350"/>
          <w:sz w:val="24"/>
          <w:szCs w:val="24"/>
        </w:rPr>
        <w:sectPr w:rsidR="00C94830" w:rsidRPr="00C94830" w:rsidSect="005F62AD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-578" w:right="720" w:bottom="1418" w:left="720" w:header="709" w:footer="1015" w:gutter="0"/>
          <w:cols w:sep="1" w:space="709"/>
          <w:titlePg/>
          <w:docGrid w:linePitch="360"/>
        </w:sectPr>
      </w:pPr>
    </w:p>
    <w:p w14:paraId="0618CEC1" w14:textId="77777777" w:rsidR="004C74A0" w:rsidRDefault="00286107" w:rsidP="0016731C">
      <w:pPr>
        <w:pStyle w:val="Pennawd2"/>
        <w:rPr>
          <w:color w:val="FFFFFF" w:themeColor="background1"/>
          <w:sz w:val="32"/>
          <w:szCs w:val="32"/>
        </w:rPr>
      </w:pPr>
      <w:bookmarkStart w:id="6" w:name="_Toc77687006"/>
      <w:bookmarkStart w:id="7" w:name="_Toc231287092"/>
      <w:r>
        <w:rPr>
          <w:color w:val="FFFFFF" w:themeColor="background1"/>
          <w:sz w:val="32"/>
          <w:szCs w:val="32"/>
          <w:lang w:val="cy-GB"/>
        </w:rPr>
        <w:t>Prifysgol Metropolitan Caerdydd</w:t>
      </w:r>
      <w:bookmarkEnd w:id="6"/>
      <w:bookmarkEnd w:id="7"/>
    </w:p>
    <w:p w14:paraId="00C0633C" w14:textId="442B2403" w:rsidR="00CF6FD3" w:rsidRPr="004C74A0" w:rsidRDefault="00286107" w:rsidP="0016731C">
      <w:pPr>
        <w:pStyle w:val="Pennawd2"/>
        <w:rPr>
          <w:color w:val="FFFFFF" w:themeColor="background1"/>
          <w:sz w:val="32"/>
          <w:szCs w:val="32"/>
        </w:rPr>
      </w:pPr>
      <w:bookmarkStart w:id="8" w:name="_Toc231287093"/>
      <w:r>
        <w:rPr>
          <w:color w:val="FFFFFF" w:themeColor="background1"/>
          <w:sz w:val="32"/>
          <w:szCs w:val="32"/>
          <w:lang w:val="cy-GB"/>
        </w:rPr>
        <w:t>Manyleb Rhaglen Israddedig</w:t>
      </w:r>
      <w:bookmarkEnd w:id="8"/>
    </w:p>
    <w:p w14:paraId="6FABB336" w14:textId="77777777" w:rsidR="0016731C" w:rsidRDefault="0016731C" w:rsidP="0016731C"/>
    <w:p w14:paraId="29070439" w14:textId="77777777" w:rsidR="004C74A0" w:rsidRDefault="004C74A0" w:rsidP="0016731C"/>
    <w:p w14:paraId="0D39C96A" w14:textId="77777777" w:rsidR="004C74A0" w:rsidRDefault="004C74A0" w:rsidP="0016731C"/>
    <w:p w14:paraId="7CF09EA7" w14:textId="77777777" w:rsidR="008744D2" w:rsidRDefault="00286107" w:rsidP="00FC12B6">
      <w:pPr>
        <w:pStyle w:val="Pennawd2"/>
      </w:pPr>
      <w:bookmarkStart w:id="9" w:name="_Toc231287094"/>
      <w:r>
        <w:rPr>
          <w:lang w:val="cy-GB"/>
        </w:rPr>
        <w:t>1.</w:t>
      </w:r>
      <w:bookmarkEnd w:id="9"/>
    </w:p>
    <w:tbl>
      <w:tblPr>
        <w:tblW w:w="0" w:type="auto"/>
        <w:tblCellSpacing w:w="5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481"/>
        <w:gridCol w:w="4348"/>
      </w:tblGrid>
      <w:tr w:rsidR="002475B6" w14:paraId="6F475C53" w14:textId="77777777" w:rsidTr="6A417DDB">
        <w:trPr>
          <w:tblCellSpacing w:w="56" w:type="dxa"/>
        </w:trPr>
        <w:tc>
          <w:tcPr>
            <w:tcW w:w="4313" w:type="dxa"/>
          </w:tcPr>
          <w:p w14:paraId="360360E2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Sefydliad/Corff Dyfarnu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3AA88D74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47C769AA" w14:textId="77777777" w:rsidTr="6A417DDB">
        <w:trPr>
          <w:tblCellSpacing w:w="56" w:type="dxa"/>
        </w:trPr>
        <w:tc>
          <w:tcPr>
            <w:tcW w:w="4313" w:type="dxa"/>
          </w:tcPr>
          <w:p w14:paraId="1FADDD68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Sefydliad Addysgu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6C139EFE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3C36494F" w14:textId="77777777" w:rsidTr="6A417DDB">
        <w:trPr>
          <w:tblCellSpacing w:w="56" w:type="dxa"/>
        </w:trPr>
        <w:tc>
          <w:tcPr>
            <w:tcW w:w="4313" w:type="dxa"/>
          </w:tcPr>
          <w:p w14:paraId="482D6E1B" w14:textId="77777777" w:rsidR="00E610C0" w:rsidRPr="00FC12B6" w:rsidRDefault="00286107" w:rsidP="00CB618D">
            <w:pPr>
              <w:pStyle w:val="Teitl"/>
              <w:rPr>
                <w:lang w:val="en-US"/>
              </w:rPr>
            </w:pPr>
            <w:r>
              <w:rPr>
                <w:lang w:val="cy-GB"/>
              </w:rPr>
              <w:t>Ysgol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11E5E95D" w14:textId="77777777" w:rsidR="00E610C0" w:rsidRPr="00FC12B6" w:rsidRDefault="00E610C0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4D165FBF" w14:textId="77777777" w:rsidTr="6A417DDB">
        <w:trPr>
          <w:tblCellSpacing w:w="56" w:type="dxa"/>
        </w:trPr>
        <w:tc>
          <w:tcPr>
            <w:tcW w:w="4313" w:type="dxa"/>
          </w:tcPr>
          <w:p w14:paraId="09A74234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Deon yr Ysgol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70A38AF2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E54DCE2" w14:textId="77777777" w:rsidTr="6A417DDB">
        <w:trPr>
          <w:tblCellSpacing w:w="56" w:type="dxa"/>
        </w:trPr>
        <w:tc>
          <w:tcPr>
            <w:tcW w:w="4313" w:type="dxa"/>
          </w:tcPr>
          <w:p w14:paraId="6E6409B6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proofErr w:type="spellStart"/>
            <w:r w:rsidRPr="00FC12B6">
              <w:rPr>
                <w:lang w:val="cy-GB"/>
              </w:rPr>
              <w:t>Achredir</w:t>
            </w:r>
            <w:proofErr w:type="spellEnd"/>
            <w:r w:rsidRPr="00FC12B6">
              <w:rPr>
                <w:b w:val="0"/>
                <w:lang w:val="cy-GB"/>
              </w:rPr>
              <w:t xml:space="preserve"> </w:t>
            </w:r>
            <w:r w:rsidRPr="00FC12B6">
              <w:rPr>
                <w:lang w:val="cy-GB"/>
              </w:rPr>
              <w:t>y Rhaglen gan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0ED57778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1512BA45" w14:textId="77777777" w:rsidTr="6A417DDB">
        <w:trPr>
          <w:tblCellSpacing w:w="56" w:type="dxa"/>
        </w:trPr>
        <w:tc>
          <w:tcPr>
            <w:tcW w:w="4313" w:type="dxa"/>
          </w:tcPr>
          <w:p w14:paraId="08AA9CFA" w14:textId="4E16D8E4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Dyfarniad Terfynol </w:t>
            </w:r>
            <w:r w:rsidRPr="00FC12B6">
              <w:rPr>
                <w:b w:val="0"/>
                <w:lang w:val="cy-GB"/>
              </w:rPr>
              <w:t xml:space="preserve">(yn llawn) (gan gynnwys unrhyw ddyfarniadau </w:t>
            </w:r>
            <w:r w:rsidR="002A6DCA">
              <w:rPr>
                <w:b w:val="0"/>
                <w:lang w:val="cy-GB"/>
              </w:rPr>
              <w:t>ym</w:t>
            </w:r>
            <w:r w:rsidRPr="00FC12B6">
              <w:rPr>
                <w:b w:val="0"/>
                <w:lang w:val="cy-GB"/>
              </w:rPr>
              <w:t xml:space="preserve">adael a enwir (yn llawn) fel y dylai ymddangos </w:t>
            </w:r>
            <w:r w:rsidR="00062334">
              <w:rPr>
                <w:b w:val="0"/>
                <w:lang w:val="cy-GB"/>
              </w:rPr>
              <w:t>ar</w:t>
            </w:r>
            <w:r w:rsidRPr="00FC12B6">
              <w:rPr>
                <w:b w:val="0"/>
                <w:lang w:val="cy-GB"/>
              </w:rPr>
              <w:t xml:space="preserve"> y dystysgrif </w:t>
            </w:r>
            <w:r w:rsidR="00062334">
              <w:rPr>
                <w:b w:val="0"/>
                <w:lang w:val="cy-GB"/>
              </w:rPr>
              <w:t>g</w:t>
            </w:r>
            <w:r w:rsidRPr="00FC12B6">
              <w:rPr>
                <w:b w:val="0"/>
                <w:lang w:val="cy-GB"/>
              </w:rPr>
              <w:t>raddio)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1454D241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B5C0C6C" w14:textId="77777777" w:rsidTr="6A417DDB">
        <w:trPr>
          <w:tblCellSpacing w:w="56" w:type="dxa"/>
        </w:trPr>
        <w:tc>
          <w:tcPr>
            <w:tcW w:w="4313" w:type="dxa"/>
          </w:tcPr>
          <w:p w14:paraId="0A809474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6A417DDB">
              <w:rPr>
                <w:lang w:val="cy-GB"/>
              </w:rPr>
              <w:t>Teitl y Rhaglen</w:t>
            </w:r>
          </w:p>
          <w:p w14:paraId="01CBE024" w14:textId="5EB02B5C" w:rsidR="00FC12B6" w:rsidRPr="00CB618D" w:rsidRDefault="00286107" w:rsidP="00CB618D">
            <w:pPr>
              <w:pStyle w:val="Teitl"/>
              <w:rPr>
                <w:b w:val="0"/>
                <w:bCs w:val="0"/>
                <w:i/>
                <w:lang w:val="en-US"/>
              </w:rPr>
            </w:pP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Rhestrwch yr holl lwybrau a</w:t>
            </w:r>
            <w:r w:rsidR="00B24B19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’</w:t>
            </w: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r cyfuniadau o brif bynciau/pynciau ategol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056268D3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0DB1BC53" w14:textId="77777777" w:rsidTr="6A417DDB">
        <w:trPr>
          <w:tblCellSpacing w:w="56" w:type="dxa"/>
        </w:trPr>
        <w:tc>
          <w:tcPr>
            <w:tcW w:w="4313" w:type="dxa"/>
          </w:tcPr>
          <w:p w14:paraId="05554453" w14:textId="77777777" w:rsidR="001D1D52" w:rsidRPr="6A417DDB" w:rsidRDefault="00286107" w:rsidP="00CB618D">
            <w:pPr>
              <w:pStyle w:val="Teitl"/>
              <w:rPr>
                <w:lang w:val="en-US"/>
              </w:rPr>
            </w:pPr>
            <w:r>
              <w:rPr>
                <w:lang w:val="cy-GB"/>
              </w:rPr>
              <w:t>Cod(</w:t>
            </w:r>
            <w:proofErr w:type="spellStart"/>
            <w:r>
              <w:rPr>
                <w:lang w:val="cy-GB"/>
              </w:rPr>
              <w:t>au</w:t>
            </w:r>
            <w:proofErr w:type="spellEnd"/>
            <w:r>
              <w:rPr>
                <w:lang w:val="cy-GB"/>
              </w:rPr>
              <w:t>) AOS y Rhaglen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332AD81E" w14:textId="5D8B940B" w:rsidR="001D1D52" w:rsidRPr="001D1D52" w:rsidRDefault="00286107" w:rsidP="00FC12B6">
            <w:pPr>
              <w:spacing w:line="276" w:lineRule="auto"/>
              <w:rPr>
                <w:i/>
                <w:iCs/>
                <w:color w:val="133350"/>
                <w:sz w:val="20"/>
                <w:szCs w:val="20"/>
                <w:lang w:val="en-US"/>
              </w:rPr>
            </w:pPr>
            <w:r w:rsidRPr="001D1D52">
              <w:rPr>
                <w:i/>
                <w:iCs/>
                <w:color w:val="C00000"/>
                <w:sz w:val="20"/>
                <w:szCs w:val="20"/>
                <w:lang w:val="cy-GB"/>
              </w:rPr>
              <w:t>Gwiriwch gyda</w:t>
            </w:r>
            <w:r w:rsidR="00062334">
              <w:rPr>
                <w:i/>
                <w:iCs/>
                <w:color w:val="C00000"/>
                <w:sz w:val="20"/>
                <w:szCs w:val="20"/>
                <w:lang w:val="cy-GB"/>
              </w:rPr>
              <w:t>g</w:t>
            </w:r>
            <w:r w:rsidRPr="001D1D52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MIS os nad ydych yn siŵr</w:t>
            </w:r>
          </w:p>
        </w:tc>
      </w:tr>
      <w:tr w:rsidR="002475B6" w14:paraId="796AD3C0" w14:textId="77777777" w:rsidTr="6A417DDB">
        <w:trPr>
          <w:tblCellSpacing w:w="56" w:type="dxa"/>
        </w:trPr>
        <w:tc>
          <w:tcPr>
            <w:tcW w:w="4313" w:type="dxa"/>
          </w:tcPr>
          <w:p w14:paraId="76926792" w14:textId="3B3B2C45" w:rsidR="00CB618D" w:rsidRDefault="00286107" w:rsidP="00CB618D">
            <w:pPr>
              <w:pStyle w:val="Teitl"/>
              <w:rPr>
                <w:b w:val="0"/>
                <w:bCs w:val="0"/>
                <w:lang w:val="en-US"/>
              </w:rPr>
            </w:pPr>
            <w:r w:rsidRPr="00FC12B6">
              <w:rPr>
                <w:lang w:val="cy-GB"/>
              </w:rPr>
              <w:t xml:space="preserve">Math o Ddyfarniad </w:t>
            </w:r>
            <w:r w:rsidRPr="00FC12B6">
              <w:rPr>
                <w:b w:val="0"/>
                <w:bCs w:val="0"/>
                <w:lang w:val="cy-GB"/>
              </w:rPr>
              <w:t xml:space="preserve">(pwnc unigol: pwnc ar y cyd: prif bwnc/pwnc ategol: </w:t>
            </w:r>
            <w:r w:rsidR="00D35CA4">
              <w:rPr>
                <w:b w:val="0"/>
                <w:bCs w:val="0"/>
                <w:lang w:val="cy-GB"/>
              </w:rPr>
              <w:t>p</w:t>
            </w:r>
            <w:r w:rsidRPr="00FC12B6">
              <w:rPr>
                <w:b w:val="0"/>
                <w:bCs w:val="0"/>
                <w:lang w:val="cy-GB"/>
              </w:rPr>
              <w:t xml:space="preserve">wnc sengl gyda llwybr a enwir) </w:t>
            </w:r>
          </w:p>
          <w:p w14:paraId="699C430F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(yn ôl y rheolau a amlinellir yn llawlyfr academaidd Cyfrol 1, Adran 10.1)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2AC59827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60353149" w14:textId="77777777" w:rsidTr="6A417DDB">
        <w:trPr>
          <w:tblCellSpacing w:w="56" w:type="dxa"/>
        </w:trPr>
        <w:tc>
          <w:tcPr>
            <w:tcW w:w="4313" w:type="dxa"/>
          </w:tcPr>
          <w:p w14:paraId="124A66D0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Cyfarwyddwr y Rhaglen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4B56E8FE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5428620E" w14:textId="77777777" w:rsidTr="6A417DDB">
        <w:trPr>
          <w:tblCellSpacing w:w="56" w:type="dxa"/>
        </w:trPr>
        <w:tc>
          <w:tcPr>
            <w:tcW w:w="4313" w:type="dxa"/>
          </w:tcPr>
          <w:p w14:paraId="73B0B5A0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Dull Astudio</w:t>
            </w:r>
          </w:p>
          <w:p w14:paraId="5D34C1D8" w14:textId="1A5E70B1" w:rsidR="00FC12B6" w:rsidRPr="00CB618D" w:rsidRDefault="00107BB7" w:rsidP="00CB618D">
            <w:pPr>
              <w:pStyle w:val="Teitl"/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A</w:t>
            </w:r>
            <w:r w:rsidR="00286107"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mser</w:t>
            </w:r>
            <w:r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 xml:space="preserve"> llawn</w:t>
            </w:r>
            <w:r w:rsidR="00286107"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, rhan-amser, rhyngosod, ar y campws, cyfunol, ar-lein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4BFD6C16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FD97D5F" w14:textId="77777777" w:rsidTr="6A417DDB">
        <w:trPr>
          <w:tblCellSpacing w:w="56" w:type="dxa"/>
        </w:trPr>
        <w:tc>
          <w:tcPr>
            <w:tcW w:w="4313" w:type="dxa"/>
          </w:tcPr>
          <w:p w14:paraId="2C4699AA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Hyd Arferol y Rhaglen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2B81DBC9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3428E683" w14:textId="77777777" w:rsidTr="6A417DDB">
        <w:trPr>
          <w:tblCellSpacing w:w="56" w:type="dxa"/>
        </w:trPr>
        <w:tc>
          <w:tcPr>
            <w:tcW w:w="4313" w:type="dxa"/>
          </w:tcPr>
          <w:p w14:paraId="45AB66B3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Cyfnod yr Ymgeisyddiaeth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5B8FBBEA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C66F71C" w14:textId="77777777" w:rsidTr="6A417DDB">
        <w:trPr>
          <w:tblCellSpacing w:w="56" w:type="dxa"/>
        </w:trPr>
        <w:tc>
          <w:tcPr>
            <w:tcW w:w="4313" w:type="dxa"/>
          </w:tcPr>
          <w:p w14:paraId="201FF5A6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Iaith Astudio</w:t>
            </w:r>
            <w:r w:rsidRPr="00FC12B6">
              <w:rPr>
                <w:b w:val="0"/>
                <w:lang w:val="cy-GB"/>
              </w:rPr>
              <w:t xml:space="preserve"> 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051FB4C7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4F40788A" w14:textId="77777777" w:rsidTr="6A417DDB">
        <w:trPr>
          <w:tblCellSpacing w:w="56" w:type="dxa"/>
        </w:trPr>
        <w:tc>
          <w:tcPr>
            <w:tcW w:w="4313" w:type="dxa"/>
          </w:tcPr>
          <w:p w14:paraId="0522A539" w14:textId="668244F0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Cod UCAS </w:t>
            </w:r>
            <w:r w:rsidRPr="00FC12B6">
              <w:rPr>
                <w:b w:val="0"/>
                <w:lang w:val="cy-GB"/>
              </w:rPr>
              <w:t xml:space="preserve">(neu system </w:t>
            </w:r>
            <w:proofErr w:type="spellStart"/>
            <w:r w:rsidRPr="00FC12B6">
              <w:rPr>
                <w:b w:val="0"/>
                <w:lang w:val="cy-GB"/>
              </w:rPr>
              <w:t>godio</w:t>
            </w:r>
            <w:proofErr w:type="spellEnd"/>
            <w:r w:rsidRPr="00FC12B6">
              <w:rPr>
                <w:b w:val="0"/>
                <w:lang w:val="cy-GB"/>
              </w:rPr>
              <w:t xml:space="preserve"> arall os yw</w:t>
            </w:r>
            <w:r w:rsidR="00B24B19">
              <w:rPr>
                <w:b w:val="0"/>
                <w:lang w:val="cy-GB"/>
              </w:rPr>
              <w:t>’</w:t>
            </w:r>
            <w:r w:rsidRPr="00FC12B6">
              <w:rPr>
                <w:b w:val="0"/>
                <w:lang w:val="cy-GB"/>
              </w:rPr>
              <w:t>n berthnasol)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1D292A17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39687FB" w14:textId="77777777" w:rsidTr="6A417DDB">
        <w:trPr>
          <w:tblCellSpacing w:w="56" w:type="dxa"/>
        </w:trPr>
        <w:tc>
          <w:tcPr>
            <w:tcW w:w="4313" w:type="dxa"/>
          </w:tcPr>
          <w:p w14:paraId="775D2B35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Grŵp/Grwpiau Meincnodi Pwnc QAA Perthnasol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4C4F91BB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246B0EBC" w14:textId="77777777" w:rsidTr="6A417DDB">
        <w:trPr>
          <w:trHeight w:val="101"/>
          <w:tblCellSpacing w:w="56" w:type="dxa"/>
        </w:trPr>
        <w:tc>
          <w:tcPr>
            <w:tcW w:w="4313" w:type="dxa"/>
          </w:tcPr>
          <w:p w14:paraId="60EB61E0" w14:textId="77777777" w:rsidR="007F56DC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Cod Pwnc </w:t>
            </w:r>
            <w:proofErr w:type="spellStart"/>
            <w:r w:rsidRPr="00FC12B6">
              <w:rPr>
                <w:lang w:val="cy-GB"/>
              </w:rPr>
              <w:t>HECoS</w:t>
            </w:r>
            <w:proofErr w:type="spellEnd"/>
            <w:r w:rsidRPr="00FC12B6">
              <w:rPr>
                <w:b w:val="0"/>
                <w:lang w:val="cy-GB"/>
              </w:rPr>
              <w:t xml:space="preserve"> </w:t>
            </w:r>
          </w:p>
          <w:p w14:paraId="4116C955" w14:textId="6C864C02" w:rsidR="00FC12B6" w:rsidRPr="00FC12B6" w:rsidRDefault="001E5D98" w:rsidP="00CB618D">
            <w:pPr>
              <w:pStyle w:val="Teitl"/>
              <w:rPr>
                <w:lang w:val="en-US"/>
              </w:rPr>
            </w:pPr>
            <w:hyperlink r:id="rId18" w:history="1">
              <w:r>
                <w:rPr>
                  <w:rStyle w:val="Hyperddolen"/>
                  <w:rFonts w:ascii="Arial" w:hAnsi="Arial" w:cs="Arial"/>
                  <w:color w:val="0000FF"/>
                  <w:lang w:val="cy-GB"/>
                </w:rPr>
                <w:t>Cwricwlwm - Hafan (cardiffmet.ac.uk)</w:t>
              </w:r>
            </w:hyperlink>
          </w:p>
        </w:tc>
        <w:tc>
          <w:tcPr>
            <w:tcW w:w="4180" w:type="dxa"/>
            <w:shd w:val="clear" w:color="auto" w:fill="D9E2F3" w:themeFill="accent1" w:themeFillTint="33"/>
          </w:tcPr>
          <w:p w14:paraId="22369E7E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2475B6" w14:paraId="0FCF9893" w14:textId="77777777" w:rsidTr="6A417DDB">
        <w:trPr>
          <w:tblCellSpacing w:w="56" w:type="dxa"/>
        </w:trPr>
        <w:tc>
          <w:tcPr>
            <w:tcW w:w="4313" w:type="dxa"/>
          </w:tcPr>
          <w:p w14:paraId="3A20F64C" w14:textId="77777777" w:rsidR="00FC12B6" w:rsidRPr="00FC12B6" w:rsidRDefault="00286107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Dyddiad Cynhyrchu/Adolygu</w:t>
            </w:r>
          </w:p>
        </w:tc>
        <w:tc>
          <w:tcPr>
            <w:tcW w:w="4180" w:type="dxa"/>
            <w:shd w:val="clear" w:color="auto" w:fill="D9E2F3" w:themeFill="accent1" w:themeFillTint="33"/>
          </w:tcPr>
          <w:p w14:paraId="1D959DB3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</w:tbl>
    <w:p w14:paraId="2A1CE9E3" w14:textId="77777777" w:rsidR="001D1D52" w:rsidRDefault="001D1D52" w:rsidP="00CF6FD3">
      <w:pPr>
        <w:spacing w:line="276" w:lineRule="auto"/>
        <w:rPr>
          <w:color w:val="133350"/>
          <w:sz w:val="24"/>
          <w:szCs w:val="24"/>
        </w:rPr>
      </w:pPr>
    </w:p>
    <w:p w14:paraId="324582EE" w14:textId="77777777" w:rsidR="001D1D52" w:rsidRDefault="00286107">
      <w:pPr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br w:type="page"/>
      </w:r>
    </w:p>
    <w:p w14:paraId="2FBCB9A8" w14:textId="77777777" w:rsidR="00FC12B6" w:rsidRDefault="00FC12B6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8980" w:type="dxa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2475B6" w14:paraId="70EA2B1B" w14:textId="77777777" w:rsidTr="001D1D52">
        <w:trPr>
          <w:tblCellSpacing w:w="56" w:type="dxa"/>
        </w:trPr>
        <w:tc>
          <w:tcPr>
            <w:tcW w:w="8756" w:type="dxa"/>
          </w:tcPr>
          <w:p w14:paraId="762B29A9" w14:textId="23F139AD" w:rsidR="00CB618D" w:rsidRPr="00CB618D" w:rsidRDefault="00286107" w:rsidP="001C0BE0">
            <w:pPr>
              <w:pStyle w:val="Pennawd2"/>
              <w:rPr>
                <w:color w:val="auto"/>
              </w:rPr>
            </w:pPr>
            <w:bookmarkStart w:id="10" w:name="_Toc231287095"/>
            <w:r>
              <w:rPr>
                <w:lang w:val="cy-GB"/>
              </w:rPr>
              <w:t>2. Meini prawf ar gyfer derbyn myfyrwyr i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r rhaglen</w:t>
            </w:r>
            <w:bookmarkEnd w:id="10"/>
            <w:r>
              <w:rPr>
                <w:lang w:val="cy-GB"/>
              </w:rPr>
              <w:t xml:space="preserve"> </w:t>
            </w:r>
          </w:p>
        </w:tc>
      </w:tr>
      <w:tr w:rsidR="002475B6" w14:paraId="1D5EF020" w14:textId="77777777" w:rsidTr="001D1D52">
        <w:trPr>
          <w:tblCellSpacing w:w="56" w:type="dxa"/>
        </w:trPr>
        <w:tc>
          <w:tcPr>
            <w:tcW w:w="8756" w:type="dxa"/>
            <w:shd w:val="clear" w:color="auto" w:fill="D9E2F3" w:themeFill="accent1" w:themeFillTint="33"/>
          </w:tcPr>
          <w:p w14:paraId="6284AE9B" w14:textId="77777777" w:rsidR="00EA29AA" w:rsidRPr="00EA29AA" w:rsidRDefault="00EA29AA" w:rsidP="001D1D52">
            <w:pPr>
              <w:ind w:right="-17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72B5DA2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5B3C3D9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C6D5E49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AC6D323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89EBD89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CD9DFC1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D699E51" w14:textId="2E0F09BC" w:rsidR="00CB618D" w:rsidRPr="00EA29AA" w:rsidRDefault="00286107" w:rsidP="00CB618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Dylai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meini prawf gynnwys gofynion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berthnasol i</w:t>
            </w:r>
            <w:r w:rsidR="00960AB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’r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r</w:t>
            </w:r>
            <w:r w:rsidR="00960AB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h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aglen</w:t>
            </w:r>
            <w:r w:rsidR="00960AB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b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enodol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nad ydynt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u cynnwys yn y Llawlyfr Academaidd.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(Dylid cyfeirio at y gofynion cyffredinol hyn).</w:t>
            </w:r>
            <w:r w:rsidR="0098505A">
              <w:rPr>
                <w:rFonts w:ascii="Arial" w:hAnsi="Arial" w:cs="Arial"/>
                <w:i/>
                <w:iCs/>
                <w:color w:val="C00000"/>
                <w:lang w:val="cy-GB"/>
              </w:rPr>
              <w:t xml:space="preserve">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Gall</w:t>
            </w:r>
            <w:r w:rsidR="0098505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ent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gynnwys</w:t>
            </w:r>
            <w:r w:rsidR="00943B37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y canlynol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:</w:t>
            </w:r>
          </w:p>
          <w:p w14:paraId="07EB73E7" w14:textId="77777777" w:rsidR="00CB618D" w:rsidRPr="00EA29AA" w:rsidRDefault="00286107" w:rsidP="00CB618D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gofynion gwybodaeth arbenigol cyn mynediad (e.e. pynciau Safon Uwch, neu ar gyfer rhaglenni ôl-radd, pynciau gradd);</w:t>
            </w:r>
          </w:p>
          <w:p w14:paraId="6ECA1CBD" w14:textId="3C07CFE3" w:rsidR="00CB618D" w:rsidRPr="00EA29AA" w:rsidRDefault="00286107" w:rsidP="00CB618D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unrhyw ofynion </w:t>
            </w:r>
            <w:r w:rsidR="006D261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ychwanegol o ran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sgiliau, priodweddau neu gyflawniad</w:t>
            </w:r>
            <w:r w:rsidR="006D261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au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;</w:t>
            </w:r>
          </w:p>
          <w:p w14:paraId="5ABD64DC" w14:textId="77777777" w:rsidR="00CB618D" w:rsidRPr="00EA29AA" w:rsidRDefault="00286107" w:rsidP="00CB618D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gweithdrefnau dethol;</w:t>
            </w:r>
          </w:p>
          <w:p w14:paraId="2ED342D6" w14:textId="77777777" w:rsidR="00CB618D" w:rsidRPr="00EA29AA" w:rsidRDefault="00286107" w:rsidP="00CB618D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gweithdrefnau sefydlog uwch;</w:t>
            </w:r>
          </w:p>
          <w:p w14:paraId="79B7C954" w14:textId="77777777" w:rsidR="00CB618D" w:rsidRPr="00EA29AA" w:rsidRDefault="00286107" w:rsidP="00CB618D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50C81BB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gofynion pontio ar gyfer ymgeiswyr HND i lefel 6.</w:t>
            </w:r>
          </w:p>
          <w:p w14:paraId="1AB3A78F" w14:textId="2DA9A08C" w:rsidR="00CB618D" w:rsidRPr="00EA29AA" w:rsidRDefault="00286107" w:rsidP="50C81BB1">
            <w:pPr>
              <w:pStyle w:val="ParagraffRhestr"/>
              <w:numPr>
                <w:ilvl w:val="0"/>
                <w:numId w:val="26"/>
              </w:numPr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50C81BB1">
              <w:rPr>
                <w:rFonts w:ascii="Arial" w:eastAsia="Arial" w:hAnsi="Arial" w:cs="Arial"/>
                <w:b/>
                <w:bCs/>
                <w:color w:val="000000" w:themeColor="text1"/>
                <w:lang w:val="cy-GB"/>
              </w:rPr>
              <w:t>Sgiliau Saesneg</w:t>
            </w:r>
            <w:r w:rsidRPr="50C81BB1">
              <w:rPr>
                <w:rFonts w:ascii="Arial" w:eastAsia="Arial" w:hAnsi="Arial" w:cs="Arial"/>
                <w:color w:val="000000" w:themeColor="text1"/>
                <w:lang w:val="cy-GB"/>
              </w:rPr>
              <w:t xml:space="preserve"> </w:t>
            </w:r>
          </w:p>
          <w:p w14:paraId="792FDF27" w14:textId="1FECC1C4" w:rsidR="00B258F2" w:rsidRPr="00B258F2" w:rsidRDefault="00286107" w:rsidP="00943B37">
            <w:r w:rsidRPr="50C81BB1">
              <w:rPr>
                <w:rFonts w:ascii="Arial" w:eastAsia="Arial" w:hAnsi="Arial" w:cs="Arial"/>
                <w:color w:val="000000" w:themeColor="text1"/>
                <w:lang w:val="cy-GB"/>
              </w:rPr>
              <w:t>Bydd angen i fyfyrwyr nad ydynt yn siarad Saesneg fel iaith gyntaf ddarparu tystiolaeth o ruglder. Cyfeiriwch at y gofynion cyfredol sy</w:t>
            </w:r>
            <w:r w:rsidR="00B24B19">
              <w:rPr>
                <w:rFonts w:ascii="Arial" w:eastAsia="Arial" w:hAnsi="Arial" w:cs="Arial"/>
                <w:color w:val="000000" w:themeColor="text1"/>
                <w:lang w:val="cy-GB"/>
              </w:rPr>
              <w:t>’</w:t>
            </w:r>
            <w:r w:rsidRPr="50C81BB1">
              <w:rPr>
                <w:rFonts w:ascii="Arial" w:eastAsia="Arial" w:hAnsi="Arial" w:cs="Arial"/>
                <w:color w:val="000000" w:themeColor="text1"/>
                <w:lang w:val="cy-GB"/>
              </w:rPr>
              <w:t xml:space="preserve">n cael eu hamlinellu yn y ddolen ganlynol: </w:t>
            </w:r>
            <w:hyperlink r:id="rId19" w:history="1">
              <w:r w:rsidR="00B258F2" w:rsidRPr="00B258F2">
                <w:rPr>
                  <w:rStyle w:val="Hyperddolen"/>
                  <w:lang w:val="cy-GB"/>
                </w:rPr>
                <w:t>Gofynion Iaith Saesneg ar gyfer Ymgeiswyr Rhyngwladol | Prifysgol Metropolitan Caerdydd</w:t>
              </w:r>
            </w:hyperlink>
          </w:p>
          <w:p w14:paraId="3C90E2F0" w14:textId="77777777" w:rsidR="00CB618D" w:rsidRPr="00EA29AA" w:rsidRDefault="00286107" w:rsidP="50C81BB1">
            <w:pPr>
              <w:ind w:left="72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50C81BB1">
              <w:rPr>
                <w:rStyle w:val="CyfeirnodSylw"/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 </w:t>
            </w:r>
          </w:p>
        </w:tc>
      </w:tr>
    </w:tbl>
    <w:p w14:paraId="5E2EB46B" w14:textId="77777777" w:rsidR="00CB618D" w:rsidRDefault="00CB618D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W w:w="9067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2475B6" w14:paraId="7BAF9886" w14:textId="77777777" w:rsidTr="00EA29AA">
        <w:trPr>
          <w:tblCellSpacing w:w="56" w:type="dxa"/>
        </w:trPr>
        <w:tc>
          <w:tcPr>
            <w:tcW w:w="9067" w:type="dxa"/>
          </w:tcPr>
          <w:p w14:paraId="40CC60EF" w14:textId="77777777" w:rsidR="007C1EB1" w:rsidRPr="00EA29AA" w:rsidRDefault="00286107" w:rsidP="001C0BE0">
            <w:pPr>
              <w:pStyle w:val="Pennawd2"/>
            </w:pPr>
            <w:bookmarkStart w:id="11" w:name="_Toc231287096"/>
            <w:r>
              <w:rPr>
                <w:lang w:val="cy-GB"/>
              </w:rPr>
              <w:t>3. Nod y rhaglen</w:t>
            </w:r>
            <w:bookmarkEnd w:id="11"/>
          </w:p>
        </w:tc>
      </w:tr>
      <w:tr w:rsidR="002475B6" w14:paraId="35C13A18" w14:textId="77777777" w:rsidTr="00EA29AA">
        <w:trPr>
          <w:tblCellSpacing w:w="56" w:type="dxa"/>
        </w:trPr>
        <w:tc>
          <w:tcPr>
            <w:tcW w:w="9067" w:type="dxa"/>
            <w:shd w:val="clear" w:color="auto" w:fill="D9E2F3" w:themeFill="accent1" w:themeFillTint="33"/>
          </w:tcPr>
          <w:p w14:paraId="1A7B3582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3C07434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936964E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E30F6A5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772D649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9366CA" w14:textId="77777777" w:rsidR="00EA29AA" w:rsidRDefault="00EA29A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0DB3D08" w14:textId="724879A6" w:rsidR="007C1EB1" w:rsidRPr="00F9671C" w:rsidRDefault="002861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trosolwg cyffredinol cryno mewn 100 gair neu lai,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ysgrifennu fel naratif o safbwynt athro er mwyn crynhoi athroniaeth gyffredinol, gwerthoedd a natur unigryw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rhaglen. Dylai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nod gyfeirio at y sgiliau, y priodweddau a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wybodaeth y disgwylir i raddedigion eu harddangos.  </w:t>
            </w:r>
          </w:p>
        </w:tc>
      </w:tr>
    </w:tbl>
    <w:p w14:paraId="50DE6A8F" w14:textId="77777777" w:rsidR="007C1EB1" w:rsidRDefault="007C1EB1" w:rsidP="1E279901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54A7AC17" w14:textId="77777777" w:rsidTr="1E279901">
        <w:trPr>
          <w:tblCellSpacing w:w="56" w:type="dxa"/>
        </w:trPr>
        <w:tc>
          <w:tcPr>
            <w:tcW w:w="9016" w:type="dxa"/>
          </w:tcPr>
          <w:p w14:paraId="7FAAC07E" w14:textId="002704A9" w:rsidR="007C1EB1" w:rsidRPr="00EA29AA" w:rsidRDefault="00286107" w:rsidP="001C0BE0">
            <w:pPr>
              <w:pStyle w:val="Pennawd2"/>
              <w:rPr>
                <w:color w:val="auto"/>
              </w:rPr>
            </w:pPr>
            <w:bookmarkStart w:id="12" w:name="OLE_LINK1"/>
            <w:bookmarkStart w:id="13" w:name="OLE_LINK2"/>
            <w:bookmarkStart w:id="14" w:name="_Toc231287097"/>
            <w:r>
              <w:rPr>
                <w:lang w:val="cy-GB"/>
              </w:rPr>
              <w:t>4. Datganiadau meincnod pwnc QAA perthnasol a phwyntiau cyfeirio allanol a mewnol eraill a ddefnyddir i lywio deilliannau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r rhaglen.</w:t>
            </w:r>
            <w:bookmarkEnd w:id="12"/>
            <w:bookmarkEnd w:id="13"/>
            <w:bookmarkEnd w:id="14"/>
          </w:p>
        </w:tc>
      </w:tr>
      <w:tr w:rsidR="002475B6" w14:paraId="27C9F293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3F81D42F" w14:textId="77777777" w:rsidR="007C1EB1" w:rsidRDefault="007C1EB1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72B5E324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46D7D4A3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61055518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249E586E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69B33E36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1C669E0C" w14:textId="15D3AEFA" w:rsidR="00EA29AA" w:rsidRDefault="00286107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Yn ogystal, rhaid atodi tabl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mapio modiwlau i</w:t>
            </w:r>
            <w:r w:rsidR="00BA332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’r m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eincnod pwnc ac atodi </w:t>
            </w:r>
            <w:r w:rsidR="00BA332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gwybodaeth yn 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mapio </w:t>
            </w:r>
            <w:r w:rsidR="00BA332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p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ob lefel 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 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</w:t>
            </w:r>
            <w:proofErr w:type="spellStart"/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disgrifyddion</w:t>
            </w:r>
            <w:proofErr w:type="spellEnd"/>
            <w:r w:rsidRPr="001D1D5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cymwysterau FHEQ</w:t>
            </w:r>
          </w:p>
        </w:tc>
      </w:tr>
    </w:tbl>
    <w:p w14:paraId="096BBE6F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00BD2B41" w14:textId="77777777" w:rsidTr="0C99E1EF">
        <w:trPr>
          <w:tblCellSpacing w:w="56" w:type="dxa"/>
        </w:trPr>
        <w:tc>
          <w:tcPr>
            <w:tcW w:w="9016" w:type="dxa"/>
          </w:tcPr>
          <w:p w14:paraId="05755150" w14:textId="77777777" w:rsidR="007C1EB1" w:rsidRPr="00EA29AA" w:rsidRDefault="00286107" w:rsidP="001C0BE0">
            <w:pPr>
              <w:pStyle w:val="Pennawd2"/>
              <w:rPr>
                <w:color w:val="auto"/>
              </w:rPr>
            </w:pPr>
            <w:bookmarkStart w:id="15" w:name="_Toc231287098"/>
            <w:r>
              <w:rPr>
                <w:lang w:val="cy-GB"/>
              </w:rPr>
              <w:t>5. Deilliannau dysgu arfaethedig y rhaglen</w:t>
            </w:r>
            <w:bookmarkEnd w:id="15"/>
            <w:r w:rsidR="78409A40">
              <w:rPr>
                <w:b w:val="0"/>
                <w:lang w:val="cy-GB"/>
              </w:rPr>
              <w:t xml:space="preserve"> </w:t>
            </w:r>
            <w:r w:rsidR="78409A40">
              <w:rPr>
                <w:lang w:val="cy-GB"/>
              </w:rPr>
              <w:t xml:space="preserve"> </w:t>
            </w:r>
          </w:p>
        </w:tc>
      </w:tr>
      <w:tr w:rsidR="002475B6" w14:paraId="2A54C40D" w14:textId="77777777" w:rsidTr="0C99E1EF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74311123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96B5238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3DFFF1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69092F8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3632CCE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EBAA64A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98A3B5A" w14:textId="77777777" w:rsidR="00EA29AA" w:rsidRDefault="00EA29AA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713B6B3" w14:textId="59CB0CAF" w:rsidR="007C1EB1" w:rsidRDefault="00286107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rhestr gryno o ddeilliannau dysgu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rhaglen; dim mwy na 12,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hysgrifennu o safbwynt myfyriwr. Datganiadau cyffredinol yw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rhain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nodi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hyn y dylai myfyrwyr fod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dysgu 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rhaglen ddysgu. Dylid eu gosod ar lefel briodol drwy gyfeirio at yr FHEQ. Dylai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deilliannau dysgu adlewyrchu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nodau a gyflwynir yn Adran 3 uchod. Dylent fod â chysylltiad uniongyrchol â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wybodaeth, y ddealltwriaeth, y sgiliau, y galluoedd a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gwerthoedd y dylai myfyriwr fod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u caffael yn ystod rhaglen astudio. Os oes gan raglen lwybrau dewisol neu bwyntiau </w:t>
            </w:r>
            <w:r w:rsidR="002E290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ym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adael canolradd, mae angen nodi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glir pa ddeilliannau dysgu arfaethedig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cyfateb i ba ddyfarniad. Dylech sicrhau bod o leiaf un 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Deilliannau Dysgu Lefel Rhaglen yn cyfeirio</w:t>
            </w:r>
            <w:r w:rsidR="0040510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’n benodol</w:t>
            </w:r>
            <w:r w:rsidRPr="0C99E1E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at sgiliau ar gyfer cyflogadwyedd a/neu entrepreneuriaeth. </w:t>
            </w:r>
          </w:p>
        </w:tc>
      </w:tr>
    </w:tbl>
    <w:p w14:paraId="10F1E418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2AC81721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0CC0B15D" w14:textId="77777777" w:rsidTr="1E279901">
        <w:trPr>
          <w:tblCellSpacing w:w="56" w:type="dxa"/>
        </w:trPr>
        <w:tc>
          <w:tcPr>
            <w:tcW w:w="9016" w:type="dxa"/>
          </w:tcPr>
          <w:p w14:paraId="592C1F7C" w14:textId="77777777" w:rsidR="007C1EB1" w:rsidRPr="001C0BE0" w:rsidRDefault="00286107" w:rsidP="001C0BE0">
            <w:pPr>
              <w:pStyle w:val="Pennawd2"/>
            </w:pPr>
            <w:bookmarkStart w:id="16" w:name="_Toc231287099"/>
            <w:r>
              <w:rPr>
                <w:lang w:val="cy-GB"/>
              </w:rPr>
              <w:t xml:space="preserve">6. </w:t>
            </w:r>
            <w:proofErr w:type="spellStart"/>
            <w:r>
              <w:rPr>
                <w:lang w:val="cy-GB"/>
              </w:rPr>
              <w:t>Entrepreneuraidd</w:t>
            </w:r>
            <w:proofErr w:type="spellEnd"/>
            <w:r>
              <w:rPr>
                <w:lang w:val="cy-GB"/>
              </w:rPr>
              <w:t xml:space="preserve"> Byd-eang Digidol Moesegol (EDGE)</w:t>
            </w:r>
            <w:bookmarkEnd w:id="16"/>
          </w:p>
        </w:tc>
      </w:tr>
      <w:tr w:rsidR="002475B6" w14:paraId="5B87794F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5761040A" w14:textId="66443091" w:rsidR="001C0BE0" w:rsidRPr="001C0BE0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orfodol:</w:t>
            </w:r>
          </w:p>
          <w:p w14:paraId="3FE4E9DF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BECDB9D" w14:textId="2F0C5AA8" w:rsidR="001C0BE0" w:rsidRPr="000A2279" w:rsidRDefault="00286107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Ar ôl cwblhau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="001507D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rhaglen y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llwyddiannus, dylai graddedigion fod wedi datblygu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Cymwyseddau EDGE canlynol:</w:t>
            </w:r>
          </w:p>
          <w:p w14:paraId="58B1FA70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E183D0" w14:textId="0D3C5516" w:rsidR="001C0BE0" w:rsidRPr="000A2279" w:rsidRDefault="00286107" w:rsidP="001C0BE0">
            <w:pPr>
              <w:tabs>
                <w:tab w:val="left" w:pos="2297"/>
              </w:tabs>
              <w:ind w:left="2880" w:hanging="28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Moesegol       </w:t>
            </w:r>
            <w:r w:rsidR="00943B3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                            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Mae gan fyfyrwyr ymdeimlad cadarn o foeseg bersonol a phroffesiynol. Maent yn gallu gwerthuso gwybodaeth yn feirniadol, gwneud penderfyniadau r</w:t>
            </w:r>
            <w:r w:rsidR="00943B37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h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esymedig yn ymwneud â chamau gweithredu, a nodi buddiannau </w:t>
            </w:r>
            <w:proofErr w:type="spellStart"/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breiniedig</w:t>
            </w:r>
            <w:proofErr w:type="spellEnd"/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 yn gywir.</w:t>
            </w:r>
          </w:p>
          <w:p w14:paraId="6C8A9654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BB61791" w14:textId="3EE90A45" w:rsidR="001C0BE0" w:rsidRPr="000A2279" w:rsidRDefault="00286107" w:rsidP="001C0BE0">
            <w:pPr>
              <w:ind w:left="2880" w:hanging="28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Digidol    </w:t>
            </w:r>
            <w:r w:rsidR="00943B3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                                    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Mae myfyrwyr yn ddinasyddion digidol hyderus. Maent yn defnyddio technoleg ar gyfer dysgu, cymdeithasu a deall y byd. Maent yn hyderus wrth ddefnyddio technolegau cyffredin, yn meddu ar y chwilfrydedd i ddysgu technolegau newydd, ac yn gallu eu defnyddio yn effeithiol.</w:t>
            </w:r>
          </w:p>
          <w:p w14:paraId="33B2E3AD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D5410E" w14:textId="6F851F1F" w:rsidR="001C0BE0" w:rsidRDefault="00943B37" w:rsidP="001C0BE0">
            <w:pPr>
              <w:tabs>
                <w:tab w:val="left" w:pos="2864"/>
              </w:tabs>
              <w:ind w:left="2864" w:hanging="286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Byd-eang                  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Mae myfyrwyr yn ymgysylltu â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byd o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u cwmpas. Maent yn ymwybodol o faterion byd-eang allweddol sy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effeithio ar y llwybr proffesiynol o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u dewis ac o gydgysylltiad cymdeithas ar draws cyfandiroedd. Maent yn gyfforddus wrth ymwneud â phobl o ystod eang o gefndiroedd a diwylliannau ac yn cadw meddwl agored a chwilfrydedd am brofiadau newydd</w:t>
            </w:r>
            <w:r w:rsidRPr="000A2279">
              <w:rPr>
                <w:rFonts w:ascii="Arial" w:hAnsi="Arial" w:cs="Arial"/>
                <w:bCs/>
                <w:color w:val="000000"/>
                <w:sz w:val="20"/>
                <w:szCs w:val="20"/>
                <w:lang w:val="cy-GB"/>
              </w:rPr>
              <w:t>.</w:t>
            </w:r>
          </w:p>
          <w:p w14:paraId="402DB4CA" w14:textId="77777777" w:rsidR="001C0BE0" w:rsidRDefault="001C0BE0" w:rsidP="001C0BE0">
            <w:pPr>
              <w:tabs>
                <w:tab w:val="left" w:pos="2864"/>
              </w:tabs>
              <w:ind w:left="2864" w:hanging="286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47D8938" w14:textId="7D52DF1E" w:rsidR="001C0BE0" w:rsidRPr="000A2279" w:rsidRDefault="00286107" w:rsidP="001C0BE0">
            <w:pPr>
              <w:ind w:left="2867" w:hanging="2867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1C0B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>Entrepreneuraidd</w:t>
            </w:r>
            <w:proofErr w:type="spellEnd"/>
            <w:r w:rsidRPr="001C0B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    </w:t>
            </w:r>
            <w:r w:rsidR="00943B3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                 </w:t>
            </w:r>
            <w:r w:rsidRPr="001C0B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Mae gan fyfyrwyr</w:t>
            </w:r>
            <w:r w:rsidRPr="001C0B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 xml:space="preserve"> </w:t>
            </w:r>
            <w:r w:rsidRPr="001C0B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agwedd </w:t>
            </w:r>
            <w:proofErr w:type="spellStart"/>
            <w:r w:rsidRPr="001C0B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entrepreneuraidd</w:t>
            </w:r>
            <w:proofErr w:type="spellEnd"/>
            <w:r w:rsidRPr="001C0B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 at y byd. Maent yn gallu datrys problemau, maent yn awyddus i nodi cyfleoedd newydd ac maent yn hyderus wrth gymryd risgiau ar sail gwybodaeth. Maent yn hapus i gymryd cyfrifoldeb ac yn gyfforddus mewn rolau arw</w:t>
            </w:r>
            <w:r w:rsidR="0037693F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ain</w:t>
            </w:r>
            <w:r w:rsidRPr="001C0B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.</w:t>
            </w:r>
          </w:p>
          <w:p w14:paraId="4F05E908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C9C0E2" w14:textId="3068F230" w:rsidR="001C0BE0" w:rsidRPr="001C0BE0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canlynol yn ddewisol:</w:t>
            </w:r>
          </w:p>
          <w:p w14:paraId="46F963EF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7BACC0" w14:textId="7DF5AA9B" w:rsidR="001C0BE0" w:rsidRPr="000A2279" w:rsidRDefault="00286107" w:rsidP="001C0BE0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Ar ôl cwblhau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="0037693F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r rhaglen y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n llwyddiannus, dylai graddedigion fod wedi datblygu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r cymwyseddau EDGE canlynol sy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n berthnasol i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r ddisgyblaeth/diwydiant: (Canllaw: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 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dim mwy na 4)</w:t>
            </w:r>
          </w:p>
          <w:p w14:paraId="6B9F3549" w14:textId="77777777" w:rsidR="001C0BE0" w:rsidRPr="000A2279" w:rsidRDefault="001C0BE0" w:rsidP="001C0BE0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55CC352B" w14:textId="76A9F4FC" w:rsidR="001C0BE0" w:rsidRPr="000A2279" w:rsidRDefault="00286107" w:rsidP="001C0BE0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Canllaw: Dylid cynnwys naratif byr sy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n amlinellu sut y bydd myfyrwyr yn datblygu EDGE mewn cyd-destun sy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n berthnasol i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w rhaglen (gan ddangos y daith i</w:t>
            </w:r>
            <w:r w:rsidR="00B24B1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cy-GB"/>
              </w:rPr>
              <w:t>r Brifysgol ar Lefel 4-5, Lefel 5-6 ac allan o AU).</w:t>
            </w:r>
          </w:p>
          <w:p w14:paraId="16209202" w14:textId="77777777" w:rsidR="001C0BE0" w:rsidRPr="000A2279" w:rsidRDefault="001C0BE0" w:rsidP="001C0BE0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7A8E12F7" w14:textId="5FF5F81B" w:rsidR="001C0BE0" w:rsidRPr="001C0BE0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1C0B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orfodol:</w:t>
            </w:r>
          </w:p>
          <w:p w14:paraId="377A8F6F" w14:textId="77777777" w:rsidR="001C0BE0" w:rsidRPr="000A2279" w:rsidRDefault="001C0BE0" w:rsidP="001C0BE0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73DD58FB" w14:textId="7DFCD66C" w:rsidR="001C0BE0" w:rsidRPr="000A2279" w:rsidRDefault="00286107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Mae mapio cymwyseddau EDGE ac unrhyw </w:t>
            </w:r>
            <w:r w:rsidR="005F2F47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d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disgyblaeth/diwydiant sy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berthnasol i fodiwlau gorfodol ar bob lefel wedi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i atodi i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fanyleb hon.</w:t>
            </w:r>
          </w:p>
          <w:p w14:paraId="0DAB9637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AE675E" w14:textId="77C4A5B1" w:rsidR="001C0BE0" w:rsidRPr="000A2279" w:rsidRDefault="00286107" w:rsidP="001C0BE0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>Bydd cymwyseddau EDGE yn cael eu defnyddio a</w:t>
            </w:r>
            <w:r w:rsidR="00B24B1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y-GB"/>
              </w:rPr>
              <w:t>u hasesu yn y pwyntiau allweddol canlynol:</w:t>
            </w:r>
          </w:p>
          <w:p w14:paraId="5FC03B24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A9C48B" w14:textId="4D84F0F7" w:rsidR="001C0BE0" w:rsidRPr="000A2279" w:rsidRDefault="00286107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Ar lefel 4, bydd yr holl fyfyrwyr yn cael eu cyflwyno i EDGE fel 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i deallir yn eu cwricwlwm eu hunain, ac yn dod yn ymwybodol o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wybodaeth, y sgiliau a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priodoleddau sy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gysylltiedig ag EDGE yng nghyd-destun eu disgyblaeth.</w:t>
            </w:r>
          </w:p>
          <w:p w14:paraId="47E5FAFD" w14:textId="77777777" w:rsidR="001C0BE0" w:rsidRPr="000A2279" w:rsidRDefault="001C0BE0" w:rsidP="001C0BE0">
            <w:pPr>
              <w:tabs>
                <w:tab w:val="left" w:pos="2367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DA845D" w14:textId="37DB412A" w:rsidR="001C0BE0" w:rsidRPr="000A2279" w:rsidRDefault="00286107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Ar lefel 5, bydd cwricwlwm y rhaglen yn cael ei gynllunio i sicrhau bod o leiaf d</w:t>
            </w:r>
            <w:r w:rsidR="006F2DE0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d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au bwynt asesu yn caniatáu i fyfyrwyr ddangos eu dysgu trwy waith prosiect sydd wedi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i lywio gan ystyriaethau EDGE. Bydd y prosiectau hyn yn cyfrannu at y gweithgaredd ar lefel Ysgol </w:t>
            </w:r>
            <w:r w:rsidR="0006313A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y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arddangos manteision EDGE i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myfyrwyr ac i gymunedau ymarfer sy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gysylltiedig â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 xml:space="preserve">r pwnc astudio. </w:t>
            </w:r>
          </w:p>
          <w:p w14:paraId="4614D66D" w14:textId="77777777" w:rsidR="001C0BE0" w:rsidRPr="000A2279" w:rsidRDefault="001C0BE0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872E9FE" w14:textId="15A426B4" w:rsidR="007C1EB1" w:rsidRPr="001C0BE0" w:rsidRDefault="00286107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Ar lefel 6, bydd y briff ar gyfer y prosiect mawr neu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r traethawd hir terfynol yn cyfeirio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glir at ddeilliannau sy</w:t>
            </w:r>
            <w:r w:rsidR="00B24B1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0A2279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n gysylltiedig ag arddangos EDGE.</w:t>
            </w:r>
          </w:p>
        </w:tc>
      </w:tr>
    </w:tbl>
    <w:p w14:paraId="7745A2D6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18C98450" w14:textId="77777777" w:rsidTr="1E279901">
        <w:trPr>
          <w:tblCellSpacing w:w="56" w:type="dxa"/>
        </w:trPr>
        <w:tc>
          <w:tcPr>
            <w:tcW w:w="9016" w:type="dxa"/>
          </w:tcPr>
          <w:p w14:paraId="4584F576" w14:textId="6714A588" w:rsidR="007C1EB1" w:rsidRPr="0032331C" w:rsidRDefault="00286107" w:rsidP="0032331C">
            <w:pPr>
              <w:pStyle w:val="Pennawd2"/>
              <w:rPr>
                <w:color w:val="auto"/>
              </w:rPr>
            </w:pPr>
            <w:bookmarkStart w:id="17" w:name="_Toc231287100"/>
            <w:r>
              <w:rPr>
                <w:lang w:val="cy-GB"/>
              </w:rPr>
              <w:t>7. Strategaethau addysgu, dysgu ac asesu sy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n sicrhau bod modd cyflawni a dangos deilliannau.</w:t>
            </w:r>
            <w:bookmarkEnd w:id="17"/>
            <w:r w:rsidR="78409A40">
              <w:rPr>
                <w:lang w:val="cy-GB"/>
              </w:rPr>
              <w:t xml:space="preserve"> </w:t>
            </w:r>
          </w:p>
        </w:tc>
      </w:tr>
      <w:tr w:rsidR="002475B6" w14:paraId="320C5C06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05E5BFBE" w14:textId="77777777" w:rsidR="007C1EB1" w:rsidRDefault="007C1EB1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59F984DC" w14:textId="77777777" w:rsidR="0032331C" w:rsidRDefault="0032331C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546AC589" w14:textId="77777777" w:rsidR="0032331C" w:rsidRDefault="0032331C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1F28FBE7" w14:textId="77777777" w:rsidR="0032331C" w:rsidRDefault="0032331C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02548C50" w14:textId="2F4D54B1" w:rsidR="001C0BE0" w:rsidRPr="0032331C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 disgrifiad byr 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dulliau a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gwaith mapio cyfatebol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hatodi. Dylai cwricwlwm sydd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gynllunio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n dda ddangos ystod o ddulliau addysgu, dysgu ac asesu ar draws y modiwlau.  </w:t>
            </w:r>
          </w:p>
          <w:p w14:paraId="00977FCE" w14:textId="77777777" w:rsidR="001C0BE0" w:rsidRPr="0032331C" w:rsidRDefault="001C0BE0" w:rsidP="001C0BE0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  <w:p w14:paraId="4F0EB1CB" w14:textId="465C9E87" w:rsidR="001C0BE0" w:rsidRPr="0032331C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Dylid dosbarthu dulliau dysgu ac addysgu gan ddefnyddio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categorïau canlynol fel y bo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briodol:</w:t>
            </w:r>
          </w:p>
          <w:p w14:paraId="01C78CD0" w14:textId="77777777" w:rsidR="001C0BE0" w:rsidRPr="0032331C" w:rsidRDefault="001C0BE0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5F71C6A7" w14:textId="5EE554A7" w:rsidR="001C0BE0" w:rsidRPr="0032331C" w:rsidRDefault="00286107" w:rsidP="001C0BE0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Gweithgareddau dysgu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trefnu:</w:t>
            </w:r>
          </w:p>
          <w:p w14:paraId="2ADECC43" w14:textId="450787E4" w:rsidR="001C0BE0" w:rsidRPr="0032331C" w:rsidRDefault="00286107" w:rsidP="001C0BE0">
            <w:pPr>
              <w:numPr>
                <w:ilvl w:val="0"/>
                <w:numId w:val="28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cydamserol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darlithoedd ar y campws, seminarau ar y campws, gwaith labordy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 dan oruchwyliaeth, arddangosiadau byw</w:t>
            </w:r>
          </w:p>
          <w:p w14:paraId="404EFDC8" w14:textId="207E1A09" w:rsidR="001C0BE0" w:rsidRPr="0032331C" w:rsidRDefault="00286107" w:rsidP="001C0BE0">
            <w:pPr>
              <w:numPr>
                <w:ilvl w:val="0"/>
                <w:numId w:val="28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anghydamserol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addysgu gwrthdro neu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recordio ymlaen llaw, cyrchu darlithoedd neu fideos sydd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recordio, gweithgareddau dysgu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cynllunio ar-lein (</w:t>
            </w:r>
            <w:proofErr w:type="spellStart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wikis</w:t>
            </w:r>
            <w:proofErr w:type="spellEnd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, adnoddau rhyngweithiol), cyfran</w:t>
            </w:r>
            <w:r w:rsidR="002B1CB7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nu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at drafodaeth ar gyfer gwaith grŵp</w:t>
            </w:r>
          </w:p>
          <w:p w14:paraId="316ABA86" w14:textId="0659746C" w:rsidR="001C0BE0" w:rsidRPr="0032331C" w:rsidRDefault="00286107" w:rsidP="001C0BE0">
            <w:pPr>
              <w:numPr>
                <w:ilvl w:val="0"/>
                <w:numId w:val="28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Cymorth academaidd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gweithdai asesu, adborth personol, sesiynau tiwtorial yn seiliedig ar bwnc, sesiynau sgiliau academaidd, goruchwyliaeth ymchwil</w:t>
            </w:r>
          </w:p>
          <w:p w14:paraId="66826A7D" w14:textId="52D5917C" w:rsidR="001C0BE0" w:rsidRPr="0032331C" w:rsidRDefault="00286107" w:rsidP="001C0BE0">
            <w:pPr>
              <w:numPr>
                <w:ilvl w:val="0"/>
                <w:numId w:val="28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Dysgu </w:t>
            </w:r>
            <w:proofErr w:type="spellStart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sefyllfaol</w:t>
            </w:r>
            <w:proofErr w:type="spellEnd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teithiau maes, gwaith maes, lleoliadau, casglu data, dysgu seiliedig ar waith</w:t>
            </w:r>
          </w:p>
          <w:p w14:paraId="343C2603" w14:textId="77777777" w:rsidR="001C0BE0" w:rsidRPr="0032331C" w:rsidRDefault="00286107" w:rsidP="001C0BE0">
            <w:pPr>
              <w:ind w:left="360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</w:p>
          <w:p w14:paraId="028B0A73" w14:textId="77777777" w:rsidR="001C0BE0" w:rsidRPr="0032331C" w:rsidRDefault="00286107" w:rsidP="001C0BE0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annibynnol dan arweiniad</w:t>
            </w:r>
          </w:p>
          <w:p w14:paraId="2B1C8A96" w14:textId="77777777" w:rsidR="001C0BE0" w:rsidRPr="0032331C" w:rsidRDefault="00286107" w:rsidP="001C0BE0">
            <w:pPr>
              <w:numPr>
                <w:ilvl w:val="0"/>
                <w:numId w:val="29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Astudio annibynnol: paratoi darllen gwrthdro, astudiaeth annibynnol ar gyfer aseiniadau, gwaith grŵp heb oruchwyliaeth, gwaith stiwdio neu labordy yn ymwneud â phrosiectau unigol, darllen ac ymchwil, mynediad annibynnol at gymorth sgiliau academaidd penodol</w:t>
            </w:r>
          </w:p>
          <w:p w14:paraId="00FD67CD" w14:textId="77777777" w:rsidR="001C0BE0" w:rsidRPr="0032331C" w:rsidRDefault="001C0BE0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1483DCA5" w14:textId="055EBCFE" w:rsidR="001C0BE0" w:rsidRPr="0032331C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Ar gyfer pob Lefel, dylech gynnwys cyfrannau cymharol y gweithgareddau dysgu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u trefnu a dysgu annibynnol dan arweiniad.   </w:t>
            </w:r>
          </w:p>
          <w:p w14:paraId="21B47020" w14:textId="77777777" w:rsidR="001C0BE0" w:rsidRPr="0032331C" w:rsidRDefault="001C0BE0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223E33DC" w14:textId="5303F169" w:rsidR="001C0BE0" w:rsidRPr="0032331C" w:rsidRDefault="00286107" w:rsidP="001C0BE0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Dylid dosbarthu dulliau asesu trwy ddefnyddio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categorïau canlynol fel y bo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</w:t>
            </w:r>
            <w:r w:rsidR="006F2DE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.</w:t>
            </w:r>
          </w:p>
          <w:p w14:paraId="475851E8" w14:textId="77777777" w:rsidR="001C0BE0" w:rsidRPr="00CE3E4D" w:rsidRDefault="001C0BE0" w:rsidP="001C0BE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24AFE59" w14:textId="77777777" w:rsidR="001C0BE0" w:rsidRDefault="00286107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Arholiad; prawf dosbarth; arddangosfa; </w:t>
            </w:r>
            <w:proofErr w:type="spellStart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viva</w:t>
            </w:r>
            <w:proofErr w:type="spellEnd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voce</w:t>
            </w:r>
            <w:proofErr w:type="spellEnd"/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; asesiad ymarferol; portffolio; lleoliad; cyflwyniad; asesiadau ysgrifenedig; arall.</w:t>
            </w:r>
          </w:p>
        </w:tc>
      </w:tr>
    </w:tbl>
    <w:p w14:paraId="1F3314CB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05B17595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03F893B3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7246E0D6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  <w:sectPr w:rsidR="007C1EB1" w:rsidSect="005F62AD">
          <w:headerReference w:type="default" r:id="rId20"/>
          <w:footerReference w:type="first" r:id="rId21"/>
          <w:type w:val="continuous"/>
          <w:pgSz w:w="11906" w:h="16838"/>
          <w:pgMar w:top="1440" w:right="1440" w:bottom="1440" w:left="1440" w:header="709" w:footer="1015" w:gutter="0"/>
          <w:cols w:space="708"/>
          <w:titlePg/>
          <w:docGrid w:linePitch="360"/>
        </w:sectPr>
      </w:pPr>
    </w:p>
    <w:tbl>
      <w:tblPr>
        <w:tblStyle w:val="GridTabl"/>
        <w:tblW w:w="0" w:type="auto"/>
        <w:tblLayout w:type="fixed"/>
        <w:tblLook w:val="04A0" w:firstRow="1" w:lastRow="0" w:firstColumn="1" w:lastColumn="0" w:noHBand="0" w:noVBand="1"/>
      </w:tblPr>
      <w:tblGrid>
        <w:gridCol w:w="13948"/>
      </w:tblGrid>
      <w:tr w:rsidR="002475B6" w14:paraId="58A05CB6" w14:textId="77777777" w:rsidTr="2BC0C594">
        <w:tc>
          <w:tcPr>
            <w:tcW w:w="13948" w:type="dxa"/>
            <w:tcBorders>
              <w:top w:val="nil"/>
              <w:left w:val="nil"/>
              <w:bottom w:val="nil"/>
              <w:right w:val="nil"/>
            </w:tcBorders>
          </w:tcPr>
          <w:p w14:paraId="242C7565" w14:textId="39E3BB35" w:rsidR="0032331C" w:rsidRDefault="00286107" w:rsidP="0032331C">
            <w:pPr>
              <w:pStyle w:val="Pennawd2"/>
            </w:pPr>
            <w:bookmarkStart w:id="18" w:name="_Toc231287101"/>
            <w:r>
              <w:rPr>
                <w:lang w:val="cy-GB"/>
              </w:rPr>
              <w:t>8. Strwythurau a gofynion y rhaglen, lefelau, unedau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r cwricwlwm (modiwlau), credydau a dyfarniadau. Hefyd, dylech gyfeirio at unrhyw nodweddion sy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n gwneud y rhaglen yn unigryw.</w:t>
            </w:r>
            <w:bookmarkEnd w:id="18"/>
            <w:r w:rsidR="37E5C0ED">
              <w:rPr>
                <w:lang w:val="cy-GB"/>
              </w:rPr>
              <w:t xml:space="preserve">  </w:t>
            </w:r>
          </w:p>
        </w:tc>
      </w:tr>
    </w:tbl>
    <w:p w14:paraId="1B1194BA" w14:textId="77777777" w:rsidR="00B258F2" w:rsidRDefault="00B258F2"/>
    <w:tbl>
      <w:tblPr>
        <w:tblStyle w:val="GridTabl"/>
        <w:tblW w:w="0" w:type="auto"/>
        <w:tblLayout w:type="fixed"/>
        <w:tblLook w:val="04A0" w:firstRow="1" w:lastRow="0" w:firstColumn="1" w:lastColumn="0" w:noHBand="0" w:noVBand="1"/>
      </w:tblPr>
      <w:tblGrid>
        <w:gridCol w:w="13948"/>
      </w:tblGrid>
      <w:tr w:rsidR="002475B6" w14:paraId="362C737C" w14:textId="77777777" w:rsidTr="2BC0C594">
        <w:tc>
          <w:tcPr>
            <w:tcW w:w="13948" w:type="dxa"/>
            <w:tcBorders>
              <w:top w:val="nil"/>
              <w:left w:val="nil"/>
              <w:bottom w:val="nil"/>
              <w:right w:val="nil"/>
            </w:tcBorders>
          </w:tcPr>
          <w:p w14:paraId="0C83588C" w14:textId="77777777" w:rsidR="005F62AD" w:rsidRPr="007F56DC" w:rsidRDefault="005F62AD" w:rsidP="007F56DC">
            <w:pPr>
              <w:rPr>
                <w:rFonts w:ascii="Arial" w:hAnsi="Arial" w:cs="Arial"/>
                <w:i/>
                <w:color w:val="C00000"/>
              </w:rPr>
            </w:pPr>
          </w:p>
          <w:p w14:paraId="25E8B672" w14:textId="2D6F086C" w:rsidR="00EA29AA" w:rsidRPr="007F56DC" w:rsidRDefault="00286107" w:rsidP="007F56DC">
            <w:pPr>
              <w:rPr>
                <w:rFonts w:ascii="Arial" w:hAnsi="Arial" w:cs="Arial"/>
                <w:color w:val="C00000"/>
              </w:rPr>
            </w:pP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Canllaw: Trosolwg cryno (tua 100 gair) o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r modiwlau sydd i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w hastudio, eu dilyniant, amserlenni ac unrhyw gymwysterau canolradd fel y bo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n briodol</w:t>
            </w:r>
          </w:p>
          <w:p w14:paraId="6BAC071B" w14:textId="77777777" w:rsidR="00EA29AA" w:rsidRPr="007F56DC" w:rsidRDefault="00EA29AA" w:rsidP="007F56DC">
            <w:pPr>
              <w:rPr>
                <w:rFonts w:ascii="Arial" w:hAnsi="Arial" w:cs="Arial"/>
                <w:b/>
                <w:i/>
                <w:color w:val="C00000"/>
              </w:rPr>
            </w:pPr>
          </w:p>
          <w:p w14:paraId="419992E4" w14:textId="7BF7ACCD" w:rsidR="00EA29AA" w:rsidRPr="007F56DC" w:rsidRDefault="00286107" w:rsidP="007F56DC">
            <w:pPr>
              <w:rPr>
                <w:rFonts w:ascii="Arial" w:hAnsi="Arial" w:cs="Arial"/>
                <w:i/>
                <w:color w:val="C00000"/>
              </w:rPr>
            </w:pP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Canllaw: Cwblhewch y tabl i ddangos strwythur y rhaglen. Dylech sicrhau eich bod yn nodi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r 2 bwynt asesu ar Lefel 5 a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r prif brosiect/traethawd hir ar Lefel 6 a fydd yn cyfeirio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n glir at ddeilliannau sy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n gysylltiedig ag arddangos EDGE.</w:t>
            </w:r>
          </w:p>
          <w:p w14:paraId="3BA506E0" w14:textId="77777777" w:rsidR="00EA29AA" w:rsidRPr="007F56DC" w:rsidRDefault="00EA29AA" w:rsidP="007F56DC">
            <w:pPr>
              <w:rPr>
                <w:rFonts w:ascii="Arial" w:hAnsi="Arial" w:cs="Arial"/>
                <w:b/>
                <w:i/>
              </w:rPr>
            </w:pPr>
          </w:p>
          <w:p w14:paraId="4505953E" w14:textId="6981AB70" w:rsidR="00EA29AA" w:rsidRPr="00015010" w:rsidRDefault="00286107" w:rsidP="007F56DC">
            <w:pPr>
              <w:rPr>
                <w:rFonts w:ascii="Arial" w:hAnsi="Arial" w:cs="Arial"/>
                <w:b/>
                <w:color w:val="0B2A3D"/>
              </w:rPr>
            </w:pPr>
            <w:r w:rsidRPr="00015010">
              <w:rPr>
                <w:rFonts w:ascii="Arial" w:hAnsi="Arial" w:cs="Arial"/>
                <w:b/>
                <w:bCs/>
                <w:color w:val="0B2A3D"/>
                <w:lang w:val="cy-GB"/>
              </w:rPr>
              <w:t xml:space="preserve">Myfyrwyr </w:t>
            </w:r>
            <w:r w:rsidR="006E5E8A">
              <w:rPr>
                <w:rFonts w:ascii="Arial" w:hAnsi="Arial" w:cs="Arial"/>
                <w:b/>
                <w:bCs/>
                <w:color w:val="0B2A3D"/>
                <w:lang w:val="cy-GB"/>
              </w:rPr>
              <w:t>sy’n dechrau</w:t>
            </w:r>
            <w:r w:rsidRPr="00015010">
              <w:rPr>
                <w:rFonts w:ascii="Arial" w:hAnsi="Arial" w:cs="Arial"/>
                <w:b/>
                <w:bCs/>
                <w:color w:val="0B2A3D"/>
                <w:lang w:val="cy-GB"/>
              </w:rPr>
              <w:t xml:space="preserve"> ym mis Medi</w:t>
            </w:r>
            <w:r w:rsidRPr="00015010">
              <w:rPr>
                <w:rFonts w:ascii="Arial" w:hAnsi="Arial" w:cs="Arial"/>
                <w:b/>
                <w:bCs/>
                <w:color w:val="0B2A3D"/>
                <w:lang w:val="cy-GB"/>
              </w:rPr>
              <w:br/>
            </w:r>
          </w:p>
          <w:tbl>
            <w:tblPr>
              <w:tblW w:w="115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78"/>
              <w:gridCol w:w="2340"/>
              <w:gridCol w:w="850"/>
              <w:gridCol w:w="883"/>
              <w:gridCol w:w="1478"/>
              <w:gridCol w:w="1478"/>
              <w:gridCol w:w="1478"/>
              <w:gridCol w:w="1629"/>
            </w:tblGrid>
            <w:tr w:rsidR="002475B6" w14:paraId="3C8496EE" w14:textId="77777777" w:rsidTr="0022257A">
              <w:tc>
                <w:tcPr>
                  <w:tcW w:w="5451" w:type="dxa"/>
                  <w:gridSpan w:val="4"/>
                  <w:tcBorders>
                    <w:right w:val="single" w:sz="4" w:space="0" w:color="auto"/>
                  </w:tcBorders>
                  <w:shd w:val="clear" w:color="auto" w:fill="0B293E"/>
                </w:tcPr>
                <w:p w14:paraId="023B4B83" w14:textId="77777777" w:rsidR="00EA29AA" w:rsidRPr="007F56DC" w:rsidRDefault="00286107" w:rsidP="007F56DC">
                  <w:pPr>
                    <w:rPr>
                      <w:rFonts w:ascii="Arial" w:hAnsi="Arial" w:cs="Arial"/>
                      <w:b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Lefel 4</w:t>
                  </w:r>
                </w:p>
              </w:tc>
              <w:tc>
                <w:tcPr>
                  <w:tcW w:w="6063" w:type="dxa"/>
                  <w:gridSpan w:val="4"/>
                  <w:tcBorders>
                    <w:right w:val="single" w:sz="4" w:space="0" w:color="auto"/>
                  </w:tcBorders>
                  <w:shd w:val="clear" w:color="auto" w:fill="133350"/>
                </w:tcPr>
                <w:p w14:paraId="37CC87D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0533FEF1" w14:textId="77777777" w:rsidTr="0022257A">
              <w:tc>
                <w:tcPr>
                  <w:tcW w:w="1378" w:type="dxa"/>
                </w:tcPr>
                <w:p w14:paraId="459F060C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2340" w:type="dxa"/>
                </w:tcPr>
                <w:p w14:paraId="00B7CF2F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850" w:type="dxa"/>
                </w:tcPr>
                <w:p w14:paraId="2693E2DE" w14:textId="77777777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883" w:type="dxa"/>
                </w:tcPr>
                <w:p w14:paraId="1273193F" w14:textId="77777777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Gwerth Credyd</w:t>
                  </w:r>
                </w:p>
              </w:tc>
              <w:tc>
                <w:tcPr>
                  <w:tcW w:w="1478" w:type="dxa"/>
                </w:tcPr>
                <w:p w14:paraId="649C4683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478" w:type="dxa"/>
                </w:tcPr>
                <w:p w14:paraId="5A49EFC2" w14:textId="3A0716C6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478" w:type="dxa"/>
                  <w:tcBorders>
                    <w:right w:val="single" w:sz="4" w:space="0" w:color="auto"/>
                  </w:tcBorders>
                </w:tcPr>
                <w:p w14:paraId="617FD7AA" w14:textId="179AB1D1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Ar gael fel Cwrs Byr / Cymhwyster Micro?</w:t>
                  </w:r>
                </w:p>
              </w:tc>
              <w:tc>
                <w:tcPr>
                  <w:tcW w:w="1629" w:type="dxa"/>
                  <w:tcBorders>
                    <w:right w:val="single" w:sz="4" w:space="0" w:color="auto"/>
                  </w:tcBorders>
                </w:tcPr>
                <w:p w14:paraId="00818E12" w14:textId="3C914B15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 xml:space="preserve">Digolledu ar gael? </w:t>
                  </w: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 xml:space="preserve"> (Y/N)</w:t>
                  </w:r>
                </w:p>
              </w:tc>
            </w:tr>
            <w:tr w:rsidR="002475B6" w14:paraId="76B98DC3" w14:textId="77777777" w:rsidTr="0022257A">
              <w:tc>
                <w:tcPr>
                  <w:tcW w:w="1378" w:type="dxa"/>
                </w:tcPr>
                <w:p w14:paraId="36C81215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10136" w:type="dxa"/>
                  <w:gridSpan w:val="7"/>
                  <w:tcBorders>
                    <w:right w:val="single" w:sz="4" w:space="0" w:color="auto"/>
                  </w:tcBorders>
                </w:tcPr>
                <w:p w14:paraId="346A8D40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70751E33" w14:textId="77777777" w:rsidTr="0022257A">
              <w:tc>
                <w:tcPr>
                  <w:tcW w:w="1378" w:type="dxa"/>
                  <w:shd w:val="clear" w:color="auto" w:fill="D9E2F3" w:themeFill="accent1" w:themeFillTint="33"/>
                </w:tcPr>
                <w:p w14:paraId="478076E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40" w:type="dxa"/>
                  <w:shd w:val="clear" w:color="auto" w:fill="D9E2F3" w:themeFill="accent1" w:themeFillTint="33"/>
                </w:tcPr>
                <w:p w14:paraId="265EB94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50" w:type="dxa"/>
                  <w:shd w:val="clear" w:color="auto" w:fill="D9E2F3" w:themeFill="accent1" w:themeFillTint="33"/>
                </w:tcPr>
                <w:p w14:paraId="1AF6196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83" w:type="dxa"/>
                  <w:shd w:val="clear" w:color="auto" w:fill="D9E2F3" w:themeFill="accent1" w:themeFillTint="33"/>
                </w:tcPr>
                <w:p w14:paraId="6E396AF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2BCA85A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13769A1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802E55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2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225D55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3497E54" w14:textId="77777777" w:rsidTr="0022257A">
              <w:tc>
                <w:tcPr>
                  <w:tcW w:w="1378" w:type="dxa"/>
                  <w:shd w:val="clear" w:color="auto" w:fill="D9E2F3" w:themeFill="accent1" w:themeFillTint="33"/>
                </w:tcPr>
                <w:p w14:paraId="581476F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40" w:type="dxa"/>
                  <w:shd w:val="clear" w:color="auto" w:fill="D9E2F3" w:themeFill="accent1" w:themeFillTint="33"/>
                </w:tcPr>
                <w:p w14:paraId="24241BD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50" w:type="dxa"/>
                  <w:shd w:val="clear" w:color="auto" w:fill="D9E2F3" w:themeFill="accent1" w:themeFillTint="33"/>
                </w:tcPr>
                <w:p w14:paraId="184C357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83" w:type="dxa"/>
                  <w:shd w:val="clear" w:color="auto" w:fill="D9E2F3" w:themeFill="accent1" w:themeFillTint="33"/>
                </w:tcPr>
                <w:p w14:paraId="3EAABD9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3739052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2187903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8B39EA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2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DD9B03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52CE8EA0" w14:textId="77777777" w:rsidTr="0022257A">
              <w:tc>
                <w:tcPr>
                  <w:tcW w:w="1378" w:type="dxa"/>
                </w:tcPr>
                <w:p w14:paraId="25802247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10136" w:type="dxa"/>
                  <w:gridSpan w:val="7"/>
                  <w:tcBorders>
                    <w:right w:val="single" w:sz="4" w:space="0" w:color="auto"/>
                  </w:tcBorders>
                </w:tcPr>
                <w:p w14:paraId="3FAFB564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479875D8" w14:textId="77777777" w:rsidTr="0022257A">
              <w:tc>
                <w:tcPr>
                  <w:tcW w:w="1378" w:type="dxa"/>
                  <w:shd w:val="clear" w:color="auto" w:fill="D9E2F3" w:themeFill="accent1" w:themeFillTint="33"/>
                </w:tcPr>
                <w:p w14:paraId="59426D0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40" w:type="dxa"/>
                  <w:shd w:val="clear" w:color="auto" w:fill="D9E2F3" w:themeFill="accent1" w:themeFillTint="33"/>
                </w:tcPr>
                <w:p w14:paraId="645DD51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50" w:type="dxa"/>
                  <w:shd w:val="clear" w:color="auto" w:fill="D9E2F3" w:themeFill="accent1" w:themeFillTint="33"/>
                </w:tcPr>
                <w:p w14:paraId="7EC5105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83" w:type="dxa"/>
                  <w:shd w:val="clear" w:color="auto" w:fill="D9E2F3" w:themeFill="accent1" w:themeFillTint="33"/>
                </w:tcPr>
                <w:p w14:paraId="69101DB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2A51B08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shd w:val="clear" w:color="auto" w:fill="D9E2F3" w:themeFill="accent1" w:themeFillTint="33"/>
                </w:tcPr>
                <w:p w14:paraId="1AEF09B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F54419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2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E6519B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62561340" w14:textId="77777777" w:rsidTr="0022257A">
              <w:tc>
                <w:tcPr>
                  <w:tcW w:w="1378" w:type="dxa"/>
                  <w:shd w:val="clear" w:color="auto" w:fill="D9E2F3" w:themeFill="accent1" w:themeFillTint="33"/>
                </w:tcPr>
                <w:p w14:paraId="3EEDBCA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40" w:type="dxa"/>
                  <w:shd w:val="clear" w:color="auto" w:fill="D9E2F3" w:themeFill="accent1" w:themeFillTint="33"/>
                </w:tcPr>
                <w:p w14:paraId="416C378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50" w:type="dxa"/>
                  <w:shd w:val="clear" w:color="auto" w:fill="D9E2F3" w:themeFill="accent1" w:themeFillTint="33"/>
                </w:tcPr>
                <w:p w14:paraId="6F9BFBF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83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E1EAB4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99D3CE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03529C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29181C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62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32D77B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50DFA65B" w14:textId="77777777" w:rsidTr="0022257A">
              <w:tc>
                <w:tcPr>
                  <w:tcW w:w="4568" w:type="dxa"/>
                  <w:gridSpan w:val="3"/>
                  <w:shd w:val="clear" w:color="auto" w:fill="FFF2CC" w:themeFill="accent4" w:themeFillTint="33"/>
                </w:tcPr>
                <w:p w14:paraId="1B2D5671" w14:textId="77777777" w:rsidR="00B258F2" w:rsidRPr="00015010" w:rsidRDefault="00286107" w:rsidP="00B258F2">
                  <w:pPr>
                    <w:rPr>
                      <w:rFonts w:ascii="Arial" w:hAnsi="Arial" w:cs="Arial"/>
                      <w:b/>
                      <w:bCs/>
                      <w:color w:val="0B2A3D"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>Dyfarniad – Tystysgrif AU</w:t>
                  </w:r>
                </w:p>
              </w:tc>
              <w:tc>
                <w:tcPr>
                  <w:tcW w:w="883" w:type="dxa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3559FEE0" w14:textId="77777777" w:rsidR="00B258F2" w:rsidRPr="00015010" w:rsidRDefault="00286107" w:rsidP="007F56DC">
                  <w:pPr>
                    <w:jc w:val="center"/>
                    <w:rPr>
                      <w:rFonts w:ascii="Arial" w:hAnsi="Arial" w:cs="Arial"/>
                      <w:b/>
                      <w:bCs/>
                      <w:color w:val="0B2A3D"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>120</w:t>
                  </w:r>
                </w:p>
              </w:tc>
              <w:tc>
                <w:tcPr>
                  <w:tcW w:w="606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8939856" w14:textId="6C989FA2" w:rsidR="00B258F2" w:rsidRPr="00015010" w:rsidRDefault="00286107" w:rsidP="00B258F2">
                  <w:pPr>
                    <w:rPr>
                      <w:rFonts w:ascii="Arial" w:hAnsi="Arial" w:cs="Arial"/>
                      <w:b/>
                      <w:bCs/>
                      <w:color w:val="0B2A3D"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>Teitl llawn y dyfarniad Tystysgrif Addysg Uwch neu</w:t>
                  </w:r>
                  <w:r w:rsidR="00B24B19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>’</w:t>
                  </w:r>
                  <w:r w:rsidRPr="00015010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 xml:space="preserve">r dyfarniad </w:t>
                  </w:r>
                  <w:r w:rsidR="00272525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>ym</w:t>
                  </w:r>
                  <w:r w:rsidRPr="00015010">
                    <w:rPr>
                      <w:rFonts w:ascii="Arial" w:hAnsi="Arial" w:cs="Arial"/>
                      <w:b/>
                      <w:bCs/>
                      <w:color w:val="0B2A3D"/>
                      <w:lang w:val="cy-GB"/>
                    </w:rPr>
                    <w:t xml:space="preserve">adael: </w:t>
                  </w:r>
                </w:p>
                <w:p w14:paraId="31480797" w14:textId="77777777" w:rsidR="00B258F2" w:rsidRPr="00015010" w:rsidRDefault="00B258F2" w:rsidP="00B258F2">
                  <w:pPr>
                    <w:rPr>
                      <w:rFonts w:ascii="Arial" w:hAnsi="Arial" w:cs="Arial"/>
                      <w:b/>
                      <w:bCs/>
                      <w:color w:val="0B2A3D"/>
                    </w:rPr>
                  </w:pPr>
                </w:p>
                <w:p w14:paraId="3357F85C" w14:textId="77777777" w:rsidR="00B258F2" w:rsidRPr="00015010" w:rsidRDefault="00B258F2" w:rsidP="00B258F2">
                  <w:pPr>
                    <w:rPr>
                      <w:rFonts w:ascii="Arial" w:hAnsi="Arial" w:cs="Arial"/>
                      <w:b/>
                      <w:bCs/>
                      <w:color w:val="0B2A3D"/>
                    </w:rPr>
                  </w:pPr>
                </w:p>
              </w:tc>
            </w:tr>
          </w:tbl>
          <w:p w14:paraId="2EFDCF18" w14:textId="77777777" w:rsidR="00B258F2" w:rsidRDefault="00B258F2"/>
          <w:p w14:paraId="59FEA3FC" w14:textId="77777777" w:rsidR="00B258F2" w:rsidRDefault="00B258F2"/>
          <w:p w14:paraId="18E5D357" w14:textId="77777777" w:rsidR="00B258F2" w:rsidRDefault="00B258F2"/>
          <w:p w14:paraId="43E96D73" w14:textId="77777777" w:rsidR="00B258F2" w:rsidRDefault="00B258F2"/>
          <w:tbl>
            <w:tblPr>
              <w:tblW w:w="13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0"/>
              <w:gridCol w:w="2855"/>
              <w:gridCol w:w="1275"/>
              <w:gridCol w:w="894"/>
              <w:gridCol w:w="1322"/>
              <w:gridCol w:w="86"/>
              <w:gridCol w:w="674"/>
              <w:gridCol w:w="562"/>
              <w:gridCol w:w="173"/>
              <w:gridCol w:w="1149"/>
              <w:gridCol w:w="260"/>
              <w:gridCol w:w="1409"/>
              <w:gridCol w:w="134"/>
              <w:gridCol w:w="1275"/>
            </w:tblGrid>
            <w:tr w:rsidR="002475B6" w14:paraId="3AD25FB5" w14:textId="77777777" w:rsidTr="00015010">
              <w:tc>
                <w:tcPr>
                  <w:tcW w:w="5560" w:type="dxa"/>
                  <w:gridSpan w:val="3"/>
                  <w:shd w:val="clear" w:color="auto" w:fill="0B293E"/>
                </w:tcPr>
                <w:p w14:paraId="6D189B22" w14:textId="77777777" w:rsidR="00EA29AA" w:rsidRPr="007F56DC" w:rsidRDefault="00286107" w:rsidP="007F56DC">
                  <w:pPr>
                    <w:rPr>
                      <w:rFonts w:ascii="Arial" w:hAnsi="Arial" w:cs="Arial"/>
                      <w:b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Lefel 5</w:t>
                  </w:r>
                </w:p>
              </w:tc>
              <w:tc>
                <w:tcPr>
                  <w:tcW w:w="2976" w:type="dxa"/>
                  <w:gridSpan w:val="4"/>
                  <w:shd w:val="clear" w:color="auto" w:fill="133350"/>
                </w:tcPr>
                <w:p w14:paraId="640456B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962" w:type="dxa"/>
                  <w:gridSpan w:val="7"/>
                  <w:tcBorders>
                    <w:top w:val="single" w:sz="4" w:space="0" w:color="auto"/>
                  </w:tcBorders>
                  <w:shd w:val="clear" w:color="auto" w:fill="133350"/>
                </w:tcPr>
                <w:p w14:paraId="157EC18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304DC048" w14:textId="77777777" w:rsidTr="00015010">
              <w:tc>
                <w:tcPr>
                  <w:tcW w:w="1430" w:type="dxa"/>
                  <w:vAlign w:val="center"/>
                </w:tcPr>
                <w:p w14:paraId="33AE8789" w14:textId="77777777" w:rsidR="00EA29AA" w:rsidRPr="00015010" w:rsidRDefault="00286107" w:rsidP="008D4E16">
                  <w:pPr>
                    <w:pStyle w:val="Teitl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2855" w:type="dxa"/>
                </w:tcPr>
                <w:p w14:paraId="49925202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275" w:type="dxa"/>
                </w:tcPr>
                <w:p w14:paraId="0D60FC42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Tymor*</w:t>
                  </w:r>
                </w:p>
              </w:tc>
              <w:tc>
                <w:tcPr>
                  <w:tcW w:w="894" w:type="dxa"/>
                </w:tcPr>
                <w:p w14:paraId="5CBA282C" w14:textId="77777777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Gwerth Credyd</w:t>
                  </w:r>
                </w:p>
              </w:tc>
              <w:tc>
                <w:tcPr>
                  <w:tcW w:w="1408" w:type="dxa"/>
                  <w:gridSpan w:val="2"/>
                </w:tcPr>
                <w:p w14:paraId="6CA402AA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409" w:type="dxa"/>
                  <w:gridSpan w:val="3"/>
                </w:tcPr>
                <w:p w14:paraId="6B071610" w14:textId="4E5F6F52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409" w:type="dxa"/>
                  <w:gridSpan w:val="2"/>
                </w:tcPr>
                <w:p w14:paraId="09E649A5" w14:textId="45AD9172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Ar gael fel Cwrs Byr / Cymhwyster Micro?</w:t>
                  </w:r>
                </w:p>
              </w:tc>
              <w:tc>
                <w:tcPr>
                  <w:tcW w:w="1409" w:type="dxa"/>
                </w:tcPr>
                <w:p w14:paraId="62A3ECB9" w14:textId="34DFDF2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6"/>
                      <w:szCs w:val="16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Digolledu ar gael?</w:t>
                  </w:r>
                </w:p>
                <w:p w14:paraId="45BD4E5F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  <w:tc>
                <w:tcPr>
                  <w:tcW w:w="1409" w:type="dxa"/>
                  <w:gridSpan w:val="2"/>
                </w:tcPr>
                <w:p w14:paraId="0A747233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Asesiad EDGE</w:t>
                  </w:r>
                </w:p>
              </w:tc>
            </w:tr>
            <w:tr w:rsidR="002475B6" w14:paraId="2E3A98F5" w14:textId="77777777" w:rsidTr="00015010">
              <w:tc>
                <w:tcPr>
                  <w:tcW w:w="1430" w:type="dxa"/>
                </w:tcPr>
                <w:p w14:paraId="31D65503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12068" w:type="dxa"/>
                  <w:gridSpan w:val="13"/>
                </w:tcPr>
                <w:p w14:paraId="0688192D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517103DD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190ABF0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4C4F4915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18B386C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3A46DD4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8" w:type="dxa"/>
                  <w:gridSpan w:val="2"/>
                  <w:shd w:val="clear" w:color="auto" w:fill="D9E2F3" w:themeFill="accent1" w:themeFillTint="33"/>
                </w:tcPr>
                <w:p w14:paraId="4BA2F9B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3"/>
                  <w:shd w:val="clear" w:color="auto" w:fill="D9E2F3" w:themeFill="accent1" w:themeFillTint="33"/>
                </w:tcPr>
                <w:p w14:paraId="4652483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5DA9D11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shd w:val="clear" w:color="auto" w:fill="D9E2F3" w:themeFill="accent1" w:themeFillTint="33"/>
                </w:tcPr>
                <w:p w14:paraId="56C7D23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4AD7BCC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295D53D7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77AE279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6F33060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137A4F5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5641D97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8" w:type="dxa"/>
                  <w:gridSpan w:val="2"/>
                  <w:shd w:val="clear" w:color="auto" w:fill="D9E2F3" w:themeFill="accent1" w:themeFillTint="33"/>
                </w:tcPr>
                <w:p w14:paraId="3740EB3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3"/>
                  <w:shd w:val="clear" w:color="auto" w:fill="D9E2F3" w:themeFill="accent1" w:themeFillTint="33"/>
                </w:tcPr>
                <w:p w14:paraId="508DA62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652B1C7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shd w:val="clear" w:color="auto" w:fill="D9E2F3" w:themeFill="accent1" w:themeFillTint="33"/>
                </w:tcPr>
                <w:p w14:paraId="41EF472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1389D28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40FF136E" w14:textId="77777777" w:rsidTr="00015010">
              <w:tc>
                <w:tcPr>
                  <w:tcW w:w="1430" w:type="dxa"/>
                </w:tcPr>
                <w:p w14:paraId="7C6622B0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12068" w:type="dxa"/>
                  <w:gridSpan w:val="13"/>
                </w:tcPr>
                <w:p w14:paraId="754DB3FE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2E03C005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14993C0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55A1977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333B7FE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0CA7719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8" w:type="dxa"/>
                  <w:gridSpan w:val="2"/>
                  <w:shd w:val="clear" w:color="auto" w:fill="D9E2F3" w:themeFill="accent1" w:themeFillTint="33"/>
                </w:tcPr>
                <w:p w14:paraId="0EBD036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3"/>
                  <w:shd w:val="clear" w:color="auto" w:fill="D9E2F3" w:themeFill="accent1" w:themeFillTint="33"/>
                </w:tcPr>
                <w:p w14:paraId="04372DB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53E206B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shd w:val="clear" w:color="auto" w:fill="D9E2F3" w:themeFill="accent1" w:themeFillTint="33"/>
                </w:tcPr>
                <w:p w14:paraId="2128ABF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305AFF6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7ADFA0F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60EA57D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193956C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47C40C6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471CB70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8" w:type="dxa"/>
                  <w:gridSpan w:val="2"/>
                  <w:shd w:val="clear" w:color="auto" w:fill="D9E2F3" w:themeFill="accent1" w:themeFillTint="33"/>
                </w:tcPr>
                <w:p w14:paraId="33A5E80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3"/>
                  <w:shd w:val="clear" w:color="auto" w:fill="D9E2F3" w:themeFill="accent1" w:themeFillTint="33"/>
                </w:tcPr>
                <w:p w14:paraId="7EC20FC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75E445F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shd w:val="clear" w:color="auto" w:fill="D9E2F3" w:themeFill="accent1" w:themeFillTint="33"/>
                </w:tcPr>
                <w:p w14:paraId="515C2A1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57C83BE1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2EFAC402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285EEAB1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5C5E4896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28139CDA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1375226D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8" w:type="dxa"/>
                  <w:gridSpan w:val="2"/>
                  <w:shd w:val="clear" w:color="auto" w:fill="D9E2F3" w:themeFill="accent1" w:themeFillTint="33"/>
                </w:tcPr>
                <w:p w14:paraId="0FB6712A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3"/>
                  <w:shd w:val="clear" w:color="auto" w:fill="D9E2F3" w:themeFill="accent1" w:themeFillTint="33"/>
                </w:tcPr>
                <w:p w14:paraId="65200942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1910213D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shd w:val="clear" w:color="auto" w:fill="D9E2F3" w:themeFill="accent1" w:themeFillTint="33"/>
                </w:tcPr>
                <w:p w14:paraId="1AD7E918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9" w:type="dxa"/>
                  <w:gridSpan w:val="2"/>
                  <w:shd w:val="clear" w:color="auto" w:fill="D9E2F3" w:themeFill="accent1" w:themeFillTint="33"/>
                </w:tcPr>
                <w:p w14:paraId="6815FF94" w14:textId="77777777" w:rsidR="008D4E16" w:rsidRPr="007F56DC" w:rsidRDefault="008D4E16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207A53C9" w14:textId="77777777" w:rsidTr="00015010">
              <w:tc>
                <w:tcPr>
                  <w:tcW w:w="5560" w:type="dxa"/>
                  <w:gridSpan w:val="3"/>
                  <w:shd w:val="clear" w:color="auto" w:fill="FFF2CC" w:themeFill="accent4" w:themeFillTint="33"/>
                </w:tcPr>
                <w:p w14:paraId="653E4223" w14:textId="77777777" w:rsidR="008D4E16" w:rsidRPr="00015010" w:rsidRDefault="00286107" w:rsidP="008D4E16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Diploma AU</w:t>
                  </w:r>
                </w:p>
              </w:tc>
              <w:tc>
                <w:tcPr>
                  <w:tcW w:w="894" w:type="dxa"/>
                  <w:shd w:val="clear" w:color="auto" w:fill="FFF2CC" w:themeFill="accent4" w:themeFillTint="33"/>
                </w:tcPr>
                <w:p w14:paraId="207C2883" w14:textId="77777777" w:rsidR="008D4E16" w:rsidRPr="00015010" w:rsidRDefault="00286107" w:rsidP="007F56D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240</w:t>
                  </w:r>
                </w:p>
              </w:tc>
              <w:tc>
                <w:tcPr>
                  <w:tcW w:w="7044" w:type="dxa"/>
                  <w:gridSpan w:val="10"/>
                  <w:shd w:val="clear" w:color="auto" w:fill="FFF2CC" w:themeFill="accent4" w:themeFillTint="33"/>
                </w:tcPr>
                <w:p w14:paraId="562ADD5D" w14:textId="23E5AC7F" w:rsidR="008D4E16" w:rsidRPr="00015010" w:rsidRDefault="00286107" w:rsidP="008D4E16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Teitl llawn y dyfarniad Diploma Addysg Uwch neu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r dyfarniad </w:t>
                  </w:r>
                  <w:r w:rsidR="00226EE9">
                    <w:rPr>
                      <w:rFonts w:ascii="Arial" w:hAnsi="Arial" w:cs="Arial"/>
                      <w:b/>
                      <w:bCs/>
                      <w:lang w:val="cy-GB"/>
                    </w:rPr>
                    <w:t>ym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adael: </w:t>
                  </w:r>
                </w:p>
                <w:p w14:paraId="457B2655" w14:textId="77777777" w:rsidR="008D4E16" w:rsidRPr="00015010" w:rsidRDefault="008D4E16" w:rsidP="007F56D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2475B6" w14:paraId="1567FE0E" w14:textId="77777777" w:rsidTr="00015010">
              <w:tc>
                <w:tcPr>
                  <w:tcW w:w="13498" w:type="dxa"/>
                  <w:gridSpan w:val="14"/>
                </w:tcPr>
                <w:p w14:paraId="0FED15B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14E2BB4F" w14:textId="77777777" w:rsidTr="00015010">
              <w:tc>
                <w:tcPr>
                  <w:tcW w:w="5560" w:type="dxa"/>
                  <w:gridSpan w:val="3"/>
                  <w:shd w:val="clear" w:color="auto" w:fill="133350"/>
                </w:tcPr>
                <w:p w14:paraId="518A255E" w14:textId="77777777" w:rsidR="00EA29AA" w:rsidRPr="007F56DC" w:rsidRDefault="00286107" w:rsidP="2BC0C594">
                  <w:pPr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2BC0C594"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cy-GB"/>
                    </w:rPr>
                    <w:t>Lefel 6</w:t>
                  </w:r>
                </w:p>
              </w:tc>
              <w:tc>
                <w:tcPr>
                  <w:tcW w:w="2976" w:type="dxa"/>
                  <w:gridSpan w:val="4"/>
                  <w:shd w:val="clear" w:color="auto" w:fill="133350"/>
                </w:tcPr>
                <w:p w14:paraId="3BC86F8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4962" w:type="dxa"/>
                  <w:gridSpan w:val="7"/>
                  <w:shd w:val="clear" w:color="auto" w:fill="133350"/>
                </w:tcPr>
                <w:p w14:paraId="136B427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19F1E587" w14:textId="77777777" w:rsidTr="00015010">
              <w:tc>
                <w:tcPr>
                  <w:tcW w:w="1430" w:type="dxa"/>
                </w:tcPr>
                <w:p w14:paraId="59388FE1" w14:textId="77777777" w:rsidR="00EA29AA" w:rsidRPr="007F56DC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F56DC">
                    <w:rPr>
                      <w:rFonts w:ascii="Arial" w:hAnsi="Arial" w:cs="Arial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2855" w:type="dxa"/>
                </w:tcPr>
                <w:p w14:paraId="69F47DD5" w14:textId="77777777" w:rsidR="00EA29AA" w:rsidRPr="007F56DC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F56DC">
                    <w:rPr>
                      <w:rFonts w:ascii="Arial" w:hAnsi="Arial" w:cs="Arial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275" w:type="dxa"/>
                </w:tcPr>
                <w:p w14:paraId="638C3F13" w14:textId="77777777" w:rsidR="00EA29AA" w:rsidRPr="007F56DC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F56DC">
                    <w:rPr>
                      <w:rFonts w:ascii="Arial" w:hAnsi="Arial" w:cs="Arial"/>
                      <w:sz w:val="22"/>
                      <w:szCs w:val="22"/>
                      <w:lang w:val="cy-GB"/>
                    </w:rPr>
                    <w:t>Tymor*</w:t>
                  </w:r>
                </w:p>
              </w:tc>
              <w:tc>
                <w:tcPr>
                  <w:tcW w:w="894" w:type="dxa"/>
                </w:tcPr>
                <w:p w14:paraId="165CAEEC" w14:textId="77777777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01101">
                    <w:rPr>
                      <w:rFonts w:ascii="Arial" w:hAnsi="Arial" w:cs="Arial"/>
                      <w:sz w:val="18"/>
                      <w:szCs w:val="18"/>
                      <w:lang w:val="cy-GB"/>
                    </w:rPr>
                    <w:t>Gwerth Credyd</w:t>
                  </w:r>
                </w:p>
              </w:tc>
              <w:tc>
                <w:tcPr>
                  <w:tcW w:w="1322" w:type="dxa"/>
                </w:tcPr>
                <w:p w14:paraId="7CAF403D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322" w:type="dxa"/>
                  <w:gridSpan w:val="3"/>
                </w:tcPr>
                <w:p w14:paraId="6A406050" w14:textId="10F6CE69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322" w:type="dxa"/>
                  <w:gridSpan w:val="2"/>
                </w:tcPr>
                <w:p w14:paraId="42BBDC84" w14:textId="1B158135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01101">
                    <w:rPr>
                      <w:rFonts w:ascii="Arial" w:hAnsi="Arial" w:cs="Arial"/>
                      <w:sz w:val="16"/>
                      <w:szCs w:val="16"/>
                      <w:lang w:val="cy-GB"/>
                    </w:rPr>
                    <w:t>Ar gael fel Cwrs Byr / Cymhwyster Micro?</w:t>
                  </w:r>
                </w:p>
              </w:tc>
              <w:tc>
                <w:tcPr>
                  <w:tcW w:w="1803" w:type="dxa"/>
                  <w:gridSpan w:val="3"/>
                </w:tcPr>
                <w:p w14:paraId="3C078CAB" w14:textId="47B459EF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15010">
                    <w:rPr>
                      <w:rFonts w:ascii="Arial" w:hAnsi="Arial" w:cs="Arial"/>
                      <w:sz w:val="16"/>
                      <w:szCs w:val="16"/>
                      <w:lang w:val="cy-GB"/>
                    </w:rPr>
                    <w:t>Digolledu ar gael?</w:t>
                  </w:r>
                </w:p>
                <w:p w14:paraId="08AC585D" w14:textId="77777777" w:rsidR="00EA29AA" w:rsidRPr="008D4E16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D4E16"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  <w:tc>
                <w:tcPr>
                  <w:tcW w:w="1275" w:type="dxa"/>
                </w:tcPr>
                <w:p w14:paraId="56C68BE6" w14:textId="77777777" w:rsidR="00EA29AA" w:rsidRPr="008D4E16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D4E16"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Asesiad</w:t>
                  </w:r>
                  <w:r w:rsidRPr="008D4E16">
                    <w:rPr>
                      <w:rFonts w:ascii="Arial" w:hAnsi="Arial" w:cs="Arial"/>
                      <w:b w:val="0"/>
                      <w:sz w:val="20"/>
                      <w:szCs w:val="20"/>
                      <w:lang w:val="cy-GB"/>
                    </w:rPr>
                    <w:t xml:space="preserve"> </w:t>
                  </w:r>
                  <w:r w:rsidRPr="008D4E16"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EDGE</w:t>
                  </w:r>
                </w:p>
              </w:tc>
            </w:tr>
            <w:tr w:rsidR="002475B6" w14:paraId="64048ED3" w14:textId="77777777" w:rsidTr="001011FE">
              <w:tc>
                <w:tcPr>
                  <w:tcW w:w="1430" w:type="dxa"/>
                </w:tcPr>
                <w:p w14:paraId="6FFF1FE4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12068" w:type="dxa"/>
                  <w:gridSpan w:val="13"/>
                </w:tcPr>
                <w:p w14:paraId="29776258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25C97DE4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1DE8321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6FD62C0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06636DD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2F7AC46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shd w:val="clear" w:color="auto" w:fill="D9E2F3" w:themeFill="accent1" w:themeFillTint="33"/>
                </w:tcPr>
                <w:p w14:paraId="13CC71D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3"/>
                  <w:shd w:val="clear" w:color="auto" w:fill="D9E2F3" w:themeFill="accent1" w:themeFillTint="33"/>
                </w:tcPr>
                <w:p w14:paraId="25380C3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2"/>
                  <w:shd w:val="clear" w:color="auto" w:fill="D9E2F3" w:themeFill="accent1" w:themeFillTint="33"/>
                </w:tcPr>
                <w:p w14:paraId="72395BE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03" w:type="dxa"/>
                  <w:gridSpan w:val="3"/>
                  <w:shd w:val="clear" w:color="auto" w:fill="D9E2F3" w:themeFill="accent1" w:themeFillTint="33"/>
                </w:tcPr>
                <w:p w14:paraId="1D881A3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096293B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64992294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3DEF665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2435577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2D695DD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3E42441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shd w:val="clear" w:color="auto" w:fill="D9E2F3" w:themeFill="accent1" w:themeFillTint="33"/>
                </w:tcPr>
                <w:p w14:paraId="0F3A3225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3"/>
                  <w:shd w:val="clear" w:color="auto" w:fill="D9E2F3" w:themeFill="accent1" w:themeFillTint="33"/>
                </w:tcPr>
                <w:p w14:paraId="46A2737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2"/>
                  <w:shd w:val="clear" w:color="auto" w:fill="D9E2F3" w:themeFill="accent1" w:themeFillTint="33"/>
                </w:tcPr>
                <w:p w14:paraId="61351EC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03" w:type="dxa"/>
                  <w:gridSpan w:val="3"/>
                  <w:shd w:val="clear" w:color="auto" w:fill="D9E2F3" w:themeFill="accent1" w:themeFillTint="33"/>
                </w:tcPr>
                <w:p w14:paraId="4DEBBEF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680A0CC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3C58BD8" w14:textId="77777777" w:rsidTr="00015010">
              <w:tc>
                <w:tcPr>
                  <w:tcW w:w="1430" w:type="dxa"/>
                </w:tcPr>
                <w:p w14:paraId="61D0845F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12068" w:type="dxa"/>
                  <w:gridSpan w:val="13"/>
                </w:tcPr>
                <w:p w14:paraId="17730CFA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7D193E76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3C9299B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5F1FB67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5EA76A1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579DC80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shd w:val="clear" w:color="auto" w:fill="D9E2F3" w:themeFill="accent1" w:themeFillTint="33"/>
                </w:tcPr>
                <w:p w14:paraId="5B10707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3"/>
                  <w:shd w:val="clear" w:color="auto" w:fill="D9E2F3" w:themeFill="accent1" w:themeFillTint="33"/>
                </w:tcPr>
                <w:p w14:paraId="20B6711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2"/>
                  <w:shd w:val="clear" w:color="auto" w:fill="D9E2F3" w:themeFill="accent1" w:themeFillTint="33"/>
                </w:tcPr>
                <w:p w14:paraId="121DA1F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03" w:type="dxa"/>
                  <w:gridSpan w:val="3"/>
                  <w:shd w:val="clear" w:color="auto" w:fill="D9E2F3" w:themeFill="accent1" w:themeFillTint="33"/>
                </w:tcPr>
                <w:p w14:paraId="15DAC74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051B22F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F9873E1" w14:textId="77777777" w:rsidTr="00015010">
              <w:tc>
                <w:tcPr>
                  <w:tcW w:w="1430" w:type="dxa"/>
                  <w:shd w:val="clear" w:color="auto" w:fill="D9E2F3" w:themeFill="accent1" w:themeFillTint="33"/>
                </w:tcPr>
                <w:p w14:paraId="4C7E21D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55" w:type="dxa"/>
                  <w:shd w:val="clear" w:color="auto" w:fill="D9E2F3" w:themeFill="accent1" w:themeFillTint="33"/>
                </w:tcPr>
                <w:p w14:paraId="1DE4069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4FDDF3D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894" w:type="dxa"/>
                  <w:shd w:val="clear" w:color="auto" w:fill="D9E2F3" w:themeFill="accent1" w:themeFillTint="33"/>
                </w:tcPr>
                <w:p w14:paraId="10E0A4A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shd w:val="clear" w:color="auto" w:fill="D9E2F3" w:themeFill="accent1" w:themeFillTint="33"/>
                </w:tcPr>
                <w:p w14:paraId="15184AF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3"/>
                  <w:shd w:val="clear" w:color="auto" w:fill="D9E2F3" w:themeFill="accent1" w:themeFillTint="33"/>
                </w:tcPr>
                <w:p w14:paraId="6000D27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2" w:type="dxa"/>
                  <w:gridSpan w:val="2"/>
                  <w:shd w:val="clear" w:color="auto" w:fill="D9E2F3" w:themeFill="accent1" w:themeFillTint="33"/>
                </w:tcPr>
                <w:p w14:paraId="1A96752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03" w:type="dxa"/>
                  <w:gridSpan w:val="3"/>
                  <w:shd w:val="clear" w:color="auto" w:fill="D9E2F3" w:themeFill="accent1" w:themeFillTint="33"/>
                </w:tcPr>
                <w:p w14:paraId="1917FCF5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484FFC8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75DD6C5" w14:textId="77777777" w:rsidTr="00015010">
              <w:tc>
                <w:tcPr>
                  <w:tcW w:w="5560" w:type="dxa"/>
                  <w:gridSpan w:val="3"/>
                  <w:shd w:val="clear" w:color="auto" w:fill="FFF2CC" w:themeFill="accent4" w:themeFillTint="33"/>
                </w:tcPr>
                <w:p w14:paraId="56A26397" w14:textId="223BBFB9" w:rsidR="008D4E16" w:rsidRPr="007F56DC" w:rsidRDefault="00286107" w:rsidP="008D4E16">
                  <w:pPr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Terfynol – BA (</w:t>
                  </w:r>
                  <w:proofErr w:type="spellStart"/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Anrh</w:t>
                  </w:r>
                  <w:proofErr w:type="spellEnd"/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) ENW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R RADD</w:t>
                  </w:r>
                </w:p>
              </w:tc>
              <w:tc>
                <w:tcPr>
                  <w:tcW w:w="894" w:type="dxa"/>
                  <w:shd w:val="clear" w:color="auto" w:fill="FFF2CC" w:themeFill="accent4" w:themeFillTint="33"/>
                </w:tcPr>
                <w:p w14:paraId="2ED3846E" w14:textId="77777777" w:rsidR="008D4E16" w:rsidRPr="00015010" w:rsidRDefault="00286107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360</w:t>
                  </w:r>
                </w:p>
              </w:tc>
              <w:tc>
                <w:tcPr>
                  <w:tcW w:w="7044" w:type="dxa"/>
                  <w:gridSpan w:val="10"/>
                  <w:shd w:val="clear" w:color="auto" w:fill="FFF2CC" w:themeFill="accent4" w:themeFillTint="33"/>
                </w:tcPr>
                <w:p w14:paraId="038C2B02" w14:textId="785F8C02" w:rsidR="008D4E16" w:rsidRPr="00015010" w:rsidRDefault="00286107" w:rsidP="00672B1A">
                  <w:pPr>
                    <w:rPr>
                      <w:rFonts w:ascii="Arial" w:hAnsi="Arial" w:cs="Arial"/>
                      <w:b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Teitl llawn y dyfarniad fel y byddai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n ymddangos ar y dystysgrif:</w:t>
                  </w:r>
                </w:p>
                <w:p w14:paraId="335AA44C" w14:textId="77777777" w:rsidR="008D4E16" w:rsidRPr="00015010" w:rsidRDefault="008D4E16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6051145" w14:textId="77777777" w:rsidR="00EA29AA" w:rsidRPr="007F56DC" w:rsidRDefault="00EA29AA" w:rsidP="007F56DC">
            <w:pPr>
              <w:rPr>
                <w:rFonts w:ascii="Arial" w:hAnsi="Arial" w:cs="Arial"/>
              </w:rPr>
            </w:pPr>
          </w:p>
          <w:p w14:paraId="2B744568" w14:textId="0ACB3F0B" w:rsidR="00EA29AA" w:rsidRPr="007F56DC" w:rsidRDefault="00286107" w:rsidP="007F56DC">
            <w:pPr>
              <w:rPr>
                <w:rFonts w:ascii="Arial" w:hAnsi="Arial" w:cs="Arial"/>
                <w:i/>
              </w:rPr>
            </w:pPr>
            <w:r w:rsidRPr="007F56DC">
              <w:rPr>
                <w:rFonts w:ascii="Arial" w:hAnsi="Arial" w:cs="Arial"/>
                <w:b/>
                <w:bCs/>
                <w:lang w:val="cy-GB"/>
              </w:rPr>
              <w:t xml:space="preserve">Myfyrwyr </w:t>
            </w:r>
            <w:r w:rsidR="00220242">
              <w:rPr>
                <w:rFonts w:ascii="Arial" w:hAnsi="Arial" w:cs="Arial"/>
                <w:b/>
                <w:bCs/>
                <w:lang w:val="cy-GB"/>
              </w:rPr>
              <w:t>sy’n dechrau</w:t>
            </w:r>
            <w:r w:rsidRPr="007F56DC">
              <w:rPr>
                <w:rFonts w:ascii="Arial" w:hAnsi="Arial" w:cs="Arial"/>
                <w:b/>
                <w:bCs/>
                <w:lang w:val="cy-GB"/>
              </w:rPr>
              <w:t xml:space="preserve"> ym mis Ionawr 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(Canllaw – dilëwch os nad yw</w:t>
            </w:r>
            <w:r w:rsidR="00B24B19">
              <w:rPr>
                <w:rFonts w:ascii="Arial" w:hAnsi="Arial" w:cs="Arial"/>
                <w:i/>
                <w:iCs/>
                <w:color w:val="C00000"/>
                <w:lang w:val="cy-GB"/>
              </w:rPr>
              <w:t>’</w:t>
            </w:r>
            <w:r w:rsidRPr="007F56DC">
              <w:rPr>
                <w:rFonts w:ascii="Arial" w:hAnsi="Arial" w:cs="Arial"/>
                <w:i/>
                <w:iCs/>
                <w:color w:val="C00000"/>
                <w:lang w:val="cy-GB"/>
              </w:rPr>
              <w:t>n berthnasol)</w:t>
            </w:r>
          </w:p>
          <w:p w14:paraId="2697693F" w14:textId="77777777" w:rsidR="00EA29AA" w:rsidRPr="007F56DC" w:rsidRDefault="00EA29AA" w:rsidP="007F56DC">
            <w:pPr>
              <w:jc w:val="center"/>
              <w:rPr>
                <w:rFonts w:ascii="Arial" w:hAnsi="Arial" w:cs="Arial"/>
              </w:rPr>
            </w:pPr>
          </w:p>
          <w:tbl>
            <w:tblPr>
              <w:tblW w:w="439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2"/>
              <w:gridCol w:w="2342"/>
              <w:gridCol w:w="852"/>
              <w:gridCol w:w="1132"/>
              <w:gridCol w:w="1555"/>
              <w:gridCol w:w="1557"/>
              <w:gridCol w:w="913"/>
              <w:gridCol w:w="645"/>
              <w:gridCol w:w="1555"/>
            </w:tblGrid>
            <w:tr w:rsidR="002475B6" w14:paraId="65AA3771" w14:textId="77777777" w:rsidTr="6A417DDB">
              <w:tc>
                <w:tcPr>
                  <w:tcW w:w="4089" w:type="pct"/>
                  <w:gridSpan w:val="7"/>
                  <w:tcBorders>
                    <w:right w:val="single" w:sz="4" w:space="0" w:color="auto"/>
                  </w:tcBorders>
                  <w:shd w:val="clear" w:color="auto" w:fill="133350"/>
                </w:tcPr>
                <w:p w14:paraId="19AD4DC9" w14:textId="77777777" w:rsidR="00EA29AA" w:rsidRPr="007F56DC" w:rsidRDefault="00286107" w:rsidP="007F56DC">
                  <w:pPr>
                    <w:rPr>
                      <w:rFonts w:ascii="Arial" w:hAnsi="Arial" w:cs="Arial"/>
                      <w:b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Lefel 4</w:t>
                  </w:r>
                </w:p>
              </w:tc>
              <w:tc>
                <w:tcPr>
                  <w:tcW w:w="911" w:type="pct"/>
                  <w:gridSpan w:val="2"/>
                  <w:tcBorders>
                    <w:right w:val="single" w:sz="4" w:space="0" w:color="auto"/>
                  </w:tcBorders>
                  <w:shd w:val="clear" w:color="auto" w:fill="133350"/>
                </w:tcPr>
                <w:p w14:paraId="288DDED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34F62DA3" w14:textId="77777777" w:rsidTr="00015010">
              <w:tc>
                <w:tcPr>
                  <w:tcW w:w="630" w:type="pct"/>
                </w:tcPr>
                <w:p w14:paraId="4E1DCE61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970" w:type="pct"/>
                </w:tcPr>
                <w:p w14:paraId="68834164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353" w:type="pct"/>
                </w:tcPr>
                <w:p w14:paraId="0E709796" w14:textId="77777777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469" w:type="pct"/>
                </w:tcPr>
                <w:p w14:paraId="10740B72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644" w:type="pct"/>
                </w:tcPr>
                <w:p w14:paraId="4EE7BF7F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645" w:type="pct"/>
                </w:tcPr>
                <w:p w14:paraId="2BAA55FC" w14:textId="615F36FE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645" w:type="pct"/>
                  <w:gridSpan w:val="2"/>
                  <w:tcBorders>
                    <w:right w:val="single" w:sz="4" w:space="0" w:color="auto"/>
                  </w:tcBorders>
                </w:tcPr>
                <w:p w14:paraId="40B17F23" w14:textId="45237565" w:rsidR="00EA29AA" w:rsidRPr="00201101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6"/>
                      <w:szCs w:val="16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Ar gael fel Cwrs Byr/Cymhwyster Micro</w:t>
                  </w:r>
                  <w:r w:rsid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?</w:t>
                  </w:r>
                </w:p>
              </w:tc>
              <w:tc>
                <w:tcPr>
                  <w:tcW w:w="644" w:type="pct"/>
                  <w:tcBorders>
                    <w:right w:val="single" w:sz="4" w:space="0" w:color="auto"/>
                  </w:tcBorders>
                </w:tcPr>
                <w:p w14:paraId="74672C57" w14:textId="4DA63A63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Digolledu ar gael?</w:t>
                  </w:r>
                </w:p>
                <w:p w14:paraId="351D0283" w14:textId="77777777" w:rsidR="00EA29AA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</w:tr>
            <w:tr w:rsidR="002475B6" w14:paraId="1363A1AA" w14:textId="77777777" w:rsidTr="00015010">
              <w:tc>
                <w:tcPr>
                  <w:tcW w:w="630" w:type="pct"/>
                </w:tcPr>
                <w:p w14:paraId="63419C15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4370" w:type="pct"/>
                  <w:gridSpan w:val="8"/>
                  <w:tcBorders>
                    <w:right w:val="single" w:sz="4" w:space="0" w:color="auto"/>
                  </w:tcBorders>
                </w:tcPr>
                <w:p w14:paraId="670DB19C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754E864C" w14:textId="77777777" w:rsidTr="00015010">
              <w:tc>
                <w:tcPr>
                  <w:tcW w:w="630" w:type="pct"/>
                  <w:shd w:val="clear" w:color="auto" w:fill="D9E2F3" w:themeFill="accent1" w:themeFillTint="33"/>
                </w:tcPr>
                <w:p w14:paraId="703DB12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70" w:type="pct"/>
                  <w:shd w:val="clear" w:color="auto" w:fill="D9E2F3" w:themeFill="accent1" w:themeFillTint="33"/>
                </w:tcPr>
                <w:p w14:paraId="09C1059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pct"/>
                  <w:shd w:val="clear" w:color="auto" w:fill="D9E2F3" w:themeFill="accent1" w:themeFillTint="33"/>
                </w:tcPr>
                <w:p w14:paraId="4CFF901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9" w:type="pct"/>
                  <w:shd w:val="clear" w:color="auto" w:fill="D9E2F3" w:themeFill="accent1" w:themeFillTint="33"/>
                </w:tcPr>
                <w:p w14:paraId="0347012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shd w:val="clear" w:color="auto" w:fill="D9E2F3" w:themeFill="accent1" w:themeFillTint="33"/>
                </w:tcPr>
                <w:p w14:paraId="5604A769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shd w:val="clear" w:color="auto" w:fill="D9E2F3" w:themeFill="accent1" w:themeFillTint="33"/>
                </w:tcPr>
                <w:p w14:paraId="0B974A5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gridSpan w:val="2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60C3C0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E68CB5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F58F16C" w14:textId="77777777" w:rsidTr="00015010">
              <w:tc>
                <w:tcPr>
                  <w:tcW w:w="630" w:type="pct"/>
                  <w:shd w:val="clear" w:color="auto" w:fill="D9E2F3" w:themeFill="accent1" w:themeFillTint="33"/>
                </w:tcPr>
                <w:p w14:paraId="608317CE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70" w:type="pct"/>
                  <w:shd w:val="clear" w:color="auto" w:fill="D9E2F3" w:themeFill="accent1" w:themeFillTint="33"/>
                </w:tcPr>
                <w:p w14:paraId="20351FF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pct"/>
                  <w:shd w:val="clear" w:color="auto" w:fill="D9E2F3" w:themeFill="accent1" w:themeFillTint="33"/>
                </w:tcPr>
                <w:p w14:paraId="3118105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9" w:type="pct"/>
                  <w:shd w:val="clear" w:color="auto" w:fill="D9E2F3" w:themeFill="accent1" w:themeFillTint="33"/>
                </w:tcPr>
                <w:p w14:paraId="03368EC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shd w:val="clear" w:color="auto" w:fill="D9E2F3" w:themeFill="accent1" w:themeFillTint="33"/>
                </w:tcPr>
                <w:p w14:paraId="5F10273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shd w:val="clear" w:color="auto" w:fill="D9E2F3" w:themeFill="accent1" w:themeFillTint="33"/>
                </w:tcPr>
                <w:p w14:paraId="09BDF275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gridSpan w:val="2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70B2BD3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29D15C4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3D54D514" w14:textId="77777777" w:rsidTr="00015010">
              <w:tc>
                <w:tcPr>
                  <w:tcW w:w="630" w:type="pct"/>
                </w:tcPr>
                <w:p w14:paraId="52328151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4370" w:type="pct"/>
                  <w:gridSpan w:val="8"/>
                  <w:tcBorders>
                    <w:right w:val="single" w:sz="4" w:space="0" w:color="auto"/>
                  </w:tcBorders>
                </w:tcPr>
                <w:p w14:paraId="7697EC65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14DAAD53" w14:textId="77777777" w:rsidTr="00015010">
              <w:tc>
                <w:tcPr>
                  <w:tcW w:w="630" w:type="pct"/>
                  <w:shd w:val="clear" w:color="auto" w:fill="D9E2F3" w:themeFill="accent1" w:themeFillTint="33"/>
                </w:tcPr>
                <w:p w14:paraId="7A7F39C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70" w:type="pct"/>
                  <w:shd w:val="clear" w:color="auto" w:fill="D9E2F3" w:themeFill="accent1" w:themeFillTint="33"/>
                </w:tcPr>
                <w:p w14:paraId="7DD96FFF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pct"/>
                  <w:shd w:val="clear" w:color="auto" w:fill="D9E2F3" w:themeFill="accent1" w:themeFillTint="33"/>
                </w:tcPr>
                <w:p w14:paraId="19AA73A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9" w:type="pct"/>
                  <w:shd w:val="clear" w:color="auto" w:fill="D9E2F3" w:themeFill="accent1" w:themeFillTint="33"/>
                </w:tcPr>
                <w:p w14:paraId="3B23F522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shd w:val="clear" w:color="auto" w:fill="D9E2F3" w:themeFill="accent1" w:themeFillTint="33"/>
                </w:tcPr>
                <w:p w14:paraId="6D7FF1E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shd w:val="clear" w:color="auto" w:fill="D9E2F3" w:themeFill="accent1" w:themeFillTint="33"/>
                </w:tcPr>
                <w:p w14:paraId="607092A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gridSpan w:val="2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9B7A34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4FFCFF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1CBFD432" w14:textId="77777777" w:rsidTr="00015010">
              <w:tc>
                <w:tcPr>
                  <w:tcW w:w="630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437F43D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70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11A18CA6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D9D7087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9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1BF2DC0A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EF01BD0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6C67CC88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5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51E72AB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44" w:type="pct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C21EE4C" w14:textId="77777777" w:rsidR="00EA29AA" w:rsidRPr="007F56DC" w:rsidRDefault="00EA29A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7A78B8D5" w14:textId="77777777" w:rsidTr="00015010">
              <w:tc>
                <w:tcPr>
                  <w:tcW w:w="1953" w:type="pct"/>
                  <w:gridSpan w:val="3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063C3BF0" w14:textId="77777777" w:rsidR="00672B1A" w:rsidRPr="00015010" w:rsidRDefault="00286107" w:rsidP="00672B1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Tystysgrif AU</w:t>
                  </w:r>
                </w:p>
              </w:tc>
              <w:tc>
                <w:tcPr>
                  <w:tcW w:w="469" w:type="pct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4FD41B63" w14:textId="77777777" w:rsidR="00672B1A" w:rsidRPr="00015010" w:rsidRDefault="00286107" w:rsidP="007F56D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120</w:t>
                  </w:r>
                </w:p>
              </w:tc>
              <w:tc>
                <w:tcPr>
                  <w:tcW w:w="2578" w:type="pct"/>
                  <w:gridSpan w:val="5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172B7D75" w14:textId="201AF8B9" w:rsidR="00672B1A" w:rsidRPr="00015010" w:rsidRDefault="00286107" w:rsidP="00672B1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Teitl llawn y dyfarniad Tystysgrif Addysg Uwch neu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r dyfarniad </w:t>
                  </w:r>
                  <w:r w:rsidR="00733E26">
                    <w:rPr>
                      <w:rFonts w:ascii="Arial" w:hAnsi="Arial" w:cs="Arial"/>
                      <w:b/>
                      <w:bCs/>
                      <w:lang w:val="cy-GB"/>
                    </w:rPr>
                    <w:t>ym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adael: </w:t>
                  </w:r>
                </w:p>
              </w:tc>
            </w:tr>
          </w:tbl>
          <w:p w14:paraId="0457C097" w14:textId="77777777" w:rsidR="007F56DC" w:rsidRPr="007F56DC" w:rsidRDefault="007F56DC" w:rsidP="007F56DC">
            <w:pPr>
              <w:tabs>
                <w:tab w:val="left" w:pos="5447"/>
              </w:tabs>
              <w:ind w:left="113"/>
              <w:rPr>
                <w:rFonts w:ascii="Arial" w:hAnsi="Arial" w:cs="Arial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8"/>
              <w:gridCol w:w="2058"/>
              <w:gridCol w:w="1133"/>
              <w:gridCol w:w="1133"/>
              <w:gridCol w:w="1575"/>
              <w:gridCol w:w="1575"/>
              <w:gridCol w:w="1098"/>
              <w:gridCol w:w="478"/>
              <w:gridCol w:w="1507"/>
              <w:gridCol w:w="69"/>
              <w:gridCol w:w="1578"/>
            </w:tblGrid>
            <w:tr w:rsidR="002475B6" w14:paraId="2AF697C9" w14:textId="77777777" w:rsidTr="00672B1A">
              <w:tc>
                <w:tcPr>
                  <w:tcW w:w="3677" w:type="pct"/>
                  <w:gridSpan w:val="7"/>
                  <w:shd w:val="clear" w:color="auto" w:fill="133350"/>
                </w:tcPr>
                <w:p w14:paraId="3584020D" w14:textId="77777777" w:rsidR="0032331C" w:rsidRPr="007F56DC" w:rsidRDefault="00286107" w:rsidP="007F56DC">
                  <w:pPr>
                    <w:rPr>
                      <w:rFonts w:ascii="Arial" w:hAnsi="Arial" w:cs="Arial"/>
                      <w:b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Lefel 5</w:t>
                  </w:r>
                </w:p>
              </w:tc>
              <w:tc>
                <w:tcPr>
                  <w:tcW w:w="723" w:type="pct"/>
                  <w:gridSpan w:val="2"/>
                  <w:shd w:val="clear" w:color="auto" w:fill="133350"/>
                </w:tcPr>
                <w:p w14:paraId="244F721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600" w:type="pct"/>
                  <w:gridSpan w:val="2"/>
                  <w:tcBorders>
                    <w:top w:val="single" w:sz="4" w:space="0" w:color="auto"/>
                  </w:tcBorders>
                  <w:shd w:val="clear" w:color="auto" w:fill="133350"/>
                </w:tcPr>
                <w:p w14:paraId="16D9574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2475B6" w14:paraId="5CBA942B" w14:textId="77777777" w:rsidTr="00015010">
              <w:tc>
                <w:tcPr>
                  <w:tcW w:w="553" w:type="pct"/>
                </w:tcPr>
                <w:p w14:paraId="5129D50F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750" w:type="pct"/>
                </w:tcPr>
                <w:p w14:paraId="4CDF6E86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413" w:type="pct"/>
                </w:tcPr>
                <w:p w14:paraId="329FEEDC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Tymor*</w:t>
                  </w:r>
                </w:p>
              </w:tc>
              <w:tc>
                <w:tcPr>
                  <w:tcW w:w="413" w:type="pct"/>
                </w:tcPr>
                <w:p w14:paraId="3C9B4224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574" w:type="pct"/>
                </w:tcPr>
                <w:p w14:paraId="2B453F36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574" w:type="pct"/>
                </w:tcPr>
                <w:p w14:paraId="1A96D62F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 yw ar gael yn Gymraeg (Ydy/Nac ydy)</w:t>
                  </w:r>
                </w:p>
              </w:tc>
              <w:tc>
                <w:tcPr>
                  <w:tcW w:w="574" w:type="pct"/>
                  <w:gridSpan w:val="2"/>
                </w:tcPr>
                <w:p w14:paraId="27A37B34" w14:textId="3EF41453" w:rsidR="0032331C" w:rsidRPr="00201101" w:rsidRDefault="00286107" w:rsidP="6A417DDB">
                  <w:pPr>
                    <w:pStyle w:val="Teitl"/>
                    <w:rPr>
                      <w:rFonts w:ascii="Arial" w:hAnsi="Arial" w:cs="Arial"/>
                      <w:color w:val="0B2A3D"/>
                      <w:sz w:val="16"/>
                      <w:szCs w:val="16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A yw ar gael fel Cwrs Byr/Cymhwyster Micro</w:t>
                  </w:r>
                  <w:r w:rsid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?</w:t>
                  </w:r>
                </w:p>
              </w:tc>
              <w:tc>
                <w:tcPr>
                  <w:tcW w:w="574" w:type="pct"/>
                  <w:gridSpan w:val="2"/>
                </w:tcPr>
                <w:p w14:paraId="45BA4139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8"/>
                      <w:szCs w:val="18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18"/>
                      <w:szCs w:val="18"/>
                      <w:lang w:val="cy-GB"/>
                    </w:rPr>
                    <w:t>A yw Digolledu ar gael?</w:t>
                  </w:r>
                </w:p>
                <w:p w14:paraId="1564FE8D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  <w:tc>
                <w:tcPr>
                  <w:tcW w:w="575" w:type="pct"/>
                </w:tcPr>
                <w:p w14:paraId="5E862EB4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Asesiad EDGE</w:t>
                  </w:r>
                </w:p>
              </w:tc>
            </w:tr>
            <w:tr w:rsidR="002475B6" w14:paraId="222EBF6F" w14:textId="77777777" w:rsidTr="00015010">
              <w:tc>
                <w:tcPr>
                  <w:tcW w:w="553" w:type="pct"/>
                </w:tcPr>
                <w:p w14:paraId="7CD31B38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4447" w:type="pct"/>
                  <w:gridSpan w:val="10"/>
                </w:tcPr>
                <w:p w14:paraId="49C83F3C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31455561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7672C89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50" w:type="pct"/>
                  <w:shd w:val="clear" w:color="auto" w:fill="D9E2F3" w:themeFill="accent1" w:themeFillTint="33"/>
                </w:tcPr>
                <w:p w14:paraId="2C86E6D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4E5345D6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6BAAFA4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194F95D0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1D330C54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4A6CBC18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4878CCC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575" w:type="pct"/>
                  <w:shd w:val="clear" w:color="auto" w:fill="D9E2F3" w:themeFill="accent1" w:themeFillTint="33"/>
                </w:tcPr>
                <w:p w14:paraId="5D556D0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1EFAD9C7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4BE932E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50" w:type="pct"/>
                  <w:shd w:val="clear" w:color="auto" w:fill="D9E2F3" w:themeFill="accent1" w:themeFillTint="33"/>
                </w:tcPr>
                <w:p w14:paraId="4C53428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312D0B9E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2823718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72C84786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086CD1F3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51BF0AE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29121F8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575" w:type="pct"/>
                  <w:shd w:val="clear" w:color="auto" w:fill="D9E2F3" w:themeFill="accent1" w:themeFillTint="33"/>
                </w:tcPr>
                <w:p w14:paraId="37504F31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38A66567" w14:textId="77777777" w:rsidTr="00015010">
              <w:tc>
                <w:tcPr>
                  <w:tcW w:w="553" w:type="pct"/>
                </w:tcPr>
                <w:p w14:paraId="18816C01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4447" w:type="pct"/>
                  <w:gridSpan w:val="10"/>
                </w:tcPr>
                <w:p w14:paraId="38192B7E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15FBA41F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628CF815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50" w:type="pct"/>
                  <w:shd w:val="clear" w:color="auto" w:fill="D9E2F3" w:themeFill="accent1" w:themeFillTint="33"/>
                </w:tcPr>
                <w:p w14:paraId="55162B66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4E8BC5D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6332990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2724C6E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48EE87D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01DD543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22F47C0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575" w:type="pct"/>
                  <w:shd w:val="clear" w:color="auto" w:fill="D9E2F3" w:themeFill="accent1" w:themeFillTint="33"/>
                </w:tcPr>
                <w:p w14:paraId="1847CFC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700E1CCC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71D3F906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50" w:type="pct"/>
                  <w:shd w:val="clear" w:color="auto" w:fill="D9E2F3" w:themeFill="accent1" w:themeFillTint="33"/>
                </w:tcPr>
                <w:p w14:paraId="6C054B1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221FCC7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38F4A45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1C524C2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shd w:val="clear" w:color="auto" w:fill="D9E2F3" w:themeFill="accent1" w:themeFillTint="33"/>
                </w:tcPr>
                <w:p w14:paraId="1C40D2E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7DE8CEF9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4" w:type="pct"/>
                  <w:gridSpan w:val="2"/>
                  <w:shd w:val="clear" w:color="auto" w:fill="D9E2F3" w:themeFill="accent1" w:themeFillTint="33"/>
                </w:tcPr>
                <w:p w14:paraId="6759107A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575" w:type="pct"/>
                  <w:shd w:val="clear" w:color="auto" w:fill="D9E2F3" w:themeFill="accent1" w:themeFillTint="33"/>
                </w:tcPr>
                <w:p w14:paraId="5EDA196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475B6" w14:paraId="70EF9F63" w14:textId="77777777" w:rsidTr="00015010">
              <w:tc>
                <w:tcPr>
                  <w:tcW w:w="1716" w:type="pct"/>
                  <w:gridSpan w:val="3"/>
                  <w:shd w:val="clear" w:color="auto" w:fill="FFF2CC" w:themeFill="accent4" w:themeFillTint="33"/>
                </w:tcPr>
                <w:p w14:paraId="6873B2C5" w14:textId="77777777" w:rsidR="00672B1A" w:rsidRPr="00015010" w:rsidRDefault="00286107" w:rsidP="0001501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Diploma AU</w:t>
                  </w:r>
                </w:p>
              </w:tc>
              <w:tc>
                <w:tcPr>
                  <w:tcW w:w="413" w:type="pct"/>
                  <w:shd w:val="clear" w:color="auto" w:fill="FFF2CC" w:themeFill="accent4" w:themeFillTint="33"/>
                </w:tcPr>
                <w:p w14:paraId="399E28BA" w14:textId="77777777" w:rsidR="00672B1A" w:rsidRPr="00015010" w:rsidRDefault="00286107" w:rsidP="007F56DC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240</w:t>
                  </w:r>
                </w:p>
              </w:tc>
              <w:tc>
                <w:tcPr>
                  <w:tcW w:w="2871" w:type="pct"/>
                  <w:gridSpan w:val="7"/>
                  <w:shd w:val="clear" w:color="auto" w:fill="FFF2CC" w:themeFill="accent4" w:themeFillTint="33"/>
                </w:tcPr>
                <w:p w14:paraId="038D3666" w14:textId="799CB682" w:rsidR="00672B1A" w:rsidRPr="00015010" w:rsidRDefault="00286107" w:rsidP="00672B1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Teitl llawn y dyfarniad Diploma Addysg Uwch neu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r dyfarniad </w:t>
                  </w:r>
                  <w:r w:rsidR="00733E26">
                    <w:rPr>
                      <w:rFonts w:ascii="Arial" w:hAnsi="Arial" w:cs="Arial"/>
                      <w:b/>
                      <w:bCs/>
                      <w:lang w:val="cy-GB"/>
                    </w:rPr>
                    <w:t>ym</w:t>
                  </w:r>
                  <w:r w:rsidRPr="00015010">
                    <w:rPr>
                      <w:rFonts w:ascii="Arial" w:hAnsi="Arial" w:cs="Arial"/>
                      <w:b/>
                      <w:bCs/>
                      <w:lang w:val="cy-GB"/>
                    </w:rPr>
                    <w:t>adael:</w:t>
                  </w:r>
                </w:p>
                <w:p w14:paraId="5B6C9DD3" w14:textId="77777777" w:rsidR="00672B1A" w:rsidRPr="00015010" w:rsidRDefault="00672B1A" w:rsidP="00672B1A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14:paraId="33C27CD8" w14:textId="77777777" w:rsidR="007F56DC" w:rsidRPr="007F56DC" w:rsidRDefault="007F56DC" w:rsidP="007F56DC">
            <w:pPr>
              <w:tabs>
                <w:tab w:val="left" w:pos="9984"/>
                <w:tab w:val="left" w:pos="11886"/>
              </w:tabs>
              <w:ind w:left="113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9"/>
              <w:gridCol w:w="2626"/>
              <w:gridCol w:w="1133"/>
              <w:gridCol w:w="991"/>
              <w:gridCol w:w="1490"/>
              <w:gridCol w:w="1490"/>
              <w:gridCol w:w="840"/>
              <w:gridCol w:w="650"/>
              <w:gridCol w:w="1334"/>
              <w:gridCol w:w="156"/>
              <w:gridCol w:w="1493"/>
            </w:tblGrid>
            <w:tr w:rsidR="002475B6" w14:paraId="2A81F69A" w14:textId="77777777" w:rsidTr="6A417DDB">
              <w:tc>
                <w:tcPr>
                  <w:tcW w:w="3676" w:type="pct"/>
                  <w:gridSpan w:val="7"/>
                  <w:shd w:val="clear" w:color="auto" w:fill="133350"/>
                </w:tcPr>
                <w:p w14:paraId="473C4941" w14:textId="77777777" w:rsidR="0032331C" w:rsidRPr="007F56DC" w:rsidRDefault="00286107" w:rsidP="007F56DC">
                  <w:pPr>
                    <w:rPr>
                      <w:rFonts w:ascii="Arial" w:hAnsi="Arial" w:cs="Arial"/>
                      <w:b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Lefel 6</w:t>
                  </w:r>
                </w:p>
              </w:tc>
              <w:tc>
                <w:tcPr>
                  <w:tcW w:w="723" w:type="pct"/>
                  <w:gridSpan w:val="2"/>
                  <w:shd w:val="clear" w:color="auto" w:fill="133350"/>
                </w:tcPr>
                <w:p w14:paraId="6ED313D5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b/>
                      <w:color w:val="000000"/>
                    </w:rPr>
                  </w:pPr>
                </w:p>
              </w:tc>
              <w:tc>
                <w:tcPr>
                  <w:tcW w:w="601" w:type="pct"/>
                  <w:gridSpan w:val="2"/>
                  <w:shd w:val="clear" w:color="auto" w:fill="133350"/>
                </w:tcPr>
                <w:p w14:paraId="32ACCEB0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  <w:b/>
                      <w:color w:val="000000"/>
                    </w:rPr>
                  </w:pPr>
                </w:p>
              </w:tc>
            </w:tr>
            <w:tr w:rsidR="002475B6" w14:paraId="217312B2" w14:textId="77777777" w:rsidTr="00015010">
              <w:tc>
                <w:tcPr>
                  <w:tcW w:w="553" w:type="pct"/>
                </w:tcPr>
                <w:p w14:paraId="56DE426B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Cod y Modiwl</w:t>
                  </w:r>
                </w:p>
              </w:tc>
              <w:tc>
                <w:tcPr>
                  <w:tcW w:w="957" w:type="pct"/>
                </w:tcPr>
                <w:p w14:paraId="27A6DFDC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413" w:type="pct"/>
                </w:tcPr>
                <w:p w14:paraId="47E6BE5B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Tymor*</w:t>
                  </w:r>
                </w:p>
              </w:tc>
              <w:tc>
                <w:tcPr>
                  <w:tcW w:w="361" w:type="pct"/>
                </w:tcPr>
                <w:p w14:paraId="7A21952D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2"/>
                      <w:szCs w:val="22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2"/>
                      <w:szCs w:val="22"/>
                      <w:lang w:val="cy-GB"/>
                    </w:rPr>
                    <w:t>Gwerth Credyd</w:t>
                  </w:r>
                </w:p>
              </w:tc>
              <w:tc>
                <w:tcPr>
                  <w:tcW w:w="543" w:type="pct"/>
                </w:tcPr>
                <w:p w14:paraId="7564E3AB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543" w:type="pct"/>
                </w:tcPr>
                <w:p w14:paraId="3A7F0EEF" w14:textId="4800E38E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543" w:type="pct"/>
                  <w:gridSpan w:val="2"/>
                </w:tcPr>
                <w:p w14:paraId="376CAB62" w14:textId="56A129C2" w:rsidR="0032331C" w:rsidRPr="00201101" w:rsidRDefault="00286107" w:rsidP="6A417DDB">
                  <w:pPr>
                    <w:pStyle w:val="Teitl"/>
                    <w:rPr>
                      <w:rFonts w:ascii="Arial" w:hAnsi="Arial" w:cs="Arial"/>
                      <w:color w:val="0B2A3D"/>
                      <w:sz w:val="16"/>
                      <w:szCs w:val="16"/>
                    </w:rPr>
                  </w:pPr>
                  <w:r w:rsidRP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Ar gael fel Cwrs Byr/Cymhwyster Micro</w:t>
                  </w:r>
                  <w:r w:rsidR="00201101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?</w:t>
                  </w:r>
                </w:p>
              </w:tc>
              <w:tc>
                <w:tcPr>
                  <w:tcW w:w="543" w:type="pct"/>
                  <w:gridSpan w:val="2"/>
                </w:tcPr>
                <w:p w14:paraId="5EF7B028" w14:textId="6C1925F9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16"/>
                      <w:szCs w:val="16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16"/>
                      <w:szCs w:val="16"/>
                      <w:lang w:val="cy-GB"/>
                    </w:rPr>
                    <w:t>Digolledu ar gael?</w:t>
                  </w:r>
                </w:p>
                <w:p w14:paraId="5F2DDB67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  <w:tc>
                <w:tcPr>
                  <w:tcW w:w="544" w:type="pct"/>
                </w:tcPr>
                <w:p w14:paraId="7D46D555" w14:textId="77777777" w:rsidR="0032331C" w:rsidRPr="00015010" w:rsidRDefault="00286107" w:rsidP="007F56DC">
                  <w:pPr>
                    <w:pStyle w:val="Teitl"/>
                    <w:jc w:val="center"/>
                    <w:rPr>
                      <w:rFonts w:ascii="Arial" w:hAnsi="Arial" w:cs="Arial"/>
                      <w:color w:val="0B2A3D"/>
                      <w:sz w:val="20"/>
                      <w:szCs w:val="20"/>
                    </w:rPr>
                  </w:pPr>
                  <w:r w:rsidRPr="00015010">
                    <w:rPr>
                      <w:rFonts w:ascii="Arial" w:hAnsi="Arial" w:cs="Arial"/>
                      <w:color w:val="0B2A3D"/>
                      <w:sz w:val="20"/>
                      <w:szCs w:val="20"/>
                      <w:lang w:val="cy-GB"/>
                    </w:rPr>
                    <w:t>Asesiad EDGE</w:t>
                  </w:r>
                </w:p>
              </w:tc>
            </w:tr>
            <w:tr w:rsidR="002475B6" w14:paraId="2D330515" w14:textId="77777777" w:rsidTr="00015010">
              <w:tc>
                <w:tcPr>
                  <w:tcW w:w="553" w:type="pct"/>
                </w:tcPr>
                <w:p w14:paraId="56A0F108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CRAIDD</w:t>
                  </w:r>
                </w:p>
              </w:tc>
              <w:tc>
                <w:tcPr>
                  <w:tcW w:w="4447" w:type="pct"/>
                  <w:gridSpan w:val="10"/>
                </w:tcPr>
                <w:p w14:paraId="774BACD9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4E95CC7B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1956C109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57" w:type="pct"/>
                  <w:shd w:val="clear" w:color="auto" w:fill="D9E2F3" w:themeFill="accent1" w:themeFillTint="33"/>
                </w:tcPr>
                <w:p w14:paraId="303837E8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77C59D9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1" w:type="pct"/>
                  <w:shd w:val="clear" w:color="auto" w:fill="D9E2F3" w:themeFill="accent1" w:themeFillTint="33"/>
                </w:tcPr>
                <w:p w14:paraId="733C842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73A77AC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7B1EFD2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6EE3F7D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3AA91355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4" w:type="pct"/>
                  <w:shd w:val="clear" w:color="auto" w:fill="D9E2F3" w:themeFill="accent1" w:themeFillTint="33"/>
                </w:tcPr>
                <w:p w14:paraId="03577E5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2275B17C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63D2697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57" w:type="pct"/>
                  <w:shd w:val="clear" w:color="auto" w:fill="D9E2F3" w:themeFill="accent1" w:themeFillTint="33"/>
                </w:tcPr>
                <w:p w14:paraId="1A24F1D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165DB4D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1" w:type="pct"/>
                  <w:shd w:val="clear" w:color="auto" w:fill="D9E2F3" w:themeFill="accent1" w:themeFillTint="33"/>
                </w:tcPr>
                <w:p w14:paraId="23F08F9A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5EC1D073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4C66ACE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1A03438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0A425B54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4" w:type="pct"/>
                  <w:shd w:val="clear" w:color="auto" w:fill="D9E2F3" w:themeFill="accent1" w:themeFillTint="33"/>
                </w:tcPr>
                <w:p w14:paraId="2EB64B5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59680AE8" w14:textId="77777777" w:rsidTr="00015010">
              <w:tc>
                <w:tcPr>
                  <w:tcW w:w="553" w:type="pct"/>
                </w:tcPr>
                <w:p w14:paraId="1826AA35" w14:textId="77777777" w:rsidR="00015010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lang w:val="cy-GB"/>
                    </w:rPr>
                    <w:t>DEWISOL</w:t>
                  </w:r>
                </w:p>
              </w:tc>
              <w:tc>
                <w:tcPr>
                  <w:tcW w:w="4447" w:type="pct"/>
                  <w:gridSpan w:val="10"/>
                </w:tcPr>
                <w:p w14:paraId="1E5C63A9" w14:textId="77777777" w:rsidR="00015010" w:rsidRPr="007F56DC" w:rsidRDefault="00015010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0896773F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07774F2F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57" w:type="pct"/>
                  <w:shd w:val="clear" w:color="auto" w:fill="D9E2F3" w:themeFill="accent1" w:themeFillTint="33"/>
                </w:tcPr>
                <w:p w14:paraId="07257CF1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4436EC3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1" w:type="pct"/>
                  <w:shd w:val="clear" w:color="auto" w:fill="D9E2F3" w:themeFill="accent1" w:themeFillTint="33"/>
                </w:tcPr>
                <w:p w14:paraId="0A11ACF7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63253A2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26359DE6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71F75A51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3950C67E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4" w:type="pct"/>
                  <w:shd w:val="clear" w:color="auto" w:fill="D9E2F3" w:themeFill="accent1" w:themeFillTint="33"/>
                </w:tcPr>
                <w:p w14:paraId="6ADBAD5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24A78FE8" w14:textId="77777777" w:rsidTr="00015010">
              <w:tc>
                <w:tcPr>
                  <w:tcW w:w="553" w:type="pct"/>
                  <w:shd w:val="clear" w:color="auto" w:fill="D9E2F3" w:themeFill="accent1" w:themeFillTint="33"/>
                </w:tcPr>
                <w:p w14:paraId="0F6950AE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57" w:type="pct"/>
                  <w:shd w:val="clear" w:color="auto" w:fill="D9E2F3" w:themeFill="accent1" w:themeFillTint="33"/>
                </w:tcPr>
                <w:p w14:paraId="5648DDCE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3" w:type="pct"/>
                  <w:shd w:val="clear" w:color="auto" w:fill="D9E2F3" w:themeFill="accent1" w:themeFillTint="33"/>
                </w:tcPr>
                <w:p w14:paraId="44720353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1" w:type="pct"/>
                  <w:shd w:val="clear" w:color="auto" w:fill="D9E2F3" w:themeFill="accent1" w:themeFillTint="33"/>
                </w:tcPr>
                <w:p w14:paraId="64F658AC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59B4B04D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shd w:val="clear" w:color="auto" w:fill="D9E2F3" w:themeFill="accent1" w:themeFillTint="33"/>
                </w:tcPr>
                <w:p w14:paraId="03DC5072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3606CA0E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3" w:type="pct"/>
                  <w:gridSpan w:val="2"/>
                  <w:shd w:val="clear" w:color="auto" w:fill="D9E2F3" w:themeFill="accent1" w:themeFillTint="33"/>
                </w:tcPr>
                <w:p w14:paraId="3D824E1B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44" w:type="pct"/>
                  <w:shd w:val="clear" w:color="auto" w:fill="D9E2F3" w:themeFill="accent1" w:themeFillTint="33"/>
                </w:tcPr>
                <w:p w14:paraId="4AFB458A" w14:textId="77777777" w:rsidR="0032331C" w:rsidRPr="007F56DC" w:rsidRDefault="0032331C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2475B6" w14:paraId="5AC3CFD8" w14:textId="77777777" w:rsidTr="00015010">
              <w:tc>
                <w:tcPr>
                  <w:tcW w:w="1923" w:type="pct"/>
                  <w:gridSpan w:val="3"/>
                  <w:shd w:val="clear" w:color="auto" w:fill="FFF2CC" w:themeFill="accent4" w:themeFillTint="33"/>
                </w:tcPr>
                <w:p w14:paraId="4B4889C7" w14:textId="797C14AB" w:rsidR="00672B1A" w:rsidRPr="007F56DC" w:rsidRDefault="00286107" w:rsidP="00015010">
                  <w:pPr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Terfynol – BA (</w:t>
                  </w:r>
                  <w:proofErr w:type="spellStart"/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Anrh</w:t>
                  </w:r>
                  <w:proofErr w:type="spellEnd"/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) ENW</w:t>
                  </w:r>
                  <w:r w:rsidR="00B24B19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R RADD</w:t>
                  </w:r>
                </w:p>
              </w:tc>
              <w:tc>
                <w:tcPr>
                  <w:tcW w:w="361" w:type="pct"/>
                  <w:shd w:val="clear" w:color="auto" w:fill="FFF2CC" w:themeFill="accent4" w:themeFillTint="33"/>
                </w:tcPr>
                <w:p w14:paraId="38DA709C" w14:textId="77777777" w:rsidR="00672B1A" w:rsidRPr="007F56DC" w:rsidRDefault="00286107" w:rsidP="007F56DC">
                  <w:pPr>
                    <w:jc w:val="center"/>
                    <w:rPr>
                      <w:rFonts w:ascii="Arial" w:hAnsi="Arial" w:cs="Arial"/>
                    </w:rPr>
                  </w:pPr>
                  <w:r w:rsidRPr="007F56DC">
                    <w:rPr>
                      <w:rFonts w:ascii="Arial" w:hAnsi="Arial" w:cs="Arial"/>
                      <w:b/>
                      <w:bCs/>
                      <w:lang w:val="cy-GB"/>
                    </w:rPr>
                    <w:t>360</w:t>
                  </w:r>
                </w:p>
              </w:tc>
              <w:tc>
                <w:tcPr>
                  <w:tcW w:w="2716" w:type="pct"/>
                  <w:gridSpan w:val="7"/>
                  <w:shd w:val="clear" w:color="auto" w:fill="FFF2CC" w:themeFill="accent4" w:themeFillTint="33"/>
                </w:tcPr>
                <w:p w14:paraId="2F1ED7EE" w14:textId="19ACFCF5" w:rsidR="00672B1A" w:rsidRDefault="00286107" w:rsidP="00672B1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lang w:val="cy-GB"/>
                    </w:rPr>
                    <w:t>Teitl llawn y dyfarniad fel y byddai</w:t>
                  </w:r>
                  <w:r w:rsidR="00B24B19">
                    <w:rPr>
                      <w:rFonts w:ascii="Arial" w:hAnsi="Arial" w:cs="Arial"/>
                      <w:lang w:val="cy-GB"/>
                    </w:rPr>
                    <w:t>’</w:t>
                  </w:r>
                  <w:r>
                    <w:rPr>
                      <w:rFonts w:ascii="Arial" w:hAnsi="Arial" w:cs="Arial"/>
                      <w:lang w:val="cy-GB"/>
                    </w:rPr>
                    <w:t>n ymddangos ar y dystysgrif:</w:t>
                  </w:r>
                </w:p>
                <w:p w14:paraId="4D4E9556" w14:textId="77777777" w:rsidR="00672B1A" w:rsidRPr="007F56DC" w:rsidRDefault="00672B1A" w:rsidP="007F56DC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250975E0" w14:textId="77777777" w:rsidR="00EA29AA" w:rsidRPr="007F56DC" w:rsidRDefault="00EA29AA" w:rsidP="007F56DC">
            <w:pPr>
              <w:jc w:val="center"/>
              <w:rPr>
                <w:rFonts w:ascii="Arial" w:hAnsi="Arial" w:cs="Arial"/>
              </w:rPr>
            </w:pPr>
          </w:p>
          <w:p w14:paraId="76FBD522" w14:textId="383055E1" w:rsidR="00EA29AA" w:rsidRPr="007F56DC" w:rsidRDefault="00286107" w:rsidP="007F56DC">
            <w:pPr>
              <w:jc w:val="center"/>
              <w:rPr>
                <w:rFonts w:ascii="Arial" w:hAnsi="Arial" w:cs="Arial"/>
              </w:rPr>
            </w:pPr>
            <w:r w:rsidRPr="007F56DC">
              <w:rPr>
                <w:rFonts w:ascii="Arial" w:hAnsi="Arial" w:cs="Arial"/>
                <w:lang w:val="cy-GB"/>
              </w:rPr>
              <w:t>*yw cyfnod addysgu</w:t>
            </w:r>
            <w:r w:rsidR="00B24B19">
              <w:rPr>
                <w:rFonts w:ascii="Arial" w:hAnsi="Arial" w:cs="Arial"/>
                <w:lang w:val="cy-GB"/>
              </w:rPr>
              <w:t>’</w:t>
            </w:r>
            <w:r w:rsidRPr="007F56DC">
              <w:rPr>
                <w:rFonts w:ascii="Arial" w:hAnsi="Arial" w:cs="Arial"/>
                <w:lang w:val="cy-GB"/>
              </w:rPr>
              <w:t>r modiwl.</w:t>
            </w:r>
          </w:p>
        </w:tc>
      </w:tr>
      <w:tr w:rsidR="002475B6" w14:paraId="472E11F7" w14:textId="77777777" w:rsidTr="2BC0C594">
        <w:tc>
          <w:tcPr>
            <w:tcW w:w="13948" w:type="dxa"/>
            <w:tcBorders>
              <w:top w:val="nil"/>
              <w:left w:val="nil"/>
              <w:bottom w:val="nil"/>
              <w:right w:val="nil"/>
            </w:tcBorders>
          </w:tcPr>
          <w:p w14:paraId="625738E2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</w:tc>
      </w:tr>
    </w:tbl>
    <w:p w14:paraId="4D73FEBB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  <w:sectPr w:rsidR="00EA29AA" w:rsidSect="005F62AD">
          <w:headerReference w:type="default" r:id="rId22"/>
          <w:footerReference w:type="first" r:id="rId23"/>
          <w:pgSz w:w="16838" w:h="11906" w:orient="landscape"/>
          <w:pgMar w:top="1440" w:right="1440" w:bottom="1440" w:left="1440" w:header="709" w:footer="1015" w:gutter="0"/>
          <w:cols w:space="708"/>
          <w:titlePg/>
          <w:docGrid w:linePitch="360"/>
        </w:sect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7F3748C7" w14:textId="77777777" w:rsidTr="0E2AEBAD">
        <w:trPr>
          <w:tblCellSpacing w:w="56" w:type="dxa"/>
        </w:trPr>
        <w:tc>
          <w:tcPr>
            <w:tcW w:w="9016" w:type="dxa"/>
          </w:tcPr>
          <w:p w14:paraId="76002924" w14:textId="18A13379" w:rsidR="00EA29AA" w:rsidRPr="005F62AD" w:rsidRDefault="00286107" w:rsidP="005F62AD">
            <w:pPr>
              <w:pStyle w:val="Pennawd2"/>
              <w:rPr>
                <w:color w:val="auto"/>
              </w:rPr>
            </w:pPr>
            <w:bookmarkStart w:id="19" w:name="_Toc231287102"/>
            <w:r>
              <w:rPr>
                <w:lang w:val="cy-GB"/>
              </w:rPr>
              <w:t>9. Cymorth i fyfyrwyr a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u dysgu</w:t>
            </w:r>
            <w:bookmarkEnd w:id="19"/>
          </w:p>
        </w:tc>
      </w:tr>
      <w:tr w:rsidR="002475B6" w14:paraId="7274A33A" w14:textId="77777777" w:rsidTr="0E2AEBAD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06F0007E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04FA18A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9F4F4B6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55CD231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4F8871A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D63E077" w14:textId="719B3B13" w:rsidR="005F62AD" w:rsidRPr="00AC5886" w:rsidRDefault="00286107" w:rsidP="005F62AD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orfodol. Dylech ddarparu dolenni i ddogfennau eraill os yw hynny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</w:t>
            </w:r>
          </w:p>
          <w:p w14:paraId="6BA6FDE9" w14:textId="77777777" w:rsidR="005F62AD" w:rsidRDefault="005F62AD" w:rsidP="005F62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67B4D5" w14:textId="77777777" w:rsidR="005F62AD" w:rsidRPr="00CE3E4D" w:rsidRDefault="00286107" w:rsidP="005F62AD">
            <w:p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Mae ystod o gymorth yn cael ei ddarparu cyn ac yn ystod y rhaglen, gan gynnwys:</w:t>
            </w:r>
          </w:p>
          <w:p w14:paraId="2590F31F" w14:textId="77777777" w:rsidR="005F62AD" w:rsidRPr="007E3EFC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7E3EFC">
              <w:rPr>
                <w:rFonts w:ascii="Arial" w:hAnsi="Arial" w:cs="Arial"/>
                <w:sz w:val="20"/>
                <w:szCs w:val="20"/>
                <w:lang w:val="cy-GB"/>
              </w:rPr>
              <w:t>Siarter Myfyrwyr</w:t>
            </w:r>
          </w:p>
          <w:p w14:paraId="44CBB864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Rhaglen Gynefino</w:t>
            </w:r>
          </w:p>
          <w:p w14:paraId="566DAB2B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Llawlyfr y Brifysgol i Fyfyrwyr</w:t>
            </w:r>
          </w:p>
          <w:p w14:paraId="484C7E77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Llawlyfr Rhaglen i Fyfyrwyr</w:t>
            </w:r>
          </w:p>
          <w:p w14:paraId="399C8002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Pecynnau sgiliau llyfrgell ac astudio</w:t>
            </w:r>
          </w:p>
          <w:p w14:paraId="43E7B254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Adnoddau llyfrgell a dysgu</w:t>
            </w:r>
          </w:p>
          <w:p w14:paraId="2AB1260C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Tiwtorialau</w:t>
            </w:r>
          </w:p>
          <w:p w14:paraId="690D528E" w14:textId="77777777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Polisi drws agored i staff, yn enwedig cyfarwyddwyr rhaglenni, tiwtoriaid blwyddyn ac arweinwyr modiwlau</w:t>
            </w:r>
          </w:p>
          <w:p w14:paraId="3F24F444" w14:textId="5D250EA2" w:rsidR="005F62AD" w:rsidRPr="00CE3E4D" w:rsidRDefault="00286107" w:rsidP="005F62AD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Cyfleusterau TG ledled y brifysgol yn ogystal ag ystafelloedd cyfrifiaduro</w:t>
            </w:r>
            <w:r w:rsidR="006336A6">
              <w:rPr>
                <w:rFonts w:ascii="Arial" w:hAnsi="Arial" w:cs="Arial"/>
                <w:sz w:val="20"/>
                <w:szCs w:val="20"/>
                <w:lang w:val="cy-GB"/>
              </w:rPr>
              <w:t>n</w:t>
            </w: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 xml:space="preserve"> ar gyfer rhaglenni penodol</w:t>
            </w:r>
          </w:p>
          <w:p w14:paraId="4768AD8E" w14:textId="00573F55" w:rsidR="005F62AD" w:rsidRPr="006336A6" w:rsidRDefault="00286107" w:rsidP="006336A6">
            <w:pPr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Mynediad at Wasanaethau Myfyrwyr gan gynnwys y rhai sy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n cael eu cynnig gan Gymorth Anabledd, Cwnsela, Cymorth Iechyd Meddwl, Cyngor Cyllid a Llesiant, Parth-G, Cymorth y Tu Allan i Oriau, Caplaniaeth a Gwasanaeth Iechyd.</w:t>
            </w:r>
          </w:p>
          <w:p w14:paraId="15D6F4A9" w14:textId="77777777" w:rsidR="00EA29AA" w:rsidRDefault="00286107" w:rsidP="0E2AEBAD">
            <w:pPr>
              <w:pStyle w:val="ParagraffRhestr"/>
              <w:numPr>
                <w:ilvl w:val="0"/>
                <w:numId w:val="1"/>
              </w:numPr>
              <w:spacing w:line="276" w:lineRule="auto"/>
              <w:rPr>
                <w:color w:val="133350"/>
              </w:rPr>
            </w:pPr>
            <w:r w:rsidRPr="0E2AEBAD">
              <w:rPr>
                <w:rFonts w:ascii="Arial" w:hAnsi="Arial" w:cs="Arial"/>
                <w:sz w:val="20"/>
                <w:szCs w:val="20"/>
                <w:lang w:val="cy-GB"/>
              </w:rPr>
              <w:t>Cynrychiolaeth a gwasanaethau Undeb y Myfyrwyr gan gynnwys eiriolaeth a chymorth.</w:t>
            </w:r>
          </w:p>
        </w:tc>
      </w:tr>
    </w:tbl>
    <w:p w14:paraId="7FA6CBDF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3157D559" w14:textId="77777777" w:rsidTr="1E279901">
        <w:trPr>
          <w:tblCellSpacing w:w="56" w:type="dxa"/>
        </w:trPr>
        <w:tc>
          <w:tcPr>
            <w:tcW w:w="9016" w:type="dxa"/>
          </w:tcPr>
          <w:p w14:paraId="3CE8281E" w14:textId="2BAC95F9" w:rsidR="00EA29AA" w:rsidRPr="005F62AD" w:rsidRDefault="00286107" w:rsidP="005F62AD">
            <w:pPr>
              <w:pStyle w:val="Pennawd2"/>
              <w:rPr>
                <w:color w:val="auto"/>
              </w:rPr>
            </w:pPr>
            <w:bookmarkStart w:id="20" w:name="_Toc231287103"/>
            <w:r>
              <w:rPr>
                <w:lang w:val="cy-GB"/>
              </w:rPr>
              <w:t>10. Dysgu sy</w:t>
            </w:r>
            <w:r w:rsidR="00B24B19">
              <w:rPr>
                <w:lang w:val="cy-GB"/>
              </w:rPr>
              <w:t>’</w:t>
            </w:r>
            <w:r>
              <w:rPr>
                <w:lang w:val="cy-GB"/>
              </w:rPr>
              <w:t>n gysylltiedig â gwaith a dysgu ar leoliad neu ddull asesu dilys</w:t>
            </w:r>
            <w:bookmarkEnd w:id="20"/>
            <w:r>
              <w:rPr>
                <w:lang w:val="cy-GB"/>
              </w:rPr>
              <w:t xml:space="preserve"> </w:t>
            </w:r>
          </w:p>
        </w:tc>
      </w:tr>
      <w:tr w:rsidR="002475B6" w14:paraId="2CED9A51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11A097FE" w14:textId="77777777" w:rsidR="00AC5886" w:rsidRDefault="00AC5886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8F3AAE3" w14:textId="77777777" w:rsidR="00AC5886" w:rsidRDefault="00AC5886" w:rsidP="00CF6FD3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6EFA879" w14:textId="77777777" w:rsidR="00AC5886" w:rsidRDefault="00AC5886" w:rsidP="00CF6FD3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31EF3EA" w14:textId="77777777" w:rsidR="00AC5886" w:rsidRDefault="00AC5886" w:rsidP="00CF6FD3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5801633" w14:textId="77777777" w:rsidR="00AC5886" w:rsidRDefault="00AC5886" w:rsidP="00CF6FD3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DE0733B" w14:textId="77777777" w:rsidR="00AC5886" w:rsidRDefault="00AC5886" w:rsidP="1E279901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6B15A9B" w14:textId="1CEA430E" w:rsidR="00EA29AA" w:rsidRDefault="00286107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</w:t>
            </w:r>
            <w:r w:rsidRPr="1E279901">
              <w:rPr>
                <w:rFonts w:ascii="Arial" w:hAnsi="Arial" w:cs="Arial"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dylech gynnwys gwybodaeth am leoliad dysgu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gysylltiedig â gwaith a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gweithgareddau dysgu (a allai gynnwys gweithgarwch </w:t>
            </w:r>
            <w:proofErr w:type="spellStart"/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entrepreneuraidd</w:t>
            </w:r>
            <w:proofErr w:type="spellEnd"/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hunan-gychwynnol, heriau </w:t>
            </w:r>
            <w:r w:rsidR="00794624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sy’n efelychu </w:t>
            </w: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gwaith) sydd angen eu cwblhau er mwyn cyflawni a dangos y deilliannau. Os nad oes elfen dysgu seiliedig ar waith wedi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1E279901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chynnwys yn y rhaglen, amlinellwch yma sut y bydd pob myfyriwr yn cael y cyfle i gymryd rhan mewn asesiad dilys</w:t>
            </w:r>
            <w:r w:rsidRPr="1E279901"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 xml:space="preserve">. </w:t>
            </w:r>
          </w:p>
        </w:tc>
      </w:tr>
    </w:tbl>
    <w:p w14:paraId="3245DD22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098E83BA" w14:textId="77777777" w:rsidTr="1E279901">
        <w:trPr>
          <w:tblCellSpacing w:w="56" w:type="dxa"/>
        </w:trPr>
        <w:tc>
          <w:tcPr>
            <w:tcW w:w="9016" w:type="dxa"/>
          </w:tcPr>
          <w:p w14:paraId="3D4134AC" w14:textId="77777777" w:rsidR="00EA29AA" w:rsidRPr="005F62AD" w:rsidRDefault="00286107" w:rsidP="005F62AD">
            <w:pPr>
              <w:pStyle w:val="Pennawd2"/>
              <w:rPr>
                <w:color w:val="auto"/>
              </w:rPr>
            </w:pPr>
            <w:bookmarkStart w:id="21" w:name="_Toc231287104"/>
            <w:r>
              <w:rPr>
                <w:lang w:val="cy-GB"/>
              </w:rPr>
              <w:t>11. Dulliau o werthuso a gwella ansawdd a safonau addysgu a dysgu</w:t>
            </w:r>
            <w:bookmarkEnd w:id="21"/>
            <w:r>
              <w:rPr>
                <w:b w:val="0"/>
                <w:lang w:val="cy-GB"/>
              </w:rPr>
              <w:t xml:space="preserve">  </w:t>
            </w:r>
            <w:r>
              <w:rPr>
                <w:lang w:val="cy-GB"/>
              </w:rPr>
              <w:t xml:space="preserve">  </w:t>
            </w:r>
          </w:p>
        </w:tc>
      </w:tr>
      <w:tr w:rsidR="002475B6" w14:paraId="00DF9D32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3B6036DC" w14:textId="3EB57EE5" w:rsidR="005F62AD" w:rsidRDefault="00286107" w:rsidP="005F62A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orfodol.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 xml:space="preserve"> </w:t>
            </w:r>
          </w:p>
          <w:p w14:paraId="752569EA" w14:textId="77777777" w:rsidR="005F62AD" w:rsidRDefault="005F62AD" w:rsidP="005F62AD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75D279A" w14:textId="275196E1" w:rsidR="005F62AD" w:rsidRDefault="00286107" w:rsidP="005F62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Mae gweithdrefnau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r Brifysgol ar gyfer sicrhau a gwella ansawdd yn cynnwys:</w:t>
            </w:r>
          </w:p>
          <w:p w14:paraId="0BC50083" w14:textId="77777777" w:rsidR="005F62AD" w:rsidRDefault="005F62AD" w:rsidP="005F62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5298" w14:textId="77777777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Cyfarfodydd Pwyllgor y Rhaglen gyda chynrychiolwyr myfyrwyr</w:t>
            </w:r>
          </w:p>
          <w:p w14:paraId="70BA631D" w14:textId="77777777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Cyfarfodydd Pwyllgor Cyswllt Staff a Myfyrwyr</w:t>
            </w:r>
          </w:p>
          <w:p w14:paraId="39793DD5" w14:textId="77777777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Gwerthusiad ac adborth myfyrwyr ar ddiwedd pob modiwl</w:t>
            </w:r>
          </w:p>
          <w:p w14:paraId="7B45D63D" w14:textId="77777777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Cynlluniau Gwella Rhaglenni</w:t>
            </w:r>
          </w:p>
          <w:p w14:paraId="4138D566" w14:textId="49E567CB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Adroddiadau Arholw</w:t>
            </w:r>
            <w:r w:rsidR="00BD23F3">
              <w:rPr>
                <w:rFonts w:ascii="Arial" w:hAnsi="Arial" w:cs="Arial"/>
                <w:sz w:val="20"/>
                <w:szCs w:val="20"/>
                <w:lang w:val="cy-GB"/>
              </w:rPr>
              <w:t>y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r Allanol</w:t>
            </w:r>
          </w:p>
          <w:p w14:paraId="3C5F91FB" w14:textId="5A19A874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Os yw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n ddarpariaeth gydweithredol, Adroddiadau Cymedrolwr neu Diwtor Cyswllt</w:t>
            </w:r>
          </w:p>
          <w:p w14:paraId="3970218D" w14:textId="77777777" w:rsidR="005F62AD" w:rsidRDefault="00286107" w:rsidP="005F62AD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Adolygiad cyfnodol mewnol ac allanol o raglenni</w:t>
            </w:r>
          </w:p>
          <w:p w14:paraId="1DC3F01F" w14:textId="77777777" w:rsidR="00EA29AA" w:rsidRPr="000D23CB" w:rsidRDefault="00286107" w:rsidP="000D23CB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 w:rsidRPr="000D23CB">
              <w:rPr>
                <w:rFonts w:ascii="Arial" w:hAnsi="Arial" w:cs="Arial"/>
                <w:sz w:val="20"/>
                <w:szCs w:val="20"/>
                <w:lang w:val="cy-GB"/>
              </w:rPr>
              <w:t xml:space="preserve">Rhaglenni Datblygu Staff  </w:t>
            </w:r>
          </w:p>
        </w:tc>
      </w:tr>
    </w:tbl>
    <w:p w14:paraId="1D9E4907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475B6" w14:paraId="11872227" w14:textId="77777777" w:rsidTr="1E279901">
        <w:trPr>
          <w:tblCellSpacing w:w="56" w:type="dxa"/>
        </w:trPr>
        <w:tc>
          <w:tcPr>
            <w:tcW w:w="9016" w:type="dxa"/>
          </w:tcPr>
          <w:p w14:paraId="5C645E6B" w14:textId="77777777" w:rsidR="00EA29AA" w:rsidRPr="005F62AD" w:rsidRDefault="00286107" w:rsidP="005F62AD">
            <w:pPr>
              <w:pStyle w:val="Pennawd2"/>
              <w:rPr>
                <w:color w:val="auto"/>
              </w:rPr>
            </w:pPr>
            <w:bookmarkStart w:id="22" w:name="_Toc231287105"/>
            <w:r>
              <w:rPr>
                <w:lang w:val="cy-GB"/>
              </w:rPr>
              <w:t>12. Rheoliadau asesu</w:t>
            </w:r>
            <w:bookmarkEnd w:id="22"/>
          </w:p>
        </w:tc>
      </w:tr>
      <w:tr w:rsidR="002475B6" w14:paraId="7F8841CE" w14:textId="77777777" w:rsidTr="1E279901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0835E3ED" w14:textId="0AC7224E" w:rsidR="005F62AD" w:rsidRPr="00AC5886" w:rsidRDefault="00286107" w:rsidP="005F62A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Rhaid i bob rhaglen nodi cydymffurfiaeth â Rheoliadau Asesu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Brifysgol. Yn ogystal, rhaid rhestru unrhyw reoliadau asesu </w:t>
            </w:r>
            <w:r w:rsidR="00AF78F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p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enodol</w:t>
            </w:r>
            <w:r w:rsidR="00AF78F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i’r rhaglen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, gan gynnwys y rhai sy</w:t>
            </w:r>
            <w:r w:rsidR="00B24B19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n deillio o ofynion Cyrff Proffesiynol, Statudol a Rheoleiddiol, yma. Gallai enghreifftiau o reoliadau asesu </w:t>
            </w:r>
            <w:r w:rsidR="0088429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p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enodol </w:t>
            </w:r>
            <w:r w:rsidR="00884292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i’r rhaglen 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gynnwys gofynion y corff proffesiynol; trefniadau digolledu; cosbau am gyflwyno aseiniadau yn hwyr; mecanweithiau ar gyfer darparu adborth myfyrwyr; trefniadau ar gyfer dysgu ac asesu seiliedig ar waith/lleoliad.  </w:t>
            </w:r>
          </w:p>
          <w:p w14:paraId="16759F97" w14:textId="77777777" w:rsidR="005F62AD" w:rsidRPr="00AC5886" w:rsidRDefault="005F62AD" w:rsidP="005F62AD">
            <w:pPr>
              <w:jc w:val="both"/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  <w:p w14:paraId="397828F1" w14:textId="77777777" w:rsidR="005F62AD" w:rsidRPr="00AC5886" w:rsidRDefault="00286107" w:rsidP="005F62A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Nodwch nifer y cynigion ailasesu a ganiateir [1 neu 2] a rhestrwch unrhyw fodiwlau na ellir eu digolledu.</w:t>
            </w:r>
          </w:p>
          <w:p w14:paraId="51C76B29" w14:textId="77777777" w:rsidR="005F62AD" w:rsidRDefault="005F62AD" w:rsidP="005F62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66D3EA" w14:textId="77777777" w:rsidR="005F62AD" w:rsidRDefault="005F62AD" w:rsidP="005F62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DCB7EA" w14:textId="3AD8264E" w:rsidR="00EA29AA" w:rsidRPr="005F62AD" w:rsidRDefault="00286107" w:rsidP="00AC58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 xml:space="preserve">Bydd y dosbarth ar gyfer y radd anrhydedd hon yn cael ei benderfynu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>(dewiswch un o</w:t>
            </w:r>
            <w:r w:rsidR="00B24B19"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 xml:space="preserve">r opsiynau canlynol) 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ar sail cyfartaledd y marciau cyfanredol a enillwyd yn y 100 credyd gorau ar Lefel 6 (wedi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i bwysoli ar 0.7) a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r 100 credyd gorau nesaf ar Lefel 5 neu uwch (wedi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i bwysoli ar 0.3) ar sail cyfartaledd y marciau a enillwyd yn y 100 credyd gorau ar Lefel 6 yn unig.</w:t>
            </w:r>
          </w:p>
        </w:tc>
      </w:tr>
    </w:tbl>
    <w:p w14:paraId="295165B6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475B6" w14:paraId="4EE3EF2E" w14:textId="77777777" w:rsidTr="005F62AD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2B7C3EB" w14:textId="71D6EAC2" w:rsidR="00EA29AA" w:rsidRDefault="00286107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785BF4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Sylwer: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 xml:space="preserve"> Mae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r fanyleb hon yn darparu crynodeb byr o brif nodweddion y rhaglen a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r deilliannau dysgu y disgwylir i fyfyriwr eu cyflawni a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u dangos er mwyn ennill dyfarniad. Mae gwybodaeth fanylach am ddeilliannau dysgu, cynnwys a</w:t>
            </w:r>
            <w:r w:rsidR="00427667">
              <w:rPr>
                <w:rFonts w:ascii="Arial" w:hAnsi="Arial" w:cs="Arial"/>
                <w:sz w:val="20"/>
                <w:szCs w:val="20"/>
                <w:lang w:val="cy-GB"/>
              </w:rPr>
              <w:t xml:space="preserve"> dulliau 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addysgu a dysgu a</w:t>
            </w:r>
            <w:r w:rsidR="00427667">
              <w:rPr>
                <w:rFonts w:ascii="Arial" w:hAnsi="Arial" w:cs="Arial"/>
                <w:sz w:val="20"/>
                <w:szCs w:val="20"/>
                <w:lang w:val="cy-GB"/>
              </w:rPr>
              <w:t xml:space="preserve">c 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asesu pob modiwl ar gael mewn llawlyfrau rhaglenni/modiwlau. Mae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r Brifysgol yn adolygu cywirdeb y wybodaeth sydd wedi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i chynnwys yn y ddogfen hon ac mae</w:t>
            </w:r>
            <w:r w:rsidR="00B24B19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785BF4">
              <w:rPr>
                <w:rFonts w:ascii="Arial" w:hAnsi="Arial" w:cs="Arial"/>
                <w:sz w:val="20"/>
                <w:szCs w:val="20"/>
                <w:lang w:val="cy-GB"/>
              </w:rPr>
              <w:t>n bosibl y bydd yr Asiantaeth Sicrhau Ansawdd ar gyfer Addysg Uwch yn ei gwirio.</w:t>
            </w:r>
          </w:p>
        </w:tc>
        <w:bookmarkStart w:id="23" w:name="cysill"/>
        <w:bookmarkEnd w:id="23"/>
      </w:tr>
    </w:tbl>
    <w:p w14:paraId="195B8544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p w14:paraId="6714351A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  <w:sectPr w:rsidR="00EA29AA" w:rsidSect="005F62AD">
          <w:headerReference w:type="default" r:id="rId24"/>
          <w:footerReference w:type="first" r:id="rId25"/>
          <w:pgSz w:w="11906" w:h="16838"/>
          <w:pgMar w:top="1440" w:right="1440" w:bottom="1440" w:left="1440" w:header="709" w:footer="1015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2"/>
        <w:gridCol w:w="994"/>
        <w:gridCol w:w="995"/>
        <w:gridCol w:w="944"/>
        <w:gridCol w:w="945"/>
        <w:gridCol w:w="799"/>
        <w:gridCol w:w="761"/>
        <w:gridCol w:w="39"/>
        <w:gridCol w:w="872"/>
        <w:gridCol w:w="859"/>
        <w:gridCol w:w="13"/>
        <w:gridCol w:w="872"/>
        <w:gridCol w:w="872"/>
      </w:tblGrid>
      <w:tr w:rsidR="002475B6" w14:paraId="33868A73" w14:textId="77777777" w:rsidTr="0022257A">
        <w:trPr>
          <w:trHeight w:val="668"/>
        </w:trPr>
        <w:tc>
          <w:tcPr>
            <w:tcW w:w="4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0D461784" w14:textId="0410BB56" w:rsidR="00EA29AA" w:rsidRPr="00AC5886" w:rsidRDefault="00286107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 xml:space="preserve">Deilliannau Dysgu Arfaethedig y Rhaglen i lwybrau a phwyntiau </w:t>
            </w:r>
            <w:r w:rsidR="001C5DDF">
              <w:rPr>
                <w:color w:val="auto"/>
                <w:sz w:val="21"/>
                <w:szCs w:val="21"/>
                <w:lang w:val="cy-GB"/>
              </w:rPr>
              <w:t>ym</w:t>
            </w:r>
            <w:r w:rsidRPr="00AC5886">
              <w:rPr>
                <w:color w:val="auto"/>
                <w:sz w:val="21"/>
                <w:szCs w:val="21"/>
                <w:lang w:val="cy-GB"/>
              </w:rPr>
              <w:t>adael canolradd</w:t>
            </w:r>
          </w:p>
        </w:tc>
        <w:tc>
          <w:tcPr>
            <w:tcW w:w="198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01BBA761" w14:textId="77777777" w:rsidR="001C5DDF" w:rsidRPr="00AC5886" w:rsidRDefault="00286107" w:rsidP="001C5DDF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Tystysgrif</w:t>
            </w:r>
            <w:r w:rsidR="001C5DDF">
              <w:rPr>
                <w:color w:val="auto"/>
                <w:sz w:val="21"/>
                <w:szCs w:val="21"/>
                <w:lang w:val="cy-GB"/>
              </w:rPr>
              <w:t xml:space="preserve"> </w:t>
            </w:r>
            <w:r w:rsidR="001C5DDF" w:rsidRPr="00AC5886">
              <w:rPr>
                <w:color w:val="auto"/>
                <w:sz w:val="21"/>
                <w:szCs w:val="21"/>
                <w:lang w:val="cy-GB"/>
              </w:rPr>
              <w:t>Addysg Uwch</w:t>
            </w:r>
          </w:p>
          <w:p w14:paraId="1CBBE54C" w14:textId="1710D9DB" w:rsidR="00EA29AA" w:rsidRPr="00AC5886" w:rsidRDefault="00EA29AA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6F5863E2" w14:textId="77777777" w:rsidR="00AC5886" w:rsidRPr="00AC5886" w:rsidRDefault="00286107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Diploma Addysg Uwch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2CFCB5B0" w14:textId="77777777" w:rsidR="00EA29AA" w:rsidRPr="00AC5886" w:rsidRDefault="00286107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Gradd</w:t>
            </w:r>
          </w:p>
        </w:tc>
        <w:tc>
          <w:tcPr>
            <w:tcW w:w="177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75D2D9A8" w14:textId="77777777" w:rsidR="00EA29AA" w:rsidRPr="00AC5886" w:rsidRDefault="00286107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Llwybr</w:t>
            </w:r>
          </w:p>
        </w:tc>
        <w:tc>
          <w:tcPr>
            <w:tcW w:w="175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</w:tcPr>
          <w:p w14:paraId="34F4EF21" w14:textId="77777777" w:rsidR="00EA29AA" w:rsidRPr="00AC5886" w:rsidRDefault="00286107" w:rsidP="00E610C0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Llwybr</w:t>
            </w:r>
          </w:p>
        </w:tc>
      </w:tr>
      <w:tr w:rsidR="002475B6" w14:paraId="27254312" w14:textId="77777777" w:rsidTr="0022257A">
        <w:tc>
          <w:tcPr>
            <w:tcW w:w="13417" w:type="dxa"/>
            <w:gridSpan w:val="13"/>
            <w:tcBorders>
              <w:top w:val="single" w:sz="4" w:space="0" w:color="FFFFFF" w:themeColor="background1"/>
            </w:tcBorders>
          </w:tcPr>
          <w:p w14:paraId="4B7A1FD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2E6DE830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5B8ABE9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74BE716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491198B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431CA11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3C5CA57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4944328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5853214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830C8D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296638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E7445E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DAB447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3DCE1C23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49714F6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1AFF233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48F5D84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1A78097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0A0F1D7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00EA9A9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4339D22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C3FCB3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6646A0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54569D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2FA0CE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2227E0AA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271A4E3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37379C9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6B7E924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71BDEC8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1E27EF4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7D144B5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0E9B37C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3B87C3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0782A53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A0941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02CCFA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6CCA0495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6EE291C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0500609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7A85F86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0096DA0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36367C3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6348C6C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79FF132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98E2B2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E1AB11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107A59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D68E94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2CCE8007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1D1EC68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40B339B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36BA8B1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2D77724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5A682E7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69CA694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1536E7C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665616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2A559BA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141589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2EF990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541E04D3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0912684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22366C0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1CDBA11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30BFA09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42805AE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512D3E6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4FBF6BA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D92B48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0024490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B117A6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892003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240FE591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1EABE39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43465ED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7DB108D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0BAC01E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60D2F6B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185033A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57DA980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808641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4F4D51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F9FD49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1AC24E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36FA091D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10E6C1F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7FAD10B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2D66A4A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55C77DC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6131E0D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518C4B6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0E34EB4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F330C9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0476B1C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88E1C1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ED89C8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6608D924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313C731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771896E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0562937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31C0B4E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48E9700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3E7C133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38F9E7D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63F17A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D7BAD5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CB5177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A518FD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04057434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7C7F1B5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3348833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7FDFA2A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416F1B2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5E70D1F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2934298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512910D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F7876F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B79315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367566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E6AD8A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0B7FC251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6047AEF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390FAC1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2949EC5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13FB798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3171056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57EA364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4F325D6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A34FC3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DBBFF9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0489C7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CA6866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551DDA47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3F4E522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3AB35D6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0E12A56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7C5F9B8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7ADF998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6F12F04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4498618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4E174F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8521A0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0BD4BA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90BCF5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679BFD00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754BB87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74F0DC4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573EDC2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219131C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5A2F055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58EDC6D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34F1B17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7331FF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F5F185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E36470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34FCDE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43915D2B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6645C52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1DA99FC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0F63154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6734B81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6C86F5A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108B542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4C28041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632528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394F34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445329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DB2E89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645F4793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3AB0079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0E1F5AC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63EA965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3995EF0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47FFC99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3AE49A5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6F01CD3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32A165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0A6CD6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A23008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BD7E45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2D192566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3649C32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46D1309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6243221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447FE6D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79C84E3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146DEBC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57FAE99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FDF22F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E4D158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E40A86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18A2E2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06CF556C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38BC795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3189032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704A8B7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76D62D9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119F414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2598621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61F8CF2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12FAB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CDD32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CDBD0F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7ECE9B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2475B6" w14:paraId="16D66812" w14:textId="77777777" w:rsidTr="007F56DC">
        <w:tc>
          <w:tcPr>
            <w:tcW w:w="4452" w:type="dxa"/>
            <w:shd w:val="clear" w:color="auto" w:fill="D9E2F3" w:themeFill="accent1" w:themeFillTint="33"/>
          </w:tcPr>
          <w:p w14:paraId="5B0CC35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4" w:type="dxa"/>
            <w:shd w:val="clear" w:color="auto" w:fill="D9E2F3" w:themeFill="accent1" w:themeFillTint="33"/>
          </w:tcPr>
          <w:p w14:paraId="13AE8F7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95" w:type="dxa"/>
            <w:shd w:val="clear" w:color="auto" w:fill="D9E2F3" w:themeFill="accent1" w:themeFillTint="33"/>
          </w:tcPr>
          <w:p w14:paraId="2AC1835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4" w:type="dxa"/>
            <w:shd w:val="clear" w:color="auto" w:fill="D9E2F3" w:themeFill="accent1" w:themeFillTint="33"/>
          </w:tcPr>
          <w:p w14:paraId="5CD7AD2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945" w:type="dxa"/>
            <w:shd w:val="clear" w:color="auto" w:fill="D9E2F3" w:themeFill="accent1" w:themeFillTint="33"/>
          </w:tcPr>
          <w:p w14:paraId="591A1B7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D9E2F3" w:themeFill="accent1" w:themeFillTint="33"/>
          </w:tcPr>
          <w:p w14:paraId="599B7DF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D9E2F3" w:themeFill="accent1" w:themeFillTint="33"/>
          </w:tcPr>
          <w:p w14:paraId="3D3C443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C1304B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0A8ECE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B94F62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CB4957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</w:tbl>
    <w:p w14:paraId="3A6347B7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p w14:paraId="0DC314C5" w14:textId="77777777" w:rsidR="00EA29AA" w:rsidRDefault="00EA29AA" w:rsidP="1E279901">
      <w:pPr>
        <w:spacing w:line="276" w:lineRule="auto"/>
        <w:rPr>
          <w:color w:val="133350"/>
          <w:sz w:val="24"/>
          <w:szCs w:val="24"/>
        </w:rPr>
      </w:pPr>
    </w:p>
    <w:p w14:paraId="10008284" w14:textId="77777777" w:rsidR="00FC6960" w:rsidRDefault="00286107">
      <w:pPr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br w:type="page"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  <w:gridCol w:w="930"/>
      </w:tblGrid>
      <w:tr w:rsidR="002475B6" w14:paraId="112A4EF9" w14:textId="77777777" w:rsidTr="0022257A">
        <w:trPr>
          <w:trHeight w:val="300"/>
        </w:trPr>
        <w:tc>
          <w:tcPr>
            <w:tcW w:w="4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7E9BB739" w14:textId="3D55D06A" w:rsidR="00FC6960" w:rsidRPr="00FC6960" w:rsidRDefault="004B7EB4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 xml:space="preserve">Map </w:t>
            </w:r>
            <w:r w:rsidR="00286107"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Deilliannau Dysgu Arfaethedig y Rhaglen i</w:t>
            </w:r>
            <w:r w:rsidR="00B24B19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’</w:t>
            </w:r>
            <w:r w:rsidR="00286107"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r Modiwlau</w:t>
            </w:r>
            <w:r w:rsidR="00286107"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36D10B88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0CB423C5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75CCFB5A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53D3B424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7BB29A13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0DCDB24F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273E274A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16760A44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49749803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33350"/>
            <w:hideMark/>
          </w:tcPr>
          <w:p w14:paraId="18F8859B" w14:textId="77777777" w:rsidR="00FC6960" w:rsidRPr="00FC6960" w:rsidRDefault="00286107" w:rsidP="00FC6960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FC6960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50BA9613" w14:textId="77777777" w:rsidTr="0022257A">
        <w:trPr>
          <w:trHeight w:val="300"/>
        </w:trPr>
        <w:tc>
          <w:tcPr>
            <w:tcW w:w="13605" w:type="dxa"/>
            <w:gridSpan w:val="11"/>
            <w:tcBorders>
              <w:top w:val="single" w:sz="4" w:space="0" w:color="FFFFFF" w:themeColor="background1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45AC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4ED9369B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11C295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06A277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37A24E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FE59B3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681424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7D8BD2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0DDDB8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A3AEF9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206DE0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C7FBE4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BB2A10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39F8338F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10ABB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97F89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128E81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95D74E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15AAFF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F1E503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8F8C0A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A046D2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6DBABB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457305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FE687E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69387CD9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1DEC6D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A7F3AC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FE331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BF9F70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F87B2C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3E3065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77F7D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6C266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0A572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7BF025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C95E6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476930D4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71A775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60E44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923317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62CA33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97EC67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F91316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220D2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55F2984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C8AE6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3D8870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4C0116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55F437AA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8311A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448147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C4533C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E0356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6CAD3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3E152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BE9B3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05648B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930F20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5C26E1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F06E10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4842EE7D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08585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C31C47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C49FDC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9A070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90C467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6F7786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ED1E98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F95E34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A9FA92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A29738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34279A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2D9D9AC4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AC408E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974BE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048CF84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44DBD9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56E298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E3B452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2D8DCB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497E90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2D403F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AA8103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C81E0E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2023D811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247286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EE67B3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B10FD5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5D3B3B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A26DD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5C9C5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2E650C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8B6C63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6DE8AC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7F465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7B970A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7F0EDC81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A24C18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F21C24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D26A39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E5DA4A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9817BB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7751E5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3199BD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87B5AD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58F9F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37A865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80677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20A71AA8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82E469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257B15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93BAC14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14541B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8F63FF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A012C6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A10D8C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5881E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57CB60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C5F804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6C9394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02A7E850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5B66BF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2596AE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B67F1C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DB2ED1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43E194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5D23D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934E7F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B3C80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50E3B9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E11EC4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0A2050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5A579B56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8807D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3A0FD6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2270C0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0427D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78C2F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CDC343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6CB8AC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996DC4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B8CE17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6B3488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6F183B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35243496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DEF1C7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924D6F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558207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0E35C4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D58468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E971D2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6468AF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B4F1359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3A5E9C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F05D30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7D90A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72511E49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9021C0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0F9576F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89C2DF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A9B50B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3735D7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BD626F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1A12E5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7C89D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7BFDD3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69622C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8C1150C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6F810FE4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D03C7D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15429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BA968E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D299CD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073A04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D997E4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CA4F19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D4760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7C104D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2E2C60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D4D1C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45451459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54B920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2E7F57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D83A8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349DB5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371002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11EFC8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CCAC1A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972F74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A847A8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75DD8A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64C397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51860EFB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62A61D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2F74D5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45EE83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FF1EC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14CBD38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803C9A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45C3AB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144CADB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72707A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5C7DAE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A4E8662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2475B6" w14:paraId="51693E30" w14:textId="77777777" w:rsidTr="00FC6960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EF9819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4EC24A3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466B5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28FBDB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F6D2325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8E9EF06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18395F0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1C137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22CE9D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25D1A7A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8CD9211" w14:textId="77777777" w:rsidR="00FC6960" w:rsidRPr="00FC6960" w:rsidRDefault="00286107" w:rsidP="00FC6960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C6960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</w:tbl>
    <w:p w14:paraId="4D839120" w14:textId="77777777" w:rsidR="00EA29AA" w:rsidRDefault="00EA29AA">
      <w:pPr>
        <w:rPr>
          <w:color w:val="133350"/>
          <w:sz w:val="24"/>
          <w:szCs w:val="24"/>
        </w:rPr>
      </w:pPr>
    </w:p>
    <w:p w14:paraId="4B6362B9" w14:textId="77777777" w:rsidR="00FC6960" w:rsidRDefault="00FC6960">
      <w:pPr>
        <w:rPr>
          <w:color w:val="133350"/>
          <w:sz w:val="24"/>
          <w:szCs w:val="24"/>
        </w:rPr>
      </w:pPr>
    </w:p>
    <w:p w14:paraId="3ECF34D7" w14:textId="77777777" w:rsidR="00FC6960" w:rsidRDefault="00FC6960">
      <w:pPr>
        <w:rPr>
          <w:color w:val="13335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119"/>
        <w:gridCol w:w="2443"/>
        <w:gridCol w:w="9386"/>
      </w:tblGrid>
      <w:tr w:rsidR="002475B6" w14:paraId="1A551E5B" w14:textId="77777777" w:rsidTr="0022257A">
        <w:trPr>
          <w:trHeight w:val="669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B293E"/>
            <w:vAlign w:val="center"/>
            <w:hideMark/>
          </w:tcPr>
          <w:p w14:paraId="2E2AE995" w14:textId="77777777" w:rsidR="00EA29AA" w:rsidRPr="00AC5886" w:rsidRDefault="00286107" w:rsidP="00AC5886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y Modiwl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B293E"/>
              <w:right w:val="single" w:sz="4" w:space="0" w:color="FFFFFF" w:themeColor="background1"/>
            </w:tcBorders>
            <w:shd w:val="clear" w:color="auto" w:fill="0B293E"/>
            <w:vAlign w:val="center"/>
          </w:tcPr>
          <w:p w14:paraId="3F4FCBED" w14:textId="77777777" w:rsidR="00EA29AA" w:rsidRPr="00AC5886" w:rsidRDefault="00EA29AA" w:rsidP="00AC5886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B293E"/>
              <w:right w:val="single" w:sz="4" w:space="0" w:color="auto"/>
            </w:tcBorders>
            <w:shd w:val="clear" w:color="auto" w:fill="0B293E"/>
            <w:vAlign w:val="center"/>
          </w:tcPr>
          <w:p w14:paraId="734F11EB" w14:textId="7AB2C3FE" w:rsidR="00EA29AA" w:rsidRPr="00AC5886" w:rsidRDefault="00286107" w:rsidP="00AC5886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Naratif </w:t>
            </w:r>
            <w:proofErr w:type="spellStart"/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Entrepreneuraidd</w:t>
            </w:r>
            <w:proofErr w:type="spellEnd"/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 Byd-eang Digidol Moesegol (EDGE)</w:t>
            </w:r>
          </w:p>
          <w:p w14:paraId="3B6F67DF" w14:textId="77777777" w:rsidR="00EA29AA" w:rsidRPr="00AC5886" w:rsidRDefault="00EA29AA" w:rsidP="00AC588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F0A776" w14:textId="762DA387" w:rsidR="00EA29AA" w:rsidRPr="00AC5886" w:rsidRDefault="00286107" w:rsidP="00AC5886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(Dylai</w:t>
            </w:r>
            <w:r w:rsidR="00B24B1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 naratif nodi</w:t>
            </w:r>
            <w:r w:rsidR="00B24B1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 cyfleoedd allweddol sy</w:t>
            </w:r>
            <w:r w:rsidR="00B24B1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n cael eu darparu ar gyfer ennill cymwyseddau EDGE)</w:t>
            </w:r>
          </w:p>
        </w:tc>
      </w:tr>
      <w:tr w:rsidR="002475B6" w14:paraId="4FC1944E" w14:textId="77777777" w:rsidTr="0022257A"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B293E"/>
            </w:tcBorders>
            <w:shd w:val="clear" w:color="auto" w:fill="D9E2F3" w:themeFill="accent1" w:themeFillTint="33"/>
          </w:tcPr>
          <w:p w14:paraId="4E7A3D4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hideMark/>
          </w:tcPr>
          <w:p w14:paraId="428DE426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Crynodeb</w:t>
            </w:r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shd w:val="clear" w:color="auto" w:fill="D9E2F3" w:themeFill="accent1" w:themeFillTint="33"/>
          </w:tcPr>
          <w:p w14:paraId="58765C5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6C22CE1" w14:textId="77777777" w:rsidTr="002225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B293E"/>
            </w:tcBorders>
            <w:shd w:val="clear" w:color="auto" w:fill="D9E2F3" w:themeFill="accent1" w:themeFillTint="33"/>
            <w:vAlign w:val="center"/>
            <w:hideMark/>
          </w:tcPr>
          <w:p w14:paraId="5063433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hideMark/>
          </w:tcPr>
          <w:p w14:paraId="0B1738E8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shd w:val="clear" w:color="auto" w:fill="D9E2F3" w:themeFill="accent1" w:themeFillTint="33"/>
          </w:tcPr>
          <w:p w14:paraId="14EEC32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13C4F255" w14:textId="77777777" w:rsidTr="002225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B293E"/>
            </w:tcBorders>
            <w:shd w:val="clear" w:color="auto" w:fill="D9E2F3" w:themeFill="accent1" w:themeFillTint="33"/>
            <w:vAlign w:val="center"/>
            <w:hideMark/>
          </w:tcPr>
          <w:p w14:paraId="02406891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hideMark/>
          </w:tcPr>
          <w:p w14:paraId="7BF83852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Digidol</w:t>
            </w:r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shd w:val="clear" w:color="auto" w:fill="D9E2F3" w:themeFill="accent1" w:themeFillTint="33"/>
          </w:tcPr>
          <w:p w14:paraId="7C95A417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10DB5D05" w14:textId="77777777" w:rsidTr="002225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B293E"/>
            </w:tcBorders>
            <w:shd w:val="clear" w:color="auto" w:fill="D9E2F3" w:themeFill="accent1" w:themeFillTint="33"/>
            <w:vAlign w:val="center"/>
            <w:hideMark/>
          </w:tcPr>
          <w:p w14:paraId="0591509E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hideMark/>
          </w:tcPr>
          <w:p w14:paraId="32CE778B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Byd-eang</w:t>
            </w:r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shd w:val="clear" w:color="auto" w:fill="D9E2F3" w:themeFill="accent1" w:themeFillTint="33"/>
          </w:tcPr>
          <w:p w14:paraId="35CCE78A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4C48DBDE" w14:textId="77777777" w:rsidTr="002225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B293E"/>
            </w:tcBorders>
            <w:shd w:val="clear" w:color="auto" w:fill="D9E2F3" w:themeFill="accent1" w:themeFillTint="33"/>
            <w:vAlign w:val="center"/>
            <w:hideMark/>
          </w:tcPr>
          <w:p w14:paraId="4A8C5205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hideMark/>
          </w:tcPr>
          <w:p w14:paraId="0433756B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proofErr w:type="spellStart"/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Entrepreneuraidd</w:t>
            </w:r>
            <w:proofErr w:type="spellEnd"/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0B293E"/>
              <w:bottom w:val="single" w:sz="4" w:space="0" w:color="0B293E"/>
              <w:right w:val="single" w:sz="4" w:space="0" w:color="0B293E"/>
            </w:tcBorders>
            <w:shd w:val="clear" w:color="auto" w:fill="D9E2F3" w:themeFill="accent1" w:themeFillTint="33"/>
          </w:tcPr>
          <w:p w14:paraId="452C370E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6E4E2841" w14:textId="77777777" w:rsidTr="0022257A">
        <w:tc>
          <w:tcPr>
            <w:tcW w:w="2161" w:type="dxa"/>
            <w:vMerge w:val="restart"/>
            <w:tcBorders>
              <w:top w:val="single" w:sz="4" w:space="0" w:color="0B293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227ADF0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0B293E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A54E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Crynodeb</w:t>
            </w:r>
          </w:p>
        </w:tc>
        <w:tc>
          <w:tcPr>
            <w:tcW w:w="9632" w:type="dxa"/>
            <w:tcBorders>
              <w:top w:val="single" w:sz="4" w:space="0" w:color="0B293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FA885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59DF7316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76B48F6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EF3D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F18EA40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7D726558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C4F0B06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E4EF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Digidol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697321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7F593AAF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A6CF31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45C5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Byd-eang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EC6E8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5F1296B7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D2D3F57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B881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proofErr w:type="spellStart"/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Entrepreneuraidd</w:t>
            </w:r>
            <w:proofErr w:type="spellEnd"/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2A2D25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4A746CA6" w14:textId="77777777" w:rsidTr="00AC5886"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72CE61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84B523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Crynodeb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25C7F2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8D21A53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F78FF0F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DDCBB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DD59FD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7F016E31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F48ACB5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166B54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Digidol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204B9B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7B678B1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ED5BC9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E73650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Byd-eang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11B847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0CB92F67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40EA81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1264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proofErr w:type="spellStart"/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Entrepreneuraidd</w:t>
            </w:r>
            <w:proofErr w:type="spellEnd"/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D6AD09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614B54C2" w14:textId="77777777" w:rsidTr="00AC5886"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5C4315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864D1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Crynodeb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48BB6E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136926A9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1FF829A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2058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DB76C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3FE344A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3FCDDDD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D8312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Digidol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E2F5D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49378379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A28C609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42283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Byd-eang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A0E148F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E741265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1BB846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D3869D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proofErr w:type="spellStart"/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Entrepreneuraidd</w:t>
            </w:r>
            <w:proofErr w:type="spellEnd"/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AE00030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6E43A11F" w14:textId="77777777" w:rsidTr="00AC5886"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F28854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64DDFA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Crynodeb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A48309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217CE9C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3890C96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4A6BE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Moesegol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6D8F1B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0D863CC7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65DFB4F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7EC7DC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Digidol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C62BAC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28EEABC9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1D6693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8F7BC2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Byd-eang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8BA968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475B6" w14:paraId="51D15D67" w14:textId="77777777" w:rsidTr="00AC58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7410FEA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C724D" w14:textId="77777777" w:rsidR="00EA29AA" w:rsidRPr="000D23CB" w:rsidRDefault="00286107">
            <w:pPr>
              <w:spacing w:line="256" w:lineRule="auto"/>
              <w:rPr>
                <w:rFonts w:ascii="Arial" w:hAnsi="Arial" w:cs="Arial"/>
                <w:b/>
                <w:color w:val="0B2A3D"/>
                <w:sz w:val="20"/>
                <w:szCs w:val="20"/>
              </w:rPr>
            </w:pPr>
            <w:proofErr w:type="spellStart"/>
            <w:r w:rsidRPr="000D23CB">
              <w:rPr>
                <w:rFonts w:ascii="Arial" w:hAnsi="Arial" w:cs="Arial"/>
                <w:b/>
                <w:bCs/>
                <w:color w:val="0B2A3D"/>
                <w:sz w:val="20"/>
                <w:szCs w:val="20"/>
                <w:lang w:val="cy-GB"/>
              </w:rPr>
              <w:t>Entrepreneuraidd</w:t>
            </w:r>
            <w:proofErr w:type="spellEnd"/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689DC32" w14:textId="77777777" w:rsidR="00EA29AA" w:rsidRPr="000A2279" w:rsidRDefault="00EA29AA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7F92031" w14:textId="77777777" w:rsidR="5232B38D" w:rsidRDefault="5232B38D" w:rsidP="1E279901">
      <w:pPr>
        <w:spacing w:line="276" w:lineRule="auto"/>
        <w:rPr>
          <w:color w:val="133350"/>
          <w:sz w:val="24"/>
          <w:szCs w:val="24"/>
        </w:rPr>
        <w:sectPr w:rsidR="5232B38D" w:rsidSect="005F62AD">
          <w:headerReference w:type="default" r:id="rId26"/>
          <w:footerReference w:type="first" r:id="rId27"/>
          <w:pgSz w:w="16838" w:h="11906" w:orient="landscape"/>
          <w:pgMar w:top="1440" w:right="1440" w:bottom="1440" w:left="1440" w:header="709" w:footer="1015" w:gutter="0"/>
          <w:cols w:space="708"/>
          <w:titlePg/>
          <w:docGrid w:linePitch="360"/>
        </w:sectPr>
      </w:pPr>
    </w:p>
    <w:p w14:paraId="5B54E798" w14:textId="77777777" w:rsidR="00F46E43" w:rsidRPr="00EA29AA" w:rsidRDefault="00286107" w:rsidP="00EA29AA">
      <w:pPr>
        <w:rPr>
          <w:b/>
          <w:bCs/>
          <w:color w:val="002060"/>
          <w:sz w:val="24"/>
          <w:szCs w:val="24"/>
        </w:rPr>
      </w:pPr>
      <w:r>
        <w:rPr>
          <w:noProof/>
          <w:color w:val="13335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1E10AEF" wp14:editId="116D6997">
                <wp:simplePos x="0" y="0"/>
                <wp:positionH relativeFrom="column">
                  <wp:posOffset>-441960</wp:posOffset>
                </wp:positionH>
                <wp:positionV relativeFrom="page">
                  <wp:posOffset>6441440</wp:posOffset>
                </wp:positionV>
                <wp:extent cx="7574280" cy="4282440"/>
                <wp:effectExtent l="0" t="0" r="26670" b="228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4280" cy="4282440"/>
                          <a:chOff x="0" y="0"/>
                          <a:chExt cx="7574280" cy="4282440"/>
                        </a:xfrm>
                        <a:solidFill>
                          <a:srgbClr val="0B2A3D"/>
                        </a:solidFill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74280" cy="4282440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0760" y="1280160"/>
                            <a:ext cx="3097530" cy="1311275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id="Group 7" o:spid="_x0000_s1029" alt="&quot;&quot;" style="width:596.4pt;height:337.2pt;margin-top:507.2pt;margin-left:-34.8pt;mso-position-vertical-relative:page;position:absolute;z-index:-251653120" coordsize="75742,42824">
                <v:rect id="Rectangle 33" o:spid="_x0000_s1030" alt="&quot;&quot;" style="width:75742;height:42824;mso-wrap-style:square;position:absolute;visibility:visible;v-text-anchor:middle" filled="f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&quot;&quot;" style="width:30975;height:13113;left:22707;mso-wrap-style:square;position:absolute;top:12801;visibility:visible">
                  <v:imagedata r:id="rId29" o:title=""/>
                </v:shape>
              </v:group>
            </w:pict>
          </mc:Fallback>
        </mc:AlternateContent>
      </w:r>
    </w:p>
    <w:sectPr w:rsidR="00F46E43" w:rsidRPr="00EA29AA" w:rsidSect="005F62AD">
      <w:headerReference w:type="default" r:id="rId30"/>
      <w:footerReference w:type="first" r:id="rId31"/>
      <w:pgSz w:w="11906" w:h="16838"/>
      <w:pgMar w:top="-1418" w:right="720" w:bottom="1418" w:left="720" w:header="709" w:footer="1015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1B64E" w14:textId="77777777" w:rsidR="00D148E9" w:rsidRDefault="00D148E9">
      <w:r>
        <w:separator/>
      </w:r>
    </w:p>
  </w:endnote>
  <w:endnote w:type="continuationSeparator" w:id="0">
    <w:p w14:paraId="4C5BA8B0" w14:textId="77777777" w:rsidR="00D148E9" w:rsidRDefault="00D1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1235E5E7" w14:textId="77777777" w:rsidR="002F48F9" w:rsidRDefault="00286107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</w:rPr>
          <w:fldChar w:fldCharType="end"/>
        </w:r>
      </w:p>
    </w:sdtContent>
  </w:sdt>
  <w:p w14:paraId="38C17C53" w14:textId="77777777" w:rsidR="002F48F9" w:rsidRDefault="002F48F9" w:rsidP="002F48F9">
    <w:pPr>
      <w:pStyle w:val="Troedyn"/>
      <w:ind w:right="360"/>
    </w:pPr>
  </w:p>
  <w:p w14:paraId="71CB58D6" w14:textId="77777777" w:rsidR="006B3810" w:rsidRDefault="006B38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49ED4F26" w14:textId="77777777" w:rsidR="002F48F9" w:rsidRDefault="00286107" w:rsidP="0078189D">
        <w:pPr>
          <w:pStyle w:val="Troedyn"/>
          <w:framePr w:wrap="none" w:vAnchor="text" w:hAnchor="page" w:x="10676" w:y="228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  <w:noProof/>
          </w:rPr>
          <w:t>2</w:t>
        </w:r>
        <w:r>
          <w:rPr>
            <w:rStyle w:val="RhifTudalen"/>
          </w:rPr>
          <w:fldChar w:fldCharType="end"/>
        </w:r>
      </w:p>
    </w:sdtContent>
  </w:sdt>
  <w:p w14:paraId="30024144" w14:textId="77777777" w:rsidR="0078189D" w:rsidRDefault="0078189D" w:rsidP="0078189D">
    <w:pPr>
      <w:pStyle w:val="Troedyn"/>
      <w:ind w:right="360"/>
    </w:pPr>
  </w:p>
  <w:p w14:paraId="618EAD16" w14:textId="77777777" w:rsidR="006B3810" w:rsidRDefault="00286107" w:rsidP="0078189D">
    <w:pPr>
      <w:pStyle w:val="Troedyn"/>
      <w:ind w:right="360"/>
    </w:pPr>
    <w:r>
      <w:rPr>
        <w:noProof/>
      </w:rPr>
      <w:drawing>
        <wp:inline distT="0" distB="0" distL="0" distR="0" wp14:anchorId="320F6290" wp14:editId="1345078E">
          <wp:extent cx="1752760" cy="152400"/>
          <wp:effectExtent l="0" t="0" r="0" b="0"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383" cy="189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2475B6" w14:paraId="1B5FCD1F" w14:textId="77777777" w:rsidTr="1E279901">
      <w:trPr>
        <w:trHeight w:val="300"/>
      </w:trPr>
      <w:tc>
        <w:tcPr>
          <w:tcW w:w="3485" w:type="dxa"/>
        </w:tcPr>
        <w:p w14:paraId="5492457C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485" w:type="dxa"/>
        </w:tcPr>
        <w:p w14:paraId="0A807BC5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485" w:type="dxa"/>
        </w:tcPr>
        <w:p w14:paraId="7E18E03F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454CD808" w14:textId="77777777" w:rsidR="1E279901" w:rsidRDefault="1E279901" w:rsidP="1E279901">
    <w:pPr>
      <w:pStyle w:val="Troedyn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2475B6" w14:paraId="099A819E" w14:textId="77777777" w:rsidTr="1E279901">
      <w:trPr>
        <w:trHeight w:val="300"/>
      </w:trPr>
      <w:tc>
        <w:tcPr>
          <w:tcW w:w="3005" w:type="dxa"/>
        </w:tcPr>
        <w:p w14:paraId="20828B4F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005" w:type="dxa"/>
        </w:tcPr>
        <w:p w14:paraId="4B270DE6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005" w:type="dxa"/>
        </w:tcPr>
        <w:p w14:paraId="344D03E0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076B4AB1" w14:textId="77777777" w:rsidR="1E279901" w:rsidRDefault="1E279901" w:rsidP="1E279901">
    <w:pPr>
      <w:pStyle w:val="Troedyn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475B6" w14:paraId="60043944" w14:textId="77777777" w:rsidTr="1E279901">
      <w:trPr>
        <w:trHeight w:val="300"/>
      </w:trPr>
      <w:tc>
        <w:tcPr>
          <w:tcW w:w="4650" w:type="dxa"/>
        </w:tcPr>
        <w:p w14:paraId="727E3805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4650" w:type="dxa"/>
        </w:tcPr>
        <w:p w14:paraId="6F381F49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4650" w:type="dxa"/>
        </w:tcPr>
        <w:p w14:paraId="57151CF1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1D15DF3D" w14:textId="77777777" w:rsidR="1E279901" w:rsidRDefault="1E279901" w:rsidP="1E279901">
    <w:pPr>
      <w:pStyle w:val="Troedyn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2475B6" w14:paraId="7B11B8F0" w14:textId="77777777" w:rsidTr="1E279901">
      <w:trPr>
        <w:trHeight w:val="300"/>
      </w:trPr>
      <w:tc>
        <w:tcPr>
          <w:tcW w:w="3005" w:type="dxa"/>
        </w:tcPr>
        <w:p w14:paraId="40283753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005" w:type="dxa"/>
        </w:tcPr>
        <w:p w14:paraId="61DF40A5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005" w:type="dxa"/>
        </w:tcPr>
        <w:p w14:paraId="4CBFF473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71F0D53B" w14:textId="77777777" w:rsidR="1E279901" w:rsidRDefault="1E279901" w:rsidP="1E279901">
    <w:pPr>
      <w:pStyle w:val="Troedyn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475B6" w14:paraId="7C9CEAD8" w14:textId="77777777" w:rsidTr="1E279901">
      <w:trPr>
        <w:trHeight w:val="300"/>
      </w:trPr>
      <w:tc>
        <w:tcPr>
          <w:tcW w:w="4650" w:type="dxa"/>
        </w:tcPr>
        <w:p w14:paraId="0A3CD768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4650" w:type="dxa"/>
        </w:tcPr>
        <w:p w14:paraId="5B2078B6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4650" w:type="dxa"/>
        </w:tcPr>
        <w:p w14:paraId="07C3C659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2AEA483F" w14:textId="77777777" w:rsidR="1E279901" w:rsidRDefault="1E279901" w:rsidP="1E279901">
    <w:pPr>
      <w:pStyle w:val="Troedyn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2475B6" w14:paraId="73ADEF91" w14:textId="77777777" w:rsidTr="1E279901">
      <w:trPr>
        <w:trHeight w:val="300"/>
      </w:trPr>
      <w:tc>
        <w:tcPr>
          <w:tcW w:w="3485" w:type="dxa"/>
        </w:tcPr>
        <w:p w14:paraId="6191BB6D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485" w:type="dxa"/>
        </w:tcPr>
        <w:p w14:paraId="2ED02BA0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485" w:type="dxa"/>
        </w:tcPr>
        <w:p w14:paraId="0326699A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72CC7779" w14:textId="77777777" w:rsidR="1E279901" w:rsidRDefault="1E279901" w:rsidP="1E279901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6FE2" w14:textId="77777777" w:rsidR="00D148E9" w:rsidRDefault="00D148E9">
      <w:r>
        <w:separator/>
      </w:r>
    </w:p>
  </w:footnote>
  <w:footnote w:type="continuationSeparator" w:id="0">
    <w:p w14:paraId="67FD5528" w14:textId="77777777" w:rsidR="00D148E9" w:rsidRDefault="00D14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2475B6" w14:paraId="65264D7C" w14:textId="77777777" w:rsidTr="1E279901">
      <w:trPr>
        <w:trHeight w:val="300"/>
      </w:trPr>
      <w:tc>
        <w:tcPr>
          <w:tcW w:w="3485" w:type="dxa"/>
        </w:tcPr>
        <w:p w14:paraId="51EBDD02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485" w:type="dxa"/>
        </w:tcPr>
        <w:p w14:paraId="608A6F0A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485" w:type="dxa"/>
        </w:tcPr>
        <w:p w14:paraId="39D2C041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09778004" w14:textId="77777777" w:rsidR="1E279901" w:rsidRDefault="1E279901" w:rsidP="1E279901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53EB" w14:textId="77777777" w:rsidR="009A08BB" w:rsidRDefault="009A08BB" w:rsidP="000B48DC">
    <w:pPr>
      <w:pStyle w:val="Pennyn"/>
      <w:ind w:left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2475B6" w14:paraId="3C84E11E" w14:textId="77777777" w:rsidTr="1E279901">
      <w:trPr>
        <w:trHeight w:val="300"/>
      </w:trPr>
      <w:tc>
        <w:tcPr>
          <w:tcW w:w="3005" w:type="dxa"/>
        </w:tcPr>
        <w:p w14:paraId="521B8215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005" w:type="dxa"/>
        </w:tcPr>
        <w:p w14:paraId="045A4D54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005" w:type="dxa"/>
        </w:tcPr>
        <w:p w14:paraId="17553FFF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50BD20AD" w14:textId="77777777" w:rsidR="1E279901" w:rsidRDefault="1E279901" w:rsidP="1E279901">
    <w:pPr>
      <w:pStyle w:val="Penny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475B6" w14:paraId="47A36E88" w14:textId="77777777" w:rsidTr="1E279901">
      <w:trPr>
        <w:trHeight w:val="300"/>
      </w:trPr>
      <w:tc>
        <w:tcPr>
          <w:tcW w:w="4650" w:type="dxa"/>
        </w:tcPr>
        <w:p w14:paraId="08DF3D0E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4650" w:type="dxa"/>
        </w:tcPr>
        <w:p w14:paraId="773603A5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4650" w:type="dxa"/>
        </w:tcPr>
        <w:p w14:paraId="6E36CEAB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63D42D59" w14:textId="77777777" w:rsidR="1E279901" w:rsidRDefault="1E279901" w:rsidP="1E279901">
    <w:pPr>
      <w:pStyle w:val="Penny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2475B6" w14:paraId="5F9AEA1C" w14:textId="77777777" w:rsidTr="1E279901">
      <w:trPr>
        <w:trHeight w:val="300"/>
      </w:trPr>
      <w:tc>
        <w:tcPr>
          <w:tcW w:w="3005" w:type="dxa"/>
        </w:tcPr>
        <w:p w14:paraId="105F87C4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005" w:type="dxa"/>
        </w:tcPr>
        <w:p w14:paraId="3BE81716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005" w:type="dxa"/>
        </w:tcPr>
        <w:p w14:paraId="51CA7943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55142E27" w14:textId="77777777" w:rsidR="1E279901" w:rsidRDefault="1E279901" w:rsidP="1E279901">
    <w:pPr>
      <w:pStyle w:val="Pennyn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475B6" w14:paraId="24A6EEDC" w14:textId="77777777" w:rsidTr="1E279901">
      <w:trPr>
        <w:trHeight w:val="300"/>
      </w:trPr>
      <w:tc>
        <w:tcPr>
          <w:tcW w:w="4650" w:type="dxa"/>
        </w:tcPr>
        <w:p w14:paraId="5E1759CE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4650" w:type="dxa"/>
        </w:tcPr>
        <w:p w14:paraId="40DD2221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4650" w:type="dxa"/>
        </w:tcPr>
        <w:p w14:paraId="7E733436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33262F7C" w14:textId="77777777" w:rsidR="1E279901" w:rsidRDefault="1E279901" w:rsidP="1E279901">
    <w:pPr>
      <w:pStyle w:val="Pennyn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2475B6" w14:paraId="6CA5681B" w14:textId="77777777" w:rsidTr="1E279901">
      <w:trPr>
        <w:trHeight w:val="300"/>
      </w:trPr>
      <w:tc>
        <w:tcPr>
          <w:tcW w:w="3485" w:type="dxa"/>
        </w:tcPr>
        <w:p w14:paraId="1FE57770" w14:textId="77777777" w:rsidR="1E279901" w:rsidRDefault="1E279901" w:rsidP="1E279901">
          <w:pPr>
            <w:pStyle w:val="Pennyn"/>
            <w:ind w:left="-115"/>
          </w:pPr>
        </w:p>
      </w:tc>
      <w:tc>
        <w:tcPr>
          <w:tcW w:w="3485" w:type="dxa"/>
        </w:tcPr>
        <w:p w14:paraId="4123C6C0" w14:textId="77777777" w:rsidR="1E279901" w:rsidRDefault="1E279901" w:rsidP="1E279901">
          <w:pPr>
            <w:pStyle w:val="Pennyn"/>
            <w:jc w:val="center"/>
          </w:pPr>
        </w:p>
      </w:tc>
      <w:tc>
        <w:tcPr>
          <w:tcW w:w="3485" w:type="dxa"/>
        </w:tcPr>
        <w:p w14:paraId="148C7D08" w14:textId="77777777" w:rsidR="1E279901" w:rsidRDefault="1E279901" w:rsidP="1E279901">
          <w:pPr>
            <w:pStyle w:val="Pennyn"/>
            <w:ind w:right="-115"/>
            <w:jc w:val="right"/>
          </w:pPr>
        </w:p>
      </w:tc>
    </w:tr>
  </w:tbl>
  <w:p w14:paraId="2097C999" w14:textId="77777777" w:rsidR="1E279901" w:rsidRDefault="1E279901" w:rsidP="1E279901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7D6"/>
    <w:multiLevelType w:val="hybridMultilevel"/>
    <w:tmpl w:val="814806BA"/>
    <w:lvl w:ilvl="0" w:tplc="9A7E60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DA45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709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4889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A29D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D48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63E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866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257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F1"/>
    <w:multiLevelType w:val="hybridMultilevel"/>
    <w:tmpl w:val="DC3C66D8"/>
    <w:lvl w:ilvl="0" w:tplc="80E69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D837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16A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4A0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CCB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7231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C11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6F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D8D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935"/>
    <w:multiLevelType w:val="hybridMultilevel"/>
    <w:tmpl w:val="CE6A684E"/>
    <w:lvl w:ilvl="0" w:tplc="33468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C2B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145F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2A4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9CBE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4D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14D9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00A6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5846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667A7"/>
    <w:multiLevelType w:val="hybridMultilevel"/>
    <w:tmpl w:val="71F4158E"/>
    <w:lvl w:ilvl="0" w:tplc="4F98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61A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2E9C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10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A84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6F9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B0DF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DE75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0A00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20CD7"/>
    <w:multiLevelType w:val="hybridMultilevel"/>
    <w:tmpl w:val="AFBEA6C0"/>
    <w:lvl w:ilvl="0" w:tplc="E996B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E8BF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5026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8D5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649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60D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E2D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475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9A1A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E6F0C"/>
    <w:multiLevelType w:val="hybridMultilevel"/>
    <w:tmpl w:val="D618DBA6"/>
    <w:lvl w:ilvl="0" w:tplc="4F2CBE7E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1" w:tplc="9C084AD6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6F3CCF52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1806DCCE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8A00A268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254B402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5AFCE2A6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B296AB52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EE7463A8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22821F6F"/>
    <w:multiLevelType w:val="hybridMultilevel"/>
    <w:tmpl w:val="48E26E0A"/>
    <w:lvl w:ilvl="0" w:tplc="D9FE6D08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5308E6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3EA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82A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C98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E0F3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ED5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863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AE4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80E6F"/>
    <w:multiLevelType w:val="hybridMultilevel"/>
    <w:tmpl w:val="C9F413C4"/>
    <w:lvl w:ilvl="0" w:tplc="389AEBC0">
      <w:start w:val="1"/>
      <w:numFmt w:val="decimal"/>
      <w:lvlText w:val="%1."/>
      <w:lvlJc w:val="left"/>
      <w:pPr>
        <w:ind w:left="720" w:hanging="360"/>
      </w:pPr>
    </w:lvl>
    <w:lvl w:ilvl="1" w:tplc="C82498AC" w:tentative="1">
      <w:start w:val="1"/>
      <w:numFmt w:val="lowerLetter"/>
      <w:lvlText w:val="%2."/>
      <w:lvlJc w:val="left"/>
      <w:pPr>
        <w:ind w:left="1440" w:hanging="360"/>
      </w:pPr>
    </w:lvl>
    <w:lvl w:ilvl="2" w:tplc="9D6E162A" w:tentative="1">
      <w:start w:val="1"/>
      <w:numFmt w:val="lowerRoman"/>
      <w:lvlText w:val="%3."/>
      <w:lvlJc w:val="right"/>
      <w:pPr>
        <w:ind w:left="2160" w:hanging="180"/>
      </w:pPr>
    </w:lvl>
    <w:lvl w:ilvl="3" w:tplc="BF20DF3C" w:tentative="1">
      <w:start w:val="1"/>
      <w:numFmt w:val="decimal"/>
      <w:lvlText w:val="%4."/>
      <w:lvlJc w:val="left"/>
      <w:pPr>
        <w:ind w:left="2880" w:hanging="360"/>
      </w:pPr>
    </w:lvl>
    <w:lvl w:ilvl="4" w:tplc="8FBE0472" w:tentative="1">
      <w:start w:val="1"/>
      <w:numFmt w:val="lowerLetter"/>
      <w:lvlText w:val="%5."/>
      <w:lvlJc w:val="left"/>
      <w:pPr>
        <w:ind w:left="3600" w:hanging="360"/>
      </w:pPr>
    </w:lvl>
    <w:lvl w:ilvl="5" w:tplc="0CD6DB42" w:tentative="1">
      <w:start w:val="1"/>
      <w:numFmt w:val="lowerRoman"/>
      <w:lvlText w:val="%6."/>
      <w:lvlJc w:val="right"/>
      <w:pPr>
        <w:ind w:left="4320" w:hanging="180"/>
      </w:pPr>
    </w:lvl>
    <w:lvl w:ilvl="6" w:tplc="0E02A7F8" w:tentative="1">
      <w:start w:val="1"/>
      <w:numFmt w:val="decimal"/>
      <w:lvlText w:val="%7."/>
      <w:lvlJc w:val="left"/>
      <w:pPr>
        <w:ind w:left="5040" w:hanging="360"/>
      </w:pPr>
    </w:lvl>
    <w:lvl w:ilvl="7" w:tplc="6D5A92D2" w:tentative="1">
      <w:start w:val="1"/>
      <w:numFmt w:val="lowerLetter"/>
      <w:lvlText w:val="%8."/>
      <w:lvlJc w:val="left"/>
      <w:pPr>
        <w:ind w:left="5760" w:hanging="360"/>
      </w:pPr>
    </w:lvl>
    <w:lvl w:ilvl="8" w:tplc="F0C43D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F097F"/>
    <w:multiLevelType w:val="hybridMultilevel"/>
    <w:tmpl w:val="AD0AF3D8"/>
    <w:lvl w:ilvl="0" w:tplc="CFFC879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1B0B85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1F248A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664E8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BC6A7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D1E80B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18EDCD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6FCB64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6C141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7D157A"/>
    <w:multiLevelType w:val="hybridMultilevel"/>
    <w:tmpl w:val="49887EBA"/>
    <w:lvl w:ilvl="0" w:tplc="76840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86C3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82EE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CCF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CEE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949E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213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0B4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CA5F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136E4"/>
    <w:multiLevelType w:val="hybridMultilevel"/>
    <w:tmpl w:val="F58809AC"/>
    <w:lvl w:ilvl="0" w:tplc="8424B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3827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F6BD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FACD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848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CAAD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EDF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89F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F2D6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16885"/>
    <w:multiLevelType w:val="hybridMultilevel"/>
    <w:tmpl w:val="E42E667A"/>
    <w:lvl w:ilvl="0" w:tplc="DD3CE0C4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50AAF2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FC0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46E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091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76DF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CB3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AE06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EED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E3EF9"/>
    <w:multiLevelType w:val="hybridMultilevel"/>
    <w:tmpl w:val="2416ABB2"/>
    <w:lvl w:ilvl="0" w:tplc="15526A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B5C2A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88C2B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B024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3427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E00DED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BC8E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1896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8C4E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92304B"/>
    <w:multiLevelType w:val="hybridMultilevel"/>
    <w:tmpl w:val="D96ED4DC"/>
    <w:lvl w:ilvl="0" w:tplc="4B14A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12FB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86B2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01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EE7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BCAE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8AC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A40E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520F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12DE3"/>
    <w:multiLevelType w:val="hybridMultilevel"/>
    <w:tmpl w:val="22C0A4D6"/>
    <w:lvl w:ilvl="0" w:tplc="F76A42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02F66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E443A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CA635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18D55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B24B3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8C60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FE0A9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134E2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916DED"/>
    <w:multiLevelType w:val="hybridMultilevel"/>
    <w:tmpl w:val="88B2C028"/>
    <w:lvl w:ilvl="0" w:tplc="B4B8A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CA55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78D148">
      <w:start w:val="5"/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5B7C2D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8EC8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9848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C271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8E0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BC1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A6A0F"/>
    <w:multiLevelType w:val="hybridMultilevel"/>
    <w:tmpl w:val="138C598C"/>
    <w:lvl w:ilvl="0" w:tplc="510A42B8">
      <w:start w:val="1"/>
      <w:numFmt w:val="decimal"/>
      <w:lvlText w:val="%1."/>
      <w:lvlJc w:val="left"/>
      <w:pPr>
        <w:ind w:left="3272" w:hanging="360"/>
      </w:pPr>
    </w:lvl>
    <w:lvl w:ilvl="1" w:tplc="121E8A54" w:tentative="1">
      <w:start w:val="1"/>
      <w:numFmt w:val="lowerLetter"/>
      <w:lvlText w:val="%2."/>
      <w:lvlJc w:val="left"/>
      <w:pPr>
        <w:ind w:left="3992" w:hanging="360"/>
      </w:pPr>
    </w:lvl>
    <w:lvl w:ilvl="2" w:tplc="49466A84" w:tentative="1">
      <w:start w:val="1"/>
      <w:numFmt w:val="lowerRoman"/>
      <w:lvlText w:val="%3."/>
      <w:lvlJc w:val="right"/>
      <w:pPr>
        <w:ind w:left="4712" w:hanging="180"/>
      </w:pPr>
    </w:lvl>
    <w:lvl w:ilvl="3" w:tplc="E2EAC85A" w:tentative="1">
      <w:start w:val="1"/>
      <w:numFmt w:val="decimal"/>
      <w:lvlText w:val="%4."/>
      <w:lvlJc w:val="left"/>
      <w:pPr>
        <w:ind w:left="5432" w:hanging="360"/>
      </w:pPr>
    </w:lvl>
    <w:lvl w:ilvl="4" w:tplc="D15C62E8" w:tentative="1">
      <w:start w:val="1"/>
      <w:numFmt w:val="lowerLetter"/>
      <w:lvlText w:val="%5."/>
      <w:lvlJc w:val="left"/>
      <w:pPr>
        <w:ind w:left="6152" w:hanging="360"/>
      </w:pPr>
    </w:lvl>
    <w:lvl w:ilvl="5" w:tplc="CD84E5F2" w:tentative="1">
      <w:start w:val="1"/>
      <w:numFmt w:val="lowerRoman"/>
      <w:lvlText w:val="%6."/>
      <w:lvlJc w:val="right"/>
      <w:pPr>
        <w:ind w:left="6872" w:hanging="180"/>
      </w:pPr>
    </w:lvl>
    <w:lvl w:ilvl="6" w:tplc="045A5C8C" w:tentative="1">
      <w:start w:val="1"/>
      <w:numFmt w:val="decimal"/>
      <w:lvlText w:val="%7."/>
      <w:lvlJc w:val="left"/>
      <w:pPr>
        <w:ind w:left="7592" w:hanging="360"/>
      </w:pPr>
    </w:lvl>
    <w:lvl w:ilvl="7" w:tplc="CEA2AAFE" w:tentative="1">
      <w:start w:val="1"/>
      <w:numFmt w:val="lowerLetter"/>
      <w:lvlText w:val="%8."/>
      <w:lvlJc w:val="left"/>
      <w:pPr>
        <w:ind w:left="8312" w:hanging="360"/>
      </w:pPr>
    </w:lvl>
    <w:lvl w:ilvl="8" w:tplc="52B67248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7" w15:restartNumberingAfterBreak="0">
    <w:nsid w:val="3E8E0E85"/>
    <w:multiLevelType w:val="hybridMultilevel"/>
    <w:tmpl w:val="53229814"/>
    <w:lvl w:ilvl="0" w:tplc="8C40DEC4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A9DAAF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2234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9EF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DE81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FEDE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1E12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66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BA4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B7700"/>
    <w:multiLevelType w:val="hybridMultilevel"/>
    <w:tmpl w:val="BC9AFDDE"/>
    <w:lvl w:ilvl="0" w:tplc="B826359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88E2CC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480C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CCB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CF1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92F0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EA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2F4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8CC4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F4599"/>
    <w:multiLevelType w:val="hybridMultilevel"/>
    <w:tmpl w:val="7E3C6B96"/>
    <w:lvl w:ilvl="0" w:tplc="50543CE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875C3A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4A9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E3D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38D2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4648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605B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4D0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44F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B2161"/>
    <w:multiLevelType w:val="hybridMultilevel"/>
    <w:tmpl w:val="6764BE06"/>
    <w:lvl w:ilvl="0" w:tplc="FE9C3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6678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BE7C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20E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A3B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D087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7CA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68E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74F2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21893"/>
    <w:multiLevelType w:val="hybridMultilevel"/>
    <w:tmpl w:val="4C9C5068"/>
    <w:lvl w:ilvl="0" w:tplc="C344BB3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19308E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7833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80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F6D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861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27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1CEC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12F9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C49B6"/>
    <w:multiLevelType w:val="hybridMultilevel"/>
    <w:tmpl w:val="39F83B7A"/>
    <w:lvl w:ilvl="0" w:tplc="5D2823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4032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A1AA1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C4BF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0925B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3219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008E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EEFC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EA49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2E4007"/>
    <w:multiLevelType w:val="hybridMultilevel"/>
    <w:tmpl w:val="3DBEF4BA"/>
    <w:lvl w:ilvl="0" w:tplc="4C32A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A3A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D677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0B2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E3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2ABE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3C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A0D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744D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15956"/>
    <w:multiLevelType w:val="hybridMultilevel"/>
    <w:tmpl w:val="0A3287EA"/>
    <w:lvl w:ilvl="0" w:tplc="84645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07B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A25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4FA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2D6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7E58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5A58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8BC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38B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5F56B1"/>
    <w:multiLevelType w:val="hybridMultilevel"/>
    <w:tmpl w:val="175A1B3C"/>
    <w:lvl w:ilvl="0" w:tplc="00203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9048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6A70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BA6C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68D6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5E2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6AF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C5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1444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53119"/>
    <w:multiLevelType w:val="hybridMultilevel"/>
    <w:tmpl w:val="945284DC"/>
    <w:lvl w:ilvl="0" w:tplc="0B0E936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B9B01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ECD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08ED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0CF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4D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C46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8D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56F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009E0"/>
    <w:multiLevelType w:val="hybridMultilevel"/>
    <w:tmpl w:val="0BC6F3CC"/>
    <w:lvl w:ilvl="0" w:tplc="0308A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84B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4AE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8CE3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260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424E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181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654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569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35259"/>
    <w:multiLevelType w:val="hybridMultilevel"/>
    <w:tmpl w:val="6C740ED6"/>
    <w:lvl w:ilvl="0" w:tplc="3AD67F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44BB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FEB5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7C1D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E03B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492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3083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E93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5363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B77E0"/>
    <w:multiLevelType w:val="hybridMultilevel"/>
    <w:tmpl w:val="52305528"/>
    <w:lvl w:ilvl="0" w:tplc="89120108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E7065B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DC3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0830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431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7A96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4F1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488E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B68F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191481">
    <w:abstractNumId w:val="14"/>
  </w:num>
  <w:num w:numId="2" w16cid:durableId="319162141">
    <w:abstractNumId w:val="7"/>
  </w:num>
  <w:num w:numId="3" w16cid:durableId="786313901">
    <w:abstractNumId w:val="16"/>
  </w:num>
  <w:num w:numId="4" w16cid:durableId="281616848">
    <w:abstractNumId w:val="3"/>
  </w:num>
  <w:num w:numId="5" w16cid:durableId="588927453">
    <w:abstractNumId w:val="9"/>
  </w:num>
  <w:num w:numId="6" w16cid:durableId="202914010">
    <w:abstractNumId w:val="10"/>
  </w:num>
  <w:num w:numId="7" w16cid:durableId="24213049">
    <w:abstractNumId w:val="24"/>
  </w:num>
  <w:num w:numId="8" w16cid:durableId="1751082029">
    <w:abstractNumId w:val="27"/>
  </w:num>
  <w:num w:numId="9" w16cid:durableId="625236107">
    <w:abstractNumId w:val="13"/>
  </w:num>
  <w:num w:numId="10" w16cid:durableId="1734113382">
    <w:abstractNumId w:val="1"/>
  </w:num>
  <w:num w:numId="11" w16cid:durableId="598220565">
    <w:abstractNumId w:val="23"/>
  </w:num>
  <w:num w:numId="12" w16cid:durableId="2086687997">
    <w:abstractNumId w:val="20"/>
  </w:num>
  <w:num w:numId="13" w16cid:durableId="618485962">
    <w:abstractNumId w:val="2"/>
  </w:num>
  <w:num w:numId="14" w16cid:durableId="2023555550">
    <w:abstractNumId w:val="4"/>
  </w:num>
  <w:num w:numId="15" w16cid:durableId="708382066">
    <w:abstractNumId w:val="15"/>
  </w:num>
  <w:num w:numId="16" w16cid:durableId="114719373">
    <w:abstractNumId w:val="25"/>
  </w:num>
  <w:num w:numId="17" w16cid:durableId="1330907959">
    <w:abstractNumId w:val="18"/>
  </w:num>
  <w:num w:numId="18" w16cid:durableId="1733893979">
    <w:abstractNumId w:val="19"/>
  </w:num>
  <w:num w:numId="19" w16cid:durableId="365254946">
    <w:abstractNumId w:val="21"/>
  </w:num>
  <w:num w:numId="20" w16cid:durableId="1440685885">
    <w:abstractNumId w:val="11"/>
  </w:num>
  <w:num w:numId="21" w16cid:durableId="91821552">
    <w:abstractNumId w:val="0"/>
  </w:num>
  <w:num w:numId="22" w16cid:durableId="530532486">
    <w:abstractNumId w:val="17"/>
  </w:num>
  <w:num w:numId="23" w16cid:durableId="1819885102">
    <w:abstractNumId w:val="29"/>
  </w:num>
  <w:num w:numId="24" w16cid:durableId="815805416">
    <w:abstractNumId w:val="6"/>
  </w:num>
  <w:num w:numId="25" w16cid:durableId="318075251">
    <w:abstractNumId w:val="26"/>
  </w:num>
  <w:num w:numId="26" w16cid:durableId="1341736357">
    <w:abstractNumId w:val="28"/>
  </w:num>
  <w:num w:numId="27" w16cid:durableId="1284769601">
    <w:abstractNumId w:val="22"/>
  </w:num>
  <w:num w:numId="28" w16cid:durableId="2048675901">
    <w:abstractNumId w:val="8"/>
  </w:num>
  <w:num w:numId="29" w16cid:durableId="270626199">
    <w:abstractNumId w:val="5"/>
  </w:num>
  <w:num w:numId="30" w16cid:durableId="20555400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C0"/>
    <w:rsid w:val="00015010"/>
    <w:rsid w:val="00041D32"/>
    <w:rsid w:val="00052E5F"/>
    <w:rsid w:val="00062334"/>
    <w:rsid w:val="0006313A"/>
    <w:rsid w:val="00067E89"/>
    <w:rsid w:val="000924D5"/>
    <w:rsid w:val="00096206"/>
    <w:rsid w:val="000A2279"/>
    <w:rsid w:val="000B2AB0"/>
    <w:rsid w:val="000B48DC"/>
    <w:rsid w:val="000B5E2A"/>
    <w:rsid w:val="000C0053"/>
    <w:rsid w:val="000C3F7E"/>
    <w:rsid w:val="000D23CB"/>
    <w:rsid w:val="000D497A"/>
    <w:rsid w:val="00107BB7"/>
    <w:rsid w:val="00111DA8"/>
    <w:rsid w:val="00123C5B"/>
    <w:rsid w:val="00134D65"/>
    <w:rsid w:val="001402BF"/>
    <w:rsid w:val="00143945"/>
    <w:rsid w:val="001507D9"/>
    <w:rsid w:val="00151BA9"/>
    <w:rsid w:val="0016731C"/>
    <w:rsid w:val="001724E0"/>
    <w:rsid w:val="00186678"/>
    <w:rsid w:val="00194AEB"/>
    <w:rsid w:val="001B58F7"/>
    <w:rsid w:val="001B608F"/>
    <w:rsid w:val="001C0BE0"/>
    <w:rsid w:val="001C5DDF"/>
    <w:rsid w:val="001D1D52"/>
    <w:rsid w:val="001E5D98"/>
    <w:rsid w:val="00201101"/>
    <w:rsid w:val="00211A4E"/>
    <w:rsid w:val="00220242"/>
    <w:rsid w:val="0022257A"/>
    <w:rsid w:val="002248F8"/>
    <w:rsid w:val="00226EE9"/>
    <w:rsid w:val="00234F6E"/>
    <w:rsid w:val="002475B6"/>
    <w:rsid w:val="00256795"/>
    <w:rsid w:val="002647EB"/>
    <w:rsid w:val="00272525"/>
    <w:rsid w:val="00277C52"/>
    <w:rsid w:val="00286107"/>
    <w:rsid w:val="002A0D99"/>
    <w:rsid w:val="002A6DCA"/>
    <w:rsid w:val="002B1CB7"/>
    <w:rsid w:val="002B3612"/>
    <w:rsid w:val="002E290A"/>
    <w:rsid w:val="002E65DC"/>
    <w:rsid w:val="002F48F9"/>
    <w:rsid w:val="00320217"/>
    <w:rsid w:val="0032331C"/>
    <w:rsid w:val="0034039B"/>
    <w:rsid w:val="003536F8"/>
    <w:rsid w:val="00354FC2"/>
    <w:rsid w:val="0037693F"/>
    <w:rsid w:val="003A1E95"/>
    <w:rsid w:val="003D2113"/>
    <w:rsid w:val="003D41F2"/>
    <w:rsid w:val="003D5C58"/>
    <w:rsid w:val="003F621B"/>
    <w:rsid w:val="003F6F59"/>
    <w:rsid w:val="0040510E"/>
    <w:rsid w:val="00415382"/>
    <w:rsid w:val="00417121"/>
    <w:rsid w:val="0042676B"/>
    <w:rsid w:val="00427667"/>
    <w:rsid w:val="00444A38"/>
    <w:rsid w:val="004715C0"/>
    <w:rsid w:val="004A17C9"/>
    <w:rsid w:val="004A1935"/>
    <w:rsid w:val="004A617E"/>
    <w:rsid w:val="004B3B74"/>
    <w:rsid w:val="004B7EB4"/>
    <w:rsid w:val="004C62A8"/>
    <w:rsid w:val="004C74A0"/>
    <w:rsid w:val="004E6C79"/>
    <w:rsid w:val="004F6ED6"/>
    <w:rsid w:val="005237C9"/>
    <w:rsid w:val="005655E2"/>
    <w:rsid w:val="00572237"/>
    <w:rsid w:val="00572C59"/>
    <w:rsid w:val="00595D0D"/>
    <w:rsid w:val="005A6FF9"/>
    <w:rsid w:val="005A7617"/>
    <w:rsid w:val="005B7611"/>
    <w:rsid w:val="005D47F6"/>
    <w:rsid w:val="005D797C"/>
    <w:rsid w:val="005F1636"/>
    <w:rsid w:val="005F2F47"/>
    <w:rsid w:val="005F62AD"/>
    <w:rsid w:val="00614453"/>
    <w:rsid w:val="006336A6"/>
    <w:rsid w:val="00656A5C"/>
    <w:rsid w:val="00672B1A"/>
    <w:rsid w:val="00674D71"/>
    <w:rsid w:val="00695809"/>
    <w:rsid w:val="006B0607"/>
    <w:rsid w:val="006B3810"/>
    <w:rsid w:val="006B6EC7"/>
    <w:rsid w:val="006C22CF"/>
    <w:rsid w:val="006D261E"/>
    <w:rsid w:val="006E5E8A"/>
    <w:rsid w:val="006F2DE0"/>
    <w:rsid w:val="00721F10"/>
    <w:rsid w:val="0072541B"/>
    <w:rsid w:val="00733E26"/>
    <w:rsid w:val="00740D52"/>
    <w:rsid w:val="00775C58"/>
    <w:rsid w:val="0078189D"/>
    <w:rsid w:val="00785BF4"/>
    <w:rsid w:val="00794624"/>
    <w:rsid w:val="007B488E"/>
    <w:rsid w:val="007C1EB1"/>
    <w:rsid w:val="007D22CA"/>
    <w:rsid w:val="007E3EFC"/>
    <w:rsid w:val="007F25DD"/>
    <w:rsid w:val="007F56DC"/>
    <w:rsid w:val="00820553"/>
    <w:rsid w:val="00840C82"/>
    <w:rsid w:val="00846813"/>
    <w:rsid w:val="008744D2"/>
    <w:rsid w:val="00875A43"/>
    <w:rsid w:val="00875C08"/>
    <w:rsid w:val="00884292"/>
    <w:rsid w:val="008A48A8"/>
    <w:rsid w:val="008B6C80"/>
    <w:rsid w:val="008D1D19"/>
    <w:rsid w:val="008D2AC1"/>
    <w:rsid w:val="008D4E16"/>
    <w:rsid w:val="008D5207"/>
    <w:rsid w:val="008E4E55"/>
    <w:rsid w:val="009016DB"/>
    <w:rsid w:val="0090240E"/>
    <w:rsid w:val="009047CC"/>
    <w:rsid w:val="00922349"/>
    <w:rsid w:val="00943B37"/>
    <w:rsid w:val="009527BB"/>
    <w:rsid w:val="00960AB1"/>
    <w:rsid w:val="009715F6"/>
    <w:rsid w:val="0098505A"/>
    <w:rsid w:val="00986C29"/>
    <w:rsid w:val="0098706B"/>
    <w:rsid w:val="009A08BB"/>
    <w:rsid w:val="009B3209"/>
    <w:rsid w:val="009B6F4D"/>
    <w:rsid w:val="009B6FF4"/>
    <w:rsid w:val="009D769A"/>
    <w:rsid w:val="009E1562"/>
    <w:rsid w:val="009E7545"/>
    <w:rsid w:val="009F001A"/>
    <w:rsid w:val="00A0423A"/>
    <w:rsid w:val="00A04D7A"/>
    <w:rsid w:val="00A45BD3"/>
    <w:rsid w:val="00A66256"/>
    <w:rsid w:val="00A819B5"/>
    <w:rsid w:val="00AB3137"/>
    <w:rsid w:val="00AC5886"/>
    <w:rsid w:val="00AF6977"/>
    <w:rsid w:val="00AF78FE"/>
    <w:rsid w:val="00B24B19"/>
    <w:rsid w:val="00B258F2"/>
    <w:rsid w:val="00B366DB"/>
    <w:rsid w:val="00B63454"/>
    <w:rsid w:val="00B7114C"/>
    <w:rsid w:val="00B82749"/>
    <w:rsid w:val="00B842F5"/>
    <w:rsid w:val="00B9202B"/>
    <w:rsid w:val="00BA332F"/>
    <w:rsid w:val="00BB47BF"/>
    <w:rsid w:val="00BB4874"/>
    <w:rsid w:val="00BC4203"/>
    <w:rsid w:val="00BD23F3"/>
    <w:rsid w:val="00BD2C0A"/>
    <w:rsid w:val="00BE11C8"/>
    <w:rsid w:val="00BE466D"/>
    <w:rsid w:val="00C11FEE"/>
    <w:rsid w:val="00C15B11"/>
    <w:rsid w:val="00C3777A"/>
    <w:rsid w:val="00C4671F"/>
    <w:rsid w:val="00C50223"/>
    <w:rsid w:val="00C613D9"/>
    <w:rsid w:val="00C61605"/>
    <w:rsid w:val="00C762F3"/>
    <w:rsid w:val="00C8201C"/>
    <w:rsid w:val="00C94830"/>
    <w:rsid w:val="00CB0C16"/>
    <w:rsid w:val="00CB1BA0"/>
    <w:rsid w:val="00CB4ECD"/>
    <w:rsid w:val="00CB59A8"/>
    <w:rsid w:val="00CB618D"/>
    <w:rsid w:val="00CB68BB"/>
    <w:rsid w:val="00CE3E4D"/>
    <w:rsid w:val="00CF6FD3"/>
    <w:rsid w:val="00D11C28"/>
    <w:rsid w:val="00D148E9"/>
    <w:rsid w:val="00D35CA4"/>
    <w:rsid w:val="00D46F4F"/>
    <w:rsid w:val="00D61B28"/>
    <w:rsid w:val="00D62BF1"/>
    <w:rsid w:val="00D65211"/>
    <w:rsid w:val="00D67A01"/>
    <w:rsid w:val="00D76D56"/>
    <w:rsid w:val="00D8517C"/>
    <w:rsid w:val="00D85480"/>
    <w:rsid w:val="00DA1944"/>
    <w:rsid w:val="00DD51C3"/>
    <w:rsid w:val="00DD743C"/>
    <w:rsid w:val="00E610C0"/>
    <w:rsid w:val="00E66DA3"/>
    <w:rsid w:val="00EA29AA"/>
    <w:rsid w:val="00EC67DF"/>
    <w:rsid w:val="00EC7044"/>
    <w:rsid w:val="00ED0B43"/>
    <w:rsid w:val="00EE0FAA"/>
    <w:rsid w:val="00EF3BAD"/>
    <w:rsid w:val="00EF3D8B"/>
    <w:rsid w:val="00F07E04"/>
    <w:rsid w:val="00F379B7"/>
    <w:rsid w:val="00F42D26"/>
    <w:rsid w:val="00F46954"/>
    <w:rsid w:val="00F46E43"/>
    <w:rsid w:val="00F521B8"/>
    <w:rsid w:val="00F56A33"/>
    <w:rsid w:val="00F6031C"/>
    <w:rsid w:val="00F65D64"/>
    <w:rsid w:val="00F9671C"/>
    <w:rsid w:val="00FA47CD"/>
    <w:rsid w:val="00FB507E"/>
    <w:rsid w:val="00FC12B6"/>
    <w:rsid w:val="00FC6960"/>
    <w:rsid w:val="00FC712C"/>
    <w:rsid w:val="00FD2332"/>
    <w:rsid w:val="00FD720A"/>
    <w:rsid w:val="00FE4C04"/>
    <w:rsid w:val="00FF38CC"/>
    <w:rsid w:val="02E78E9E"/>
    <w:rsid w:val="043723B4"/>
    <w:rsid w:val="05C9B1AD"/>
    <w:rsid w:val="080C58E6"/>
    <w:rsid w:val="0C99E1EF"/>
    <w:rsid w:val="0E2AEBAD"/>
    <w:rsid w:val="0E3725C1"/>
    <w:rsid w:val="1D45DAA7"/>
    <w:rsid w:val="1E279901"/>
    <w:rsid w:val="1E8F87F5"/>
    <w:rsid w:val="2377CB3B"/>
    <w:rsid w:val="2582396B"/>
    <w:rsid w:val="27D814E5"/>
    <w:rsid w:val="2BC0C594"/>
    <w:rsid w:val="2EF47285"/>
    <w:rsid w:val="2F6F5B7A"/>
    <w:rsid w:val="32542775"/>
    <w:rsid w:val="33B284F2"/>
    <w:rsid w:val="3557FF81"/>
    <w:rsid w:val="374C564B"/>
    <w:rsid w:val="374DB4D1"/>
    <w:rsid w:val="37E5C0ED"/>
    <w:rsid w:val="394BA755"/>
    <w:rsid w:val="3D1B4955"/>
    <w:rsid w:val="3D5214C7"/>
    <w:rsid w:val="3E98E0A3"/>
    <w:rsid w:val="45CB1F94"/>
    <w:rsid w:val="45EA669B"/>
    <w:rsid w:val="47980725"/>
    <w:rsid w:val="47E4B9A2"/>
    <w:rsid w:val="495392D7"/>
    <w:rsid w:val="4CBC844A"/>
    <w:rsid w:val="4D0999EA"/>
    <w:rsid w:val="5017970D"/>
    <w:rsid w:val="50C81BB1"/>
    <w:rsid w:val="50E92D2A"/>
    <w:rsid w:val="5232B38D"/>
    <w:rsid w:val="5D914DFE"/>
    <w:rsid w:val="6626852B"/>
    <w:rsid w:val="6A417DDB"/>
    <w:rsid w:val="70A4AFDC"/>
    <w:rsid w:val="71BD7978"/>
    <w:rsid w:val="73695A50"/>
    <w:rsid w:val="7446E989"/>
    <w:rsid w:val="76DCA956"/>
    <w:rsid w:val="78409A40"/>
    <w:rsid w:val="7913DF6C"/>
    <w:rsid w:val="7FB8F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910DDD"/>
  <w15:chartTrackingRefBased/>
  <w15:docId w15:val="{0C899F19-EC26-4FDF-A3C5-D4B5E1B1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B1A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A042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FC712C"/>
    <w:pPr>
      <w:tabs>
        <w:tab w:val="right" w:leader="dot" w:pos="10456"/>
      </w:tabs>
      <w:spacing w:line="276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123C5B"/>
    <w:pPr>
      <w:spacing w:before="24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paragraph" w:styleId="DimBylchau">
    <w:name w:val="No Spacing"/>
    <w:link w:val="DimBylchauNod"/>
    <w:uiPriority w:val="1"/>
    <w:qFormat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DimBylchauNod">
    <w:name w:val="Dim Bylchau Nod"/>
    <w:basedOn w:val="FfontParagraffDdiofyn"/>
    <w:link w:val="DimBylchau"/>
    <w:uiPriority w:val="1"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Pennawd4Nod">
    <w:name w:val="Pennawd 4 Nod"/>
    <w:basedOn w:val="FfontParagraffDdiofyn"/>
    <w:link w:val="Pennawd4"/>
    <w:uiPriority w:val="9"/>
    <w:rsid w:val="00A0423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Isdeitl">
    <w:name w:val="Subtitle"/>
    <w:basedOn w:val="Normal"/>
    <w:next w:val="Normal"/>
    <w:link w:val="IsdeitlNod"/>
    <w:uiPriority w:val="11"/>
    <w:qFormat/>
    <w:rsid w:val="00A0423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A0423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CyfeirnodSylw">
    <w:name w:val="annotation reference"/>
    <w:uiPriority w:val="99"/>
    <w:semiHidden/>
    <w:unhideWhenUsed/>
    <w:rsid w:val="00CB618D"/>
    <w:rPr>
      <w:sz w:val="16"/>
      <w:szCs w:val="16"/>
    </w:rPr>
  </w:style>
  <w:style w:type="table" w:styleId="TablGrid5Tywyll-Pwyslais1">
    <w:name w:val="Grid Table 5 Dark Accent 1"/>
    <w:basedOn w:val="TablNormal"/>
    <w:uiPriority w:val="50"/>
    <w:rsid w:val="00B6345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TestunSylw">
    <w:name w:val="annotation text"/>
    <w:basedOn w:val="Normal"/>
    <w:link w:val="TestunSylwNod"/>
    <w:uiPriority w:val="99"/>
    <w:semiHidden/>
    <w:unhideWhenUsed/>
    <w:rsid w:val="003D2113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3D2113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3D2113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3D2113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teamsites.cardiffmet.ac.uk/units/ar/Curriculum/SitePages/Homepage.aspx" TargetMode="Externa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5.xm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28" Type="http://schemas.openxmlformats.org/officeDocument/2006/relationships/image" Target="media/image3.png"/><Relationship Id="rId10" Type="http://schemas.openxmlformats.org/officeDocument/2006/relationships/footnotes" Target="footnotes.xml"/><Relationship Id="rId19" Type="http://schemas.openxmlformats.org/officeDocument/2006/relationships/hyperlink" Target="https://www.cardiffmet.ac.uk/international-students/english-language-requirements/" TargetMode="Externa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eader" Target="header4.xml"/><Relationship Id="rId27" Type="http://schemas.openxmlformats.org/officeDocument/2006/relationships/footer" Target="footer7.xml"/><Relationship Id="rId30" Type="http://schemas.openxmlformats.org/officeDocument/2006/relationships/header" Target="header7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1325\Downloads\Programme%20Specification%20Undergraduat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This document outlines the guidelines for Schools on Cardiff Met’s Welcome
 and transition for the academic year 2021/22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C2D305-6511-445D-8E41-022BC28C6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DC6AB4-C641-422E-8DE0-07E089A12A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8C0D44-785F-CC49-B2E4-4A62A3400C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882430-4B14-48EA-BD02-794E29FB2456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 Specification Undergraduate Template</Template>
  <TotalTime>243</TotalTime>
  <Pages>17</Pages>
  <Words>2792</Words>
  <Characters>15778</Characters>
  <Application>Microsoft Office Word</Application>
  <DocSecurity>0</DocSecurity>
  <Lines>1972</Lines>
  <Paragraphs>431</Paragraphs>
  <ScaleCrop>false</ScaleCrop>
  <Company/>
  <LinksUpToDate>false</LinksUpToDate>
  <CharactersWithSpaces>18139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Bounouri, Ayette</dc:creator>
  <cp:lastModifiedBy>Olwen Thomas</cp:lastModifiedBy>
  <cp:revision>71</cp:revision>
  <dcterms:created xsi:type="dcterms:W3CDTF">2026-01-28T11:03:00Z</dcterms:created>
  <dcterms:modified xsi:type="dcterms:W3CDTF">2026-09-16T08:31:00Z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JHaComments">
    <vt:lpwstr>Changed to English language GE web link as advised by Claire Smith -  changed link as advised by Lisa Bowen. Amended errors pointed out by Suzi Jones.</vt:lpwstr>
  </property>
  <property fmtid="{D5CDD505-2E9C-101B-9397-08002B2CF9AE}" pid="5" name="Order">
    <vt:r8>27200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