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12E7" w14:textId="3E40E4DF" w:rsidR="000B48DC" w:rsidRPr="00775C58" w:rsidRDefault="005A06A2" w:rsidP="0078189D">
      <w:pPr>
        <w:pStyle w:val="Teitl"/>
      </w:pPr>
      <w:r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777D843" wp14:editId="4BB06937">
                <wp:simplePos x="0" y="0"/>
                <wp:positionH relativeFrom="column">
                  <wp:posOffset>-486229</wp:posOffset>
                </wp:positionH>
                <wp:positionV relativeFrom="page">
                  <wp:posOffset>-534035</wp:posOffset>
                </wp:positionV>
                <wp:extent cx="7574280" cy="6908800"/>
                <wp:effectExtent l="0" t="0" r="26670" b="25400"/>
                <wp:wrapNone/>
                <wp:docPr id="35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6908800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35" o:spid="_x0000_s1025" alt="&quot;&quot;" style="width:596.4pt;height:544pt;margin-top:-42.05pt;margin-left:-38.3pt;mso-height-percent:0;mso-height-relative:margin;mso-position-vertical-relative:page;mso-wrap-distance-bottom:0;mso-wrap-distance-left:9pt;mso-wrap-distance-right:9pt;mso-wrap-distance-top:0;mso-wrap-style:square;position:absolute;visibility:visible;v-text-anchor:middle;z-index:-251655168" fillcolor="#0b2a3d" strokecolor="#1f3763" strokeweight="1pt"/>
            </w:pict>
          </mc:Fallback>
        </mc:AlternateContent>
      </w:r>
      <w:r w:rsidR="00875A43">
        <w:rPr>
          <w:noProof/>
        </w:rPr>
        <w:drawing>
          <wp:inline distT="0" distB="0" distL="0" distR="0" wp14:anchorId="49C14BF4" wp14:editId="178BBBD7">
            <wp:extent cx="2717800" cy="800100"/>
            <wp:effectExtent l="0" t="0" r="0" b="0"/>
            <wp:docPr id="1" name="Picture 1" descr="Logo: Cardiff Metropolitai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31196" name="Picture 1" descr="Logo: Cardiff Metropolitain Universit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0DD1D" w14:textId="77777777" w:rsidR="000B48DC" w:rsidRPr="00775C58" w:rsidRDefault="000B48DC" w:rsidP="00875A43">
      <w:pPr>
        <w:pStyle w:val="Teitl"/>
        <w:ind w:firstLine="284"/>
      </w:pPr>
    </w:p>
    <w:p w14:paraId="0E6FA064" w14:textId="77777777" w:rsidR="00CF6FD3" w:rsidRDefault="00CF6FD3" w:rsidP="00875A43">
      <w:pPr>
        <w:pStyle w:val="Teitl"/>
        <w:ind w:firstLine="284"/>
        <w:rPr>
          <w:color w:val="FFFFFF" w:themeColor="background1"/>
        </w:rPr>
      </w:pPr>
    </w:p>
    <w:p w14:paraId="6B68E3BC" w14:textId="77777777" w:rsidR="00F56A33" w:rsidRPr="00875A43" w:rsidRDefault="005A06A2" w:rsidP="00875A43">
      <w:pPr>
        <w:pStyle w:val="Teitl"/>
        <w:ind w:firstLine="284"/>
        <w:rPr>
          <w:color w:val="FFFFFF" w:themeColor="background1"/>
        </w:rPr>
      </w:pPr>
      <w:r>
        <w:rPr>
          <w:color w:val="FFFFFF" w:themeColor="background1"/>
          <w:lang w:val="cy-GB"/>
        </w:rPr>
        <w:t>Y Gyfarwyddiaeth Gwella Ansawdd</w:t>
      </w:r>
    </w:p>
    <w:p w14:paraId="31F5811C" w14:textId="77777777" w:rsidR="00194AEB" w:rsidRPr="00875A43" w:rsidRDefault="00194AEB" w:rsidP="000B48DC">
      <w:pPr>
        <w:ind w:left="284"/>
        <w:rPr>
          <w:color w:val="FFFFFF" w:themeColor="background1"/>
        </w:rPr>
      </w:pPr>
    </w:p>
    <w:p w14:paraId="3266D289" w14:textId="77777777" w:rsidR="00F65D64" w:rsidRPr="00775C58" w:rsidRDefault="00F65D64" w:rsidP="00875A43">
      <w:pPr>
        <w:rPr>
          <w:color w:val="FFFFFF" w:themeColor="background1"/>
        </w:rPr>
      </w:pPr>
    </w:p>
    <w:p w14:paraId="2DA79090" w14:textId="29BA94A1" w:rsidR="008339A0" w:rsidRDefault="005A06A2" w:rsidP="00085045">
      <w:pPr>
        <w:pStyle w:val="Pennawd3"/>
        <w:rPr>
          <w:b w:val="0"/>
          <w:bCs w:val="0"/>
          <w:i/>
          <w:iCs/>
          <w:color w:val="C00000"/>
          <w:sz w:val="20"/>
          <w:szCs w:val="20"/>
          <w:highlight w:val="lightGray"/>
        </w:rPr>
      </w:pPr>
      <w:r w:rsidRPr="00085045">
        <w:rPr>
          <w:sz w:val="72"/>
          <w:szCs w:val="72"/>
          <w:lang w:val="cy-GB"/>
        </w:rPr>
        <w:t xml:space="preserve">Manyleb Rhaglen: </w:t>
      </w:r>
      <w:r w:rsidR="00961CFB">
        <w:rPr>
          <w:lang w:val="cy-GB"/>
        </w:rPr>
        <w:t xml:space="preserve">Templed Ôl-raddedig </w:t>
      </w:r>
      <w:r w:rsidR="00961CFB">
        <w:rPr>
          <w:lang w:val="cy-GB"/>
        </w:rPr>
        <w:br/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Disodlwch y geiriau </w:t>
      </w:r>
      <w:r w:rsidR="000A4DFC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‘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templed </w:t>
      </w:r>
      <w:r w:rsid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ôl-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raddedig</w:t>
      </w:r>
      <w:r w:rsidR="000A4DFC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’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 gyda theitl y rhaglen/ni llwybr/</w:t>
      </w:r>
      <w:proofErr w:type="spellStart"/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au</w:t>
      </w:r>
      <w:proofErr w:type="spellEnd"/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. Nodwch y teitl llawn yn cynnwys y dull enwi llawn h.y.</w:t>
      </w:r>
      <w:r w:rsid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 Meistr </w:t>
      </w:r>
      <w:r w:rsidR="00FA022B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mewn </w:t>
      </w:r>
      <w:r w:rsid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Addysg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, </w:t>
      </w:r>
      <w:r w:rsid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Meistr y</w:t>
      </w:r>
      <w:r w:rsidR="00FA022B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n y</w:t>
      </w:r>
      <w:r w:rsid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 Celfyddydau</w:t>
      </w:r>
      <w:r w:rsidR="00F664CC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, Meistr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 y</w:t>
      </w:r>
      <w:r w:rsidR="00FA022B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n y 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Gwyddorau, wedi</w:t>
      </w:r>
      <w:r w:rsidR="000A4DFC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’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i ddilyn gan deitl y rhaglen – felly, er enghraifft, </w:t>
      </w:r>
      <w:r w:rsidR="001A515A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Meistr yn</w:t>
      </w:r>
      <w:r w:rsidR="004B4D91" w:rsidRPr="0081191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 y Celfyddydau mewn Dylunio Mewnol</w:t>
      </w:r>
      <w:r>
        <w:rPr>
          <w:lang w:val="cy-GB"/>
        </w:rPr>
        <w:br/>
      </w:r>
    </w:p>
    <w:p w14:paraId="1061A009" w14:textId="181017FA" w:rsidR="00F56A33" w:rsidRPr="007A76F3" w:rsidRDefault="001E7434" w:rsidP="00820553">
      <w:pPr>
        <w:pStyle w:val="Pennawd3"/>
        <w:rPr>
          <w:i/>
          <w:iCs/>
          <w:color w:val="C00000"/>
          <w:sz w:val="20"/>
          <w:szCs w:val="20"/>
        </w:rPr>
      </w:pPr>
      <w:r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Gall rhai fod yn lletchwith</w:t>
      </w:r>
      <w:r w:rsidR="005A06A2" w:rsidRPr="007A76F3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; </w:t>
      </w:r>
      <w:r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er enghraifft, Meistr mewn Gw</w:t>
      </w:r>
      <w:r w:rsidR="00BF491B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einyddi</w:t>
      </w:r>
      <w:r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aeth Fusnes</w:t>
      </w:r>
      <w:r w:rsidR="0067757F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>, Meistr drwy Ymchwil, Meistr mewn Ymchwil</w:t>
      </w:r>
      <w:r w:rsidR="005A06A2" w:rsidRPr="007A76F3">
        <w:rPr>
          <w:b w:val="0"/>
          <w:bCs w:val="0"/>
          <w:i/>
          <w:iCs/>
          <w:color w:val="C00000"/>
          <w:sz w:val="20"/>
          <w:szCs w:val="20"/>
          <w:highlight w:val="lightGray"/>
          <w:lang w:val="cy-GB"/>
        </w:rPr>
        <w:t xml:space="preserve"> </w:t>
      </w:r>
    </w:p>
    <w:p w14:paraId="0C4523D5" w14:textId="77777777" w:rsidR="00F56A33" w:rsidRPr="00775C58" w:rsidRDefault="00F56A33" w:rsidP="000B48DC">
      <w:pPr>
        <w:ind w:left="284"/>
        <w:rPr>
          <w:color w:val="FFFFFF" w:themeColor="background1"/>
        </w:rPr>
      </w:pPr>
    </w:p>
    <w:p w14:paraId="537C5C73" w14:textId="77777777" w:rsidR="00277C52" w:rsidRDefault="005A06A2" w:rsidP="00CF6FD3">
      <w:pPr>
        <w:rPr>
          <w:color w:val="133350"/>
        </w:rPr>
      </w:pPr>
      <w:r w:rsidRPr="00775C58"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B1E5AB" wp14:editId="51C4C4A9">
                <wp:simplePos x="0" y="0"/>
                <wp:positionH relativeFrom="column">
                  <wp:posOffset>153955</wp:posOffset>
                </wp:positionH>
                <wp:positionV relativeFrom="paragraph">
                  <wp:posOffset>61154</wp:posOffset>
                </wp:positionV>
                <wp:extent cx="2052735" cy="106680"/>
                <wp:effectExtent l="0" t="0" r="508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735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5" o:spid="_x0000_s1026" alt="&quot;&quot;" style="width:161.65pt;height:8.4pt;margin-top:4.8pt;margin-left:12.1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fillcolor="white" stroked="f" strokeweight="1pt"/>
            </w:pict>
          </mc:Fallback>
        </mc:AlternateContent>
      </w:r>
    </w:p>
    <w:p w14:paraId="64F378D9" w14:textId="77777777" w:rsidR="00277C52" w:rsidRDefault="00277C52" w:rsidP="00875A43">
      <w:pPr>
        <w:rPr>
          <w:color w:val="133350"/>
        </w:rPr>
      </w:pPr>
    </w:p>
    <w:p w14:paraId="6B700B33" w14:textId="77777777" w:rsidR="00277C52" w:rsidRDefault="005A06A2" w:rsidP="00875A43">
      <w:pPr>
        <w:rPr>
          <w:color w:val="13335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4B964AF" wp14:editId="57584685">
                <wp:simplePos x="0" y="0"/>
                <wp:positionH relativeFrom="column">
                  <wp:posOffset>5505449</wp:posOffset>
                </wp:positionH>
                <wp:positionV relativeFrom="paragraph">
                  <wp:posOffset>8890</wp:posOffset>
                </wp:positionV>
                <wp:extent cx="1266825" cy="714375"/>
                <wp:effectExtent l="0" t="0" r="9525" b="9525"/>
                <wp:wrapNone/>
                <wp:docPr id="674379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714375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5BEB4A" w14:textId="77777777" w:rsidR="00575281" w:rsidRPr="005A41B5" w:rsidRDefault="00575281" w:rsidP="00575281">
                            <w:pPr>
                              <w:pStyle w:val="DimBylchau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B5E2276" w14:textId="38D0AB61" w:rsidR="00575281" w:rsidRPr="00575281" w:rsidRDefault="005A06A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75281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cy-GB"/>
                              </w:rPr>
                              <w:t xml:space="preserve">QED 23 </w:t>
                            </w:r>
                            <w:r w:rsidR="0068092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cy-GB"/>
                              </w:rPr>
                              <w:br/>
                              <w:t>Ôl-</w:t>
                            </w:r>
                            <w:r w:rsidR="009633D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cy-GB"/>
                              </w:rPr>
                              <w:t>raddedig</w:t>
                            </w:r>
                          </w:p>
                          <w:p w14:paraId="155D0BFF" w14:textId="77777777" w:rsidR="00575281" w:rsidRDefault="00575281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B964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3.5pt;margin-top:.7pt;width:99.75pt;height:56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" fillcolor="#0b2a3d" stroked="f" strokeweight=".5pt">
                <v:textbox>
                  <w:txbxContent>
                    <w:p w14:paraId="125BEB4A" w14:textId="77777777" w:rsidR="00575281" w:rsidRPr="005A41B5" w:rsidRDefault="00575281" w:rsidP="00575281">
                      <w:pPr>
                        <w:pStyle w:val="DimBylchau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B5E2276" w14:textId="38D0AB61" w:rsidR="00575281" w:rsidRPr="00575281" w:rsidRDefault="005A06A2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575281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cy-GB"/>
                        </w:rPr>
                        <w:t xml:space="preserve">QED 23 </w:t>
                      </w:r>
                      <w:r w:rsidR="0068092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cy-GB"/>
                        </w:rPr>
                        <w:br/>
                        <w:t>Ôl-</w:t>
                      </w:r>
                      <w:r w:rsidR="009633D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cy-GB"/>
                        </w:rPr>
                        <w:t>raddedig</w:t>
                      </w:r>
                    </w:p>
                    <w:p w14:paraId="155D0BFF" w14:textId="77777777" w:rsidR="00575281" w:rsidRDefault="00575281"/>
                  </w:txbxContent>
                </v:textbox>
              </v:shape>
            </w:pict>
          </mc:Fallback>
        </mc:AlternateContent>
      </w:r>
    </w:p>
    <w:p w14:paraId="446A92B9" w14:textId="77777777" w:rsidR="00CF6FD3" w:rsidRDefault="00CF6FD3" w:rsidP="000F06B5">
      <w:pPr>
        <w:tabs>
          <w:tab w:val="left" w:pos="2830"/>
        </w:tabs>
        <w:rPr>
          <w:color w:val="133350"/>
        </w:rPr>
      </w:pPr>
    </w:p>
    <w:p w14:paraId="478B8BF6" w14:textId="77777777" w:rsidR="00277C52" w:rsidRDefault="00277C52" w:rsidP="00875A43">
      <w:pPr>
        <w:rPr>
          <w:color w:val="133350"/>
        </w:rPr>
      </w:pPr>
    </w:p>
    <w:p w14:paraId="4F854484" w14:textId="77777777" w:rsidR="0078189D" w:rsidRDefault="0078189D" w:rsidP="00875A43">
      <w:pPr>
        <w:rPr>
          <w:color w:val="133350"/>
        </w:rPr>
      </w:pPr>
    </w:p>
    <w:p w14:paraId="46A26839" w14:textId="77777777" w:rsidR="0078189D" w:rsidRDefault="0078189D" w:rsidP="00875A43">
      <w:pPr>
        <w:rPr>
          <w:color w:val="133350"/>
        </w:rPr>
      </w:pPr>
    </w:p>
    <w:p w14:paraId="5F853E9A" w14:textId="77777777" w:rsidR="00277C52" w:rsidRDefault="00277C52" w:rsidP="00875A43">
      <w:pPr>
        <w:rPr>
          <w:color w:val="133350"/>
        </w:rPr>
      </w:pPr>
    </w:p>
    <w:p w14:paraId="15BF895E" w14:textId="1BFFC70A" w:rsidR="00EB6AC8" w:rsidRDefault="005A06A2" w:rsidP="00EB6AC8">
      <w:pPr>
        <w:pStyle w:val="DimBylchau"/>
        <w:jc w:val="right"/>
        <w:rPr>
          <w:color w:val="FFFFFF" w:themeColor="background1"/>
          <w:sz w:val="16"/>
          <w:lang w:val="en-GB"/>
        </w:rPr>
      </w:pPr>
      <w:r w:rsidRPr="00EB6AC8">
        <w:rPr>
          <w:color w:val="FFFFFF" w:themeColor="background1"/>
          <w:sz w:val="16"/>
          <w:lang w:val="cy-GB"/>
        </w:rPr>
        <w:t>Llawlyfr Academaidd 2025/26 – Cyfrol 2 - 01.3A – Templed Manyleb Rhaglen</w:t>
      </w:r>
      <w:r w:rsidR="0067757F">
        <w:rPr>
          <w:color w:val="FFFFFF" w:themeColor="background1"/>
          <w:sz w:val="16"/>
          <w:lang w:val="cy-GB"/>
        </w:rPr>
        <w:t xml:space="preserve"> Ôl-r</w:t>
      </w:r>
      <w:r w:rsidRPr="00EB6AC8">
        <w:rPr>
          <w:color w:val="FFFFFF" w:themeColor="background1"/>
          <w:sz w:val="16"/>
          <w:lang w:val="cy-GB"/>
        </w:rPr>
        <w:t xml:space="preserve">addedig </w:t>
      </w:r>
    </w:p>
    <w:p w14:paraId="70059271" w14:textId="77777777" w:rsidR="00EB6AC8" w:rsidRDefault="005A06A2" w:rsidP="4FACE11E">
      <w:pPr>
        <w:pStyle w:val="DimBylchau"/>
        <w:jc w:val="right"/>
        <w:rPr>
          <w:color w:val="FFFFFF" w:themeColor="background1"/>
          <w:sz w:val="16"/>
          <w:szCs w:val="16"/>
          <w:lang w:val="en-GB"/>
        </w:rPr>
      </w:pPr>
      <w:r w:rsidRPr="4FACE11E">
        <w:rPr>
          <w:color w:val="FFFFFF" w:themeColor="background1"/>
          <w:sz w:val="16"/>
          <w:szCs w:val="16"/>
          <w:lang w:val="cy-GB"/>
        </w:rPr>
        <w:t>– cyflwynwyd 07.11.16; 10.05.18, 30.06.20; addaswyd diwethaf 14.07.25</w:t>
      </w:r>
    </w:p>
    <w:p w14:paraId="20CFFB34" w14:textId="77777777" w:rsidR="00575281" w:rsidRPr="00EB6AC8" w:rsidRDefault="00575281" w:rsidP="4FACE11E">
      <w:pPr>
        <w:pStyle w:val="DimBylchau"/>
        <w:jc w:val="right"/>
        <w:rPr>
          <w:color w:val="FFFFFF" w:themeColor="background1"/>
          <w:sz w:val="16"/>
          <w:szCs w:val="16"/>
          <w:lang w:val="en-GB"/>
        </w:rPr>
      </w:pPr>
    </w:p>
    <w:p w14:paraId="65E4C0FF" w14:textId="77777777" w:rsidR="00FC12B6" w:rsidRPr="00FC12B6" w:rsidRDefault="00FC12B6" w:rsidP="00FC12B6">
      <w:pPr>
        <w:pStyle w:val="DimBylchau"/>
        <w:jc w:val="right"/>
        <w:rPr>
          <w:color w:val="FFFFFF" w:themeColor="background1"/>
          <w:sz w:val="16"/>
        </w:rPr>
      </w:pPr>
    </w:p>
    <w:p w14:paraId="13CCDEF1" w14:textId="77777777" w:rsidR="0078189D" w:rsidRPr="00277C52" w:rsidRDefault="0078189D" w:rsidP="00277C52">
      <w:pPr>
        <w:pStyle w:val="DimBylchau"/>
        <w:jc w:val="right"/>
        <w:rPr>
          <w:rFonts w:ascii="Arial" w:hAnsi="Arial" w:cs="Arial"/>
          <w:color w:val="FFFFFF" w:themeColor="background1"/>
          <w:sz w:val="20"/>
          <w:szCs w:val="20"/>
        </w:rPr>
      </w:pPr>
    </w:p>
    <w:p w14:paraId="35917109" w14:textId="77777777" w:rsidR="00820553" w:rsidRDefault="00820553" w:rsidP="0078189D">
      <w:pPr>
        <w:rPr>
          <w:color w:val="133350"/>
        </w:rPr>
      </w:pPr>
    </w:p>
    <w:p w14:paraId="27AA2390" w14:textId="77777777" w:rsidR="004C74A0" w:rsidRDefault="004C74A0" w:rsidP="00104124">
      <w:pPr>
        <w:pStyle w:val="TablCynnwys1"/>
        <w:rPr>
          <w:rStyle w:val="Hyperddolen"/>
          <w:noProof/>
          <w:color w:val="133350"/>
          <w:sz w:val="22"/>
          <w:szCs w:val="22"/>
        </w:rPr>
      </w:pPr>
    </w:p>
    <w:p w14:paraId="4523151E" w14:textId="77777777" w:rsidR="004C74A0" w:rsidRDefault="004C74A0" w:rsidP="004C74A0"/>
    <w:p w14:paraId="6DEDF683" w14:textId="77777777" w:rsidR="004C74A0" w:rsidRDefault="004C74A0" w:rsidP="004C74A0"/>
    <w:p w14:paraId="5D16FEE4" w14:textId="77777777" w:rsidR="004C74A0" w:rsidRPr="00575281" w:rsidRDefault="005A06A2" w:rsidP="00FC12B6">
      <w:pPr>
        <w:ind w:left="1276" w:firstLine="2126"/>
        <w:rPr>
          <w:color w:val="0B2A3D"/>
        </w:rPr>
      </w:pPr>
      <w:bookmarkStart w:id="0" w:name="_Toc77687004"/>
      <w:bookmarkStart w:id="1" w:name="_Toc77770480"/>
      <w:bookmarkStart w:id="2" w:name="_Toc231292934"/>
      <w:r w:rsidRPr="00575281">
        <w:rPr>
          <w:rStyle w:val="Pennawd1Nod"/>
          <w:color w:val="0B2A3D"/>
          <w:lang w:val="cy-GB"/>
        </w:rPr>
        <w:t>Nodyn:</w:t>
      </w:r>
      <w:bookmarkEnd w:id="0"/>
      <w:bookmarkEnd w:id="1"/>
      <w:bookmarkEnd w:id="2"/>
    </w:p>
    <w:p w14:paraId="563D620B" w14:textId="77777777" w:rsidR="004C74A0" w:rsidRPr="00575281" w:rsidRDefault="004C74A0" w:rsidP="00104124">
      <w:pPr>
        <w:pStyle w:val="TablCynnwys1"/>
        <w:rPr>
          <w:rStyle w:val="Hyperddolen"/>
          <w:noProof/>
          <w:color w:val="0B2A3D"/>
          <w:sz w:val="22"/>
          <w:szCs w:val="22"/>
        </w:rPr>
      </w:pPr>
    </w:p>
    <w:p w14:paraId="0BE72B72" w14:textId="77B3A136" w:rsidR="00FC12B6" w:rsidRPr="00575281" w:rsidRDefault="005A06A2" w:rsidP="00575281">
      <w:pPr>
        <w:ind w:left="3402"/>
        <w:rPr>
          <w:b/>
          <w:bCs/>
          <w:noProof/>
          <w:color w:val="0B2A3D"/>
        </w:rPr>
      </w:pPr>
      <w:bookmarkStart w:id="3" w:name="_Toc77675745"/>
      <w:bookmarkStart w:id="4" w:name="_Toc77676119"/>
      <w:r w:rsidRPr="00575281">
        <w:rPr>
          <w:b/>
          <w:bCs/>
          <w:noProof/>
          <w:color w:val="0B2A3D"/>
          <w:lang w:val="cy-GB"/>
        </w:rPr>
        <w:t>Bwriedir i Fanyleb Rhaglen fod yn ddisgrifiad cryno (yn hytrach na naratif cynhwysfawr) o</w:t>
      </w:r>
      <w:r w:rsidR="000A4DFC">
        <w:rPr>
          <w:b/>
          <w:bCs/>
          <w:noProof/>
          <w:color w:val="0B2A3D"/>
          <w:lang w:val="cy-GB"/>
        </w:rPr>
        <w:t>’</w:t>
      </w:r>
      <w:r w:rsidRPr="00575281">
        <w:rPr>
          <w:b/>
          <w:bCs/>
          <w:noProof/>
          <w:color w:val="0B2A3D"/>
          <w:lang w:val="cy-GB"/>
        </w:rPr>
        <w:t>r rhaglen, wedi</w:t>
      </w:r>
      <w:r w:rsidR="000A4DFC">
        <w:rPr>
          <w:b/>
          <w:bCs/>
          <w:noProof/>
          <w:color w:val="0B2A3D"/>
          <w:lang w:val="cy-GB"/>
        </w:rPr>
        <w:t>’</w:t>
      </w:r>
      <w:r w:rsidRPr="00575281">
        <w:rPr>
          <w:b/>
          <w:bCs/>
          <w:noProof/>
          <w:color w:val="0B2A3D"/>
          <w:lang w:val="cy-GB"/>
        </w:rPr>
        <w:t>i hysgrifennu ar gyfer myfyrwyr yn bennaf.</w:t>
      </w:r>
    </w:p>
    <w:p w14:paraId="3E7A7A06" w14:textId="77777777" w:rsidR="00FC12B6" w:rsidRPr="00AC5886" w:rsidRDefault="00FC12B6" w:rsidP="00AC5886">
      <w:pPr>
        <w:ind w:left="3544"/>
        <w:rPr>
          <w:i/>
          <w:iCs/>
          <w:noProof/>
          <w:color w:val="C00000"/>
        </w:rPr>
      </w:pPr>
    </w:p>
    <w:p w14:paraId="7BA80833" w14:textId="2635DB16" w:rsidR="004C74A0" w:rsidRPr="00AC5886" w:rsidRDefault="005A06A2" w:rsidP="00575281">
      <w:pPr>
        <w:rPr>
          <w:rFonts w:eastAsiaTheme="minorEastAsia" w:cstheme="minorBidi"/>
          <w:i/>
          <w:iCs/>
          <w:noProof/>
          <w:color w:val="C00000"/>
          <w:lang w:eastAsia="en-GB"/>
        </w:rPr>
      </w:pPr>
      <w:r w:rsidRPr="00AC5886">
        <w:rPr>
          <w:i/>
          <w:iCs/>
          <w:noProof/>
          <w:color w:val="C00000"/>
          <w:lang w:val="cy-GB"/>
        </w:rPr>
        <w:t>Wrth gwblhau pob un o</w:t>
      </w:r>
      <w:r w:rsidR="000A4DFC">
        <w:rPr>
          <w:i/>
          <w:iCs/>
          <w:noProof/>
          <w:color w:val="C00000"/>
          <w:lang w:val="cy-GB"/>
        </w:rPr>
        <w:t>’</w:t>
      </w:r>
      <w:r w:rsidRPr="00AC5886">
        <w:rPr>
          <w:i/>
          <w:iCs/>
          <w:noProof/>
          <w:color w:val="C00000"/>
          <w:lang w:val="cy-GB"/>
        </w:rPr>
        <w:t>r adrannau isod, dylech ddileu</w:t>
      </w:r>
      <w:r w:rsidR="000A4DFC">
        <w:rPr>
          <w:i/>
          <w:iCs/>
          <w:noProof/>
          <w:color w:val="C00000"/>
          <w:lang w:val="cy-GB"/>
        </w:rPr>
        <w:t>’</w:t>
      </w:r>
      <w:r w:rsidRPr="00AC5886">
        <w:rPr>
          <w:i/>
          <w:iCs/>
          <w:noProof/>
          <w:color w:val="C00000"/>
          <w:lang w:val="cy-GB"/>
        </w:rPr>
        <w:t>r testun canllawiau mewn italig.</w:t>
      </w:r>
    </w:p>
    <w:p w14:paraId="784F8C6D" w14:textId="77777777" w:rsidR="004C74A0" w:rsidRDefault="005A06A2" w:rsidP="00EA29AA">
      <w:pPr>
        <w:rPr>
          <w:rStyle w:val="Pennawd1Nod"/>
          <w:color w:val="002060"/>
        </w:rPr>
      </w:pPr>
      <w:r>
        <w:rPr>
          <w:rStyle w:val="Pennawd1Nod"/>
          <w:color w:val="002060"/>
          <w:lang w:val="cy-GB"/>
        </w:rPr>
        <w:br w:type="page"/>
      </w:r>
    </w:p>
    <w:p w14:paraId="1ECB3433" w14:textId="77777777" w:rsidR="004C74A0" w:rsidRDefault="004C74A0" w:rsidP="005B300B">
      <w:pPr>
        <w:ind w:firstLine="2410"/>
        <w:rPr>
          <w:rStyle w:val="Pennawd1Nod"/>
          <w:color w:val="002060"/>
        </w:rPr>
      </w:pPr>
    </w:p>
    <w:p w14:paraId="749E5314" w14:textId="77777777" w:rsidR="004C74A0" w:rsidRDefault="004C74A0" w:rsidP="005B300B">
      <w:pPr>
        <w:ind w:firstLine="2410"/>
        <w:rPr>
          <w:rStyle w:val="Pennawd1Nod"/>
          <w:color w:val="002060"/>
        </w:rPr>
      </w:pPr>
    </w:p>
    <w:p w14:paraId="78E61C33" w14:textId="77777777" w:rsidR="004C74A0" w:rsidRDefault="004C74A0" w:rsidP="005B300B">
      <w:pPr>
        <w:ind w:firstLine="2410"/>
        <w:rPr>
          <w:rStyle w:val="Pennawd1Nod"/>
          <w:color w:val="002060"/>
        </w:rPr>
      </w:pPr>
    </w:p>
    <w:p w14:paraId="2ED4CD22" w14:textId="77777777" w:rsidR="00C762F3" w:rsidRPr="00575281" w:rsidRDefault="005A06A2" w:rsidP="005B300B">
      <w:pPr>
        <w:ind w:firstLine="2410"/>
        <w:rPr>
          <w:color w:val="0B2A3D"/>
        </w:rPr>
      </w:pPr>
      <w:bookmarkStart w:id="5" w:name="_Toc77687005"/>
      <w:bookmarkStart w:id="6" w:name="_Toc77770481"/>
      <w:bookmarkStart w:id="7" w:name="_Toc231292935"/>
      <w:r w:rsidRPr="00575281">
        <w:rPr>
          <w:rStyle w:val="Pennawd1Nod"/>
          <w:color w:val="0B2A3D"/>
          <w:lang w:val="cy-GB"/>
        </w:rPr>
        <w:t>Cynnwys</w:t>
      </w:r>
      <w:bookmarkEnd w:id="3"/>
      <w:bookmarkEnd w:id="4"/>
      <w:bookmarkEnd w:id="5"/>
      <w:bookmarkEnd w:id="6"/>
      <w:bookmarkEnd w:id="7"/>
    </w:p>
    <w:p w14:paraId="09796CEC" w14:textId="27DABF3B" w:rsidR="00A0080F" w:rsidRPr="00A0080F" w:rsidRDefault="005A06A2" w:rsidP="00A0080F">
      <w:pPr>
        <w:pStyle w:val="TablCynnwy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val="cy-GB" w:eastAsia="cy-GB"/>
          <w14:ligatures w14:val="standardContextual"/>
        </w:rPr>
      </w:pPr>
      <w:r w:rsidRPr="00FC712C">
        <w:fldChar w:fldCharType="begin"/>
      </w:r>
      <w:r w:rsidRPr="00FC712C">
        <w:instrText xml:space="preserve"> TOC \o "1-2" \h \z \u </w:instrText>
      </w:r>
      <w:r w:rsidRPr="00FC712C">
        <w:fldChar w:fldCharType="separate"/>
      </w:r>
    </w:p>
    <w:p w14:paraId="125461BE" w14:textId="58AF6819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37" w:history="1">
        <w:r w:rsidRPr="00635D49">
          <w:rPr>
            <w:rStyle w:val="Hyperddolen"/>
            <w:noProof/>
            <w:lang w:val="cy-GB"/>
          </w:rPr>
          <w:t>Manyleb Rhaglen Ôl-raddedig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A367EDA" w14:textId="2480DEC8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38" w:history="1">
        <w:r w:rsidRPr="00635D49">
          <w:rPr>
            <w:rStyle w:val="Hyperddolen"/>
            <w:noProof/>
            <w:lang w:val="cy-GB"/>
          </w:rPr>
          <w:t>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AD6051" w14:textId="7C131179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39" w:history="1">
        <w:r w:rsidRPr="00635D49">
          <w:rPr>
            <w:rStyle w:val="Hyperddolen"/>
            <w:noProof/>
            <w:lang w:val="cy-GB"/>
          </w:rPr>
          <w:t>2. Meini prawf ar gyfer derbyn myfyrwyr i</w:t>
        </w:r>
        <w:r w:rsidR="000A4DFC">
          <w:rPr>
            <w:rStyle w:val="Hyperddolen"/>
            <w:noProof/>
            <w:lang w:val="cy-GB"/>
          </w:rPr>
          <w:t>’</w:t>
        </w:r>
        <w:r w:rsidRPr="00635D49">
          <w:rPr>
            <w:rStyle w:val="Hyperddolen"/>
            <w:noProof/>
            <w:lang w:val="cy-GB"/>
          </w:rPr>
          <w:t>r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154C537" w14:textId="04424451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0" w:history="1">
        <w:r w:rsidRPr="00635D49">
          <w:rPr>
            <w:rStyle w:val="Hyperddolen"/>
            <w:noProof/>
            <w:lang w:val="cy-GB"/>
          </w:rPr>
          <w:t>3. Nod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1E94E3" w14:textId="3FD741F4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1" w:history="1">
        <w:r w:rsidRPr="00635D49">
          <w:rPr>
            <w:rStyle w:val="Hyperddolen"/>
            <w:noProof/>
            <w:lang w:val="cy-GB"/>
          </w:rPr>
          <w:t>4. Datganiadau meincnod pwnc QAA perthnasol a phwyntiau cyfeirio allanol a mewnol eraill a ddefnyddir i lywio deilliannau</w:t>
        </w:r>
        <w:r w:rsidR="000A4DFC">
          <w:rPr>
            <w:rStyle w:val="Hyperddolen"/>
            <w:noProof/>
            <w:lang w:val="cy-GB"/>
          </w:rPr>
          <w:t>’</w:t>
        </w:r>
        <w:r w:rsidRPr="00635D49">
          <w:rPr>
            <w:rStyle w:val="Hyperddolen"/>
            <w:noProof/>
            <w:lang w:val="cy-GB"/>
          </w:rPr>
          <w:t>r rhaglen.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42B45C" w14:textId="60457ACF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2" w:history="1">
        <w:r w:rsidRPr="00635D49">
          <w:rPr>
            <w:rStyle w:val="Hyperddolen"/>
            <w:noProof/>
            <w:lang w:val="cy-GB"/>
          </w:rPr>
          <w:t>5. Deilliannau dysgu arfaethedig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60E1CD7" w14:textId="5DE76A2C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3" w:history="1">
        <w:r w:rsidRPr="00635D49">
          <w:rPr>
            <w:rStyle w:val="Hyperddolen"/>
            <w:noProof/>
            <w:lang w:val="cy-GB"/>
          </w:rPr>
          <w:t>6. Strategaethau addysgu, dysgu ac asesu sy</w:t>
        </w:r>
        <w:r w:rsidR="000A4DFC">
          <w:rPr>
            <w:rStyle w:val="Hyperddolen"/>
            <w:noProof/>
            <w:lang w:val="cy-GB"/>
          </w:rPr>
          <w:t>’</w:t>
        </w:r>
        <w:r w:rsidRPr="00635D49">
          <w:rPr>
            <w:rStyle w:val="Hyperddolen"/>
            <w:noProof/>
            <w:lang w:val="cy-GB"/>
          </w:rPr>
          <w:t>n sicrhau bod modd cyflawni a dangos deilliannau.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67541D6" w14:textId="01C80B5C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4" w:history="1">
        <w:r w:rsidRPr="00635D49">
          <w:rPr>
            <w:rStyle w:val="Hyperddolen"/>
            <w:noProof/>
            <w:lang w:val="cy-GB"/>
          </w:rPr>
          <w:t>8. Cymorth i fyfyrwyr a</w:t>
        </w:r>
        <w:r w:rsidR="000A4DFC">
          <w:rPr>
            <w:rStyle w:val="Hyperddolen"/>
            <w:noProof/>
            <w:lang w:val="cy-GB"/>
          </w:rPr>
          <w:t>’</w:t>
        </w:r>
        <w:r w:rsidRPr="00635D49">
          <w:rPr>
            <w:rStyle w:val="Hyperddolen"/>
            <w:noProof/>
            <w:lang w:val="cy-GB"/>
          </w:rPr>
          <w:t>u dysgu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B6BB7DD" w14:textId="1DAD5B19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5" w:history="1">
        <w:r w:rsidRPr="00635D49">
          <w:rPr>
            <w:rStyle w:val="Hyperddolen"/>
            <w:noProof/>
            <w:lang w:val="cy-GB"/>
          </w:rPr>
          <w:t>9. Dysgu seiliedig ar waith a dysgu ar leoliad neu ddull asesu dilys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E795C59" w14:textId="10AEECFA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6" w:history="1">
        <w:r w:rsidRPr="00635D49">
          <w:rPr>
            <w:rStyle w:val="Hyperddolen"/>
            <w:noProof/>
            <w:lang w:val="cy-GB"/>
          </w:rPr>
          <w:t>10. Dulliau o werthuso a gwella ansawdd a safonau addysgu a dysgu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0D88B9C" w14:textId="401263EE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7" w:history="1">
        <w:r w:rsidRPr="00635D49">
          <w:rPr>
            <w:rStyle w:val="Hyperddolen"/>
            <w:noProof/>
            <w:lang w:val="cy-GB"/>
          </w:rPr>
          <w:t>11. Rheoliadau asesu.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E70D23D" w14:textId="6B1C8A12" w:rsidR="00A0080F" w:rsidRDefault="00A0080F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92948" w:history="1">
        <w:r w:rsidRPr="00635D49">
          <w:rPr>
            <w:rStyle w:val="Hyperddolen"/>
            <w:noProof/>
            <w:lang w:val="cy-GB"/>
          </w:rPr>
          <w:t>12. Dangosydd ansawdd a safonau.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_Toc231292948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84B1851" w14:textId="693E3D95" w:rsidR="00775C58" w:rsidRPr="00775C58" w:rsidRDefault="005A06A2" w:rsidP="00FC712C">
      <w:pPr>
        <w:spacing w:line="360" w:lineRule="auto"/>
        <w:ind w:left="3261"/>
        <w:rPr>
          <w:color w:val="133350"/>
        </w:rPr>
      </w:pPr>
      <w:r w:rsidRPr="00FC712C">
        <w:rPr>
          <w:rFonts w:asciiTheme="majorHAnsi" w:hAnsiTheme="majorHAnsi" w:cstheme="majorHAnsi"/>
          <w:b/>
          <w:bCs/>
          <w:caps/>
          <w:color w:val="133350"/>
        </w:rPr>
        <w:fldChar w:fldCharType="end"/>
      </w:r>
      <w:r w:rsidRPr="00775C58">
        <w:rPr>
          <w:color w:val="133350"/>
          <w:lang w:val="cy-GB"/>
        </w:rPr>
        <w:br w:type="page"/>
      </w:r>
    </w:p>
    <w:p w14:paraId="23F0C23B" w14:textId="77777777" w:rsidR="00CF6FD3" w:rsidRPr="00775C58" w:rsidRDefault="005A06A2" w:rsidP="00820553">
      <w:pPr>
        <w:rPr>
          <w:color w:val="133350"/>
        </w:rPr>
      </w:pPr>
      <w:r>
        <w:rPr>
          <w:noProof/>
          <w:color w:val="133350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709637F3" wp14:editId="4DED6B19">
                <wp:simplePos x="0" y="0"/>
                <wp:positionH relativeFrom="column">
                  <wp:posOffset>-500743</wp:posOffset>
                </wp:positionH>
                <wp:positionV relativeFrom="paragraph">
                  <wp:posOffset>-933087</wp:posOffset>
                </wp:positionV>
                <wp:extent cx="8082280" cy="1872343"/>
                <wp:effectExtent l="0" t="0" r="13970" b="13970"/>
                <wp:wrapNone/>
                <wp:docPr id="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2280" cy="1872343"/>
                        </a:xfrm>
                        <a:prstGeom prst="rect">
                          <a:avLst/>
                        </a:prstGeom>
                        <a:solidFill>
                          <a:srgbClr val="0B2A3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9" o:spid="_x0000_s1028" alt="&quot;&quot;" style="width:636.4pt;height:147.45pt;margin-top:-73.45pt;margin-left:-39.4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51072" fillcolor="#0b2a3d" strokecolor="#1f3763" strokeweight="1pt"/>
            </w:pict>
          </mc:Fallback>
        </mc:AlternateContent>
      </w:r>
    </w:p>
    <w:p w14:paraId="66580D00" w14:textId="77777777" w:rsidR="00C94830" w:rsidRPr="00C94830" w:rsidRDefault="00C94830" w:rsidP="00C94830">
      <w:pPr>
        <w:spacing w:line="276" w:lineRule="auto"/>
        <w:rPr>
          <w:color w:val="133350"/>
          <w:sz w:val="24"/>
          <w:szCs w:val="24"/>
        </w:rPr>
        <w:sectPr w:rsidR="00C94830" w:rsidRPr="00C94830" w:rsidSect="005F62AD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-578" w:right="720" w:bottom="1418" w:left="720" w:header="709" w:footer="1015" w:gutter="0"/>
          <w:cols w:sep="1" w:space="709"/>
          <w:titlePg/>
          <w:docGrid w:linePitch="360"/>
        </w:sectPr>
      </w:pPr>
    </w:p>
    <w:p w14:paraId="5AF7A259" w14:textId="77777777" w:rsidR="004C74A0" w:rsidRDefault="005A06A2" w:rsidP="0016731C">
      <w:pPr>
        <w:pStyle w:val="Pennawd2"/>
        <w:rPr>
          <w:color w:val="FFFFFF" w:themeColor="background1"/>
          <w:sz w:val="32"/>
          <w:szCs w:val="32"/>
        </w:rPr>
      </w:pPr>
      <w:bookmarkStart w:id="8" w:name="_Toc77687006"/>
      <w:bookmarkStart w:id="9" w:name="_Toc77770482"/>
      <w:bookmarkStart w:id="10" w:name="_Toc231292936"/>
      <w:r>
        <w:rPr>
          <w:color w:val="FFFFFF" w:themeColor="background1"/>
          <w:sz w:val="32"/>
          <w:szCs w:val="32"/>
          <w:lang w:val="cy-GB"/>
        </w:rPr>
        <w:t>Prifysgol Metropolitan Caerdydd</w:t>
      </w:r>
      <w:bookmarkEnd w:id="8"/>
      <w:bookmarkEnd w:id="9"/>
      <w:bookmarkEnd w:id="10"/>
    </w:p>
    <w:p w14:paraId="691C1901" w14:textId="77777777" w:rsidR="00CF6FD3" w:rsidRPr="004C74A0" w:rsidRDefault="005A06A2" w:rsidP="0016731C">
      <w:pPr>
        <w:pStyle w:val="Pennawd2"/>
        <w:rPr>
          <w:color w:val="FFFFFF" w:themeColor="background1"/>
          <w:sz w:val="32"/>
          <w:szCs w:val="32"/>
        </w:rPr>
      </w:pPr>
      <w:bookmarkStart w:id="11" w:name="_Toc231292937"/>
      <w:r>
        <w:rPr>
          <w:color w:val="FFFFFF" w:themeColor="background1"/>
          <w:sz w:val="32"/>
          <w:szCs w:val="32"/>
          <w:lang w:val="cy-GB"/>
        </w:rPr>
        <w:t>Manyleb Rhaglen Ôl-raddedig</w:t>
      </w:r>
      <w:bookmarkEnd w:id="11"/>
    </w:p>
    <w:p w14:paraId="75F8320C" w14:textId="77777777" w:rsidR="0016731C" w:rsidRDefault="0016731C" w:rsidP="0016731C"/>
    <w:p w14:paraId="4DA4EBC6" w14:textId="77777777" w:rsidR="004C74A0" w:rsidRDefault="004C74A0" w:rsidP="0016731C"/>
    <w:p w14:paraId="4AF5D6AF" w14:textId="77777777" w:rsidR="004C74A0" w:rsidRDefault="004C74A0" w:rsidP="0016731C"/>
    <w:p w14:paraId="5439C38D" w14:textId="77777777" w:rsidR="008744D2" w:rsidRDefault="005A06A2" w:rsidP="00FC12B6">
      <w:pPr>
        <w:pStyle w:val="Pennawd2"/>
      </w:pPr>
      <w:bookmarkStart w:id="12" w:name="_Toc231292938"/>
      <w:r>
        <w:rPr>
          <w:lang w:val="cy-GB"/>
        </w:rPr>
        <w:t>1.</w:t>
      </w:r>
      <w:bookmarkEnd w:id="12"/>
    </w:p>
    <w:tbl>
      <w:tblPr>
        <w:tblW w:w="9038" w:type="dxa"/>
        <w:tblCellSpacing w:w="5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481"/>
        <w:gridCol w:w="4557"/>
      </w:tblGrid>
      <w:tr w:rsidR="006D64D1" w14:paraId="57212D28" w14:textId="77777777" w:rsidTr="179010BF">
        <w:trPr>
          <w:tblCellSpacing w:w="56" w:type="dxa"/>
        </w:trPr>
        <w:tc>
          <w:tcPr>
            <w:tcW w:w="4313" w:type="dxa"/>
          </w:tcPr>
          <w:p w14:paraId="470FD91B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Sefydliad/Corff Dyfarnu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4608B554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31B1BF06" w14:textId="77777777" w:rsidTr="179010BF">
        <w:trPr>
          <w:tblCellSpacing w:w="56" w:type="dxa"/>
        </w:trPr>
        <w:tc>
          <w:tcPr>
            <w:tcW w:w="4313" w:type="dxa"/>
          </w:tcPr>
          <w:p w14:paraId="2ECE48F9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Sefydliad Addysgu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3AD25272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61E7C17B" w14:textId="77777777" w:rsidTr="179010BF">
        <w:trPr>
          <w:tblCellSpacing w:w="56" w:type="dxa"/>
        </w:trPr>
        <w:tc>
          <w:tcPr>
            <w:tcW w:w="4313" w:type="dxa"/>
          </w:tcPr>
          <w:p w14:paraId="0AFA1A55" w14:textId="77777777" w:rsidR="009F5E2C" w:rsidRPr="00FC12B6" w:rsidRDefault="005A06A2" w:rsidP="00CB618D">
            <w:pPr>
              <w:pStyle w:val="Teitl"/>
              <w:rPr>
                <w:lang w:val="en-US"/>
              </w:rPr>
            </w:pPr>
            <w:r>
              <w:rPr>
                <w:lang w:val="cy-GB"/>
              </w:rPr>
              <w:t>Ysgol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37D0D77E" w14:textId="77777777" w:rsidR="009F5E2C" w:rsidRPr="00FC12B6" w:rsidRDefault="009F5E2C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7CB5BB7C" w14:textId="77777777" w:rsidTr="179010BF">
        <w:trPr>
          <w:tblCellSpacing w:w="56" w:type="dxa"/>
        </w:trPr>
        <w:tc>
          <w:tcPr>
            <w:tcW w:w="4313" w:type="dxa"/>
          </w:tcPr>
          <w:p w14:paraId="12F67B2E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Deon yr Ysgol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14E051FB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208EC1E5" w14:textId="77777777" w:rsidTr="179010BF">
        <w:trPr>
          <w:tblCellSpacing w:w="56" w:type="dxa"/>
        </w:trPr>
        <w:tc>
          <w:tcPr>
            <w:tcW w:w="4313" w:type="dxa"/>
          </w:tcPr>
          <w:p w14:paraId="62E671D1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proofErr w:type="spellStart"/>
            <w:r w:rsidRPr="00FC12B6">
              <w:rPr>
                <w:lang w:val="cy-GB"/>
              </w:rPr>
              <w:t>Achredir</w:t>
            </w:r>
            <w:proofErr w:type="spellEnd"/>
            <w:r w:rsidRPr="00FC12B6">
              <w:rPr>
                <w:lang w:val="cy-GB"/>
              </w:rPr>
              <w:t xml:space="preserve"> y Rhaglen gan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3DA93CD0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4DBFF0A4" w14:textId="77777777" w:rsidTr="179010BF">
        <w:trPr>
          <w:tblCellSpacing w:w="56" w:type="dxa"/>
        </w:trPr>
        <w:tc>
          <w:tcPr>
            <w:tcW w:w="4313" w:type="dxa"/>
          </w:tcPr>
          <w:p w14:paraId="1FB128DD" w14:textId="6D747050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 xml:space="preserve">Dyfarniad Terfynol </w:t>
            </w:r>
            <w:r w:rsidRPr="00FC12B6">
              <w:rPr>
                <w:b w:val="0"/>
                <w:lang w:val="cy-GB"/>
              </w:rPr>
              <w:t xml:space="preserve">(yn llawn) (gan gynnwys unrhyw ddyfarniadau </w:t>
            </w:r>
            <w:r w:rsidR="00786B2E">
              <w:rPr>
                <w:b w:val="0"/>
                <w:lang w:val="cy-GB"/>
              </w:rPr>
              <w:t>ym</w:t>
            </w:r>
            <w:r w:rsidRPr="00FC12B6">
              <w:rPr>
                <w:b w:val="0"/>
                <w:lang w:val="cy-GB"/>
              </w:rPr>
              <w:t xml:space="preserve">adael a enwir (yn llawn) fel y dylai darllen yn y dystysgrif </w:t>
            </w:r>
            <w:r w:rsidR="007F385C">
              <w:rPr>
                <w:b w:val="0"/>
                <w:lang w:val="cy-GB"/>
              </w:rPr>
              <w:t>g</w:t>
            </w:r>
            <w:r w:rsidRPr="00FC12B6">
              <w:rPr>
                <w:b w:val="0"/>
                <w:lang w:val="cy-GB"/>
              </w:rPr>
              <w:t>raddio)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6A796260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191950C6" w14:textId="77777777" w:rsidTr="179010BF">
        <w:trPr>
          <w:tblCellSpacing w:w="56" w:type="dxa"/>
        </w:trPr>
        <w:tc>
          <w:tcPr>
            <w:tcW w:w="4313" w:type="dxa"/>
          </w:tcPr>
          <w:p w14:paraId="577F8F68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179010BF">
              <w:rPr>
                <w:lang w:val="cy-GB"/>
              </w:rPr>
              <w:t>Teitl y Rhaglen</w:t>
            </w:r>
          </w:p>
          <w:p w14:paraId="53AD5BBA" w14:textId="2A525BAA" w:rsidR="00FC12B6" w:rsidRPr="00CB618D" w:rsidRDefault="005A06A2" w:rsidP="00CB618D">
            <w:pPr>
              <w:pStyle w:val="Teitl"/>
              <w:rPr>
                <w:b w:val="0"/>
                <w:bCs w:val="0"/>
                <w:i/>
                <w:lang w:val="en-US"/>
              </w:rPr>
            </w:pPr>
            <w:r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Rhestrwch yr holl lwybrau a</w:t>
            </w:r>
            <w:r w:rsidR="000A4DFC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’</w:t>
            </w:r>
            <w:r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r cyfuniadau o brif bynciau/pynciau ategol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3CA4CB55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6D0BAB6E" w14:textId="77777777" w:rsidTr="179010BF">
        <w:trPr>
          <w:tblCellSpacing w:w="56" w:type="dxa"/>
        </w:trPr>
        <w:tc>
          <w:tcPr>
            <w:tcW w:w="4313" w:type="dxa"/>
          </w:tcPr>
          <w:p w14:paraId="7B3C8E0C" w14:textId="77777777" w:rsidR="005A41B5" w:rsidRDefault="005A06A2" w:rsidP="00CB618D">
            <w:pPr>
              <w:pStyle w:val="Teitl"/>
              <w:rPr>
                <w:lang w:val="en-US"/>
              </w:rPr>
            </w:pPr>
            <w:r>
              <w:rPr>
                <w:lang w:val="cy-GB"/>
              </w:rPr>
              <w:t>Cod(</w:t>
            </w:r>
            <w:proofErr w:type="spellStart"/>
            <w:r>
              <w:rPr>
                <w:lang w:val="cy-GB"/>
              </w:rPr>
              <w:t>au</w:t>
            </w:r>
            <w:proofErr w:type="spellEnd"/>
            <w:r>
              <w:rPr>
                <w:lang w:val="cy-GB"/>
              </w:rPr>
              <w:t>) AOS y Rhaglen</w:t>
            </w:r>
          </w:p>
          <w:p w14:paraId="5D22658F" w14:textId="270599B6" w:rsidR="005A41B5" w:rsidRPr="005A41B5" w:rsidRDefault="005A06A2" w:rsidP="005A41B5">
            <w:pPr>
              <w:rPr>
                <w:lang w:val="en-US"/>
              </w:rPr>
            </w:pPr>
            <w:r w:rsidRPr="005A41B5">
              <w:rPr>
                <w:i/>
                <w:iCs/>
                <w:color w:val="C00000"/>
                <w:sz w:val="20"/>
                <w:szCs w:val="20"/>
                <w:lang w:val="cy-GB"/>
              </w:rPr>
              <w:t>Gwiriwch gyda</w:t>
            </w:r>
            <w:r w:rsidR="007F385C">
              <w:rPr>
                <w:i/>
                <w:iCs/>
                <w:color w:val="C00000"/>
                <w:sz w:val="20"/>
                <w:szCs w:val="20"/>
                <w:lang w:val="cy-GB"/>
              </w:rPr>
              <w:t>g</w:t>
            </w:r>
            <w:r w:rsidRPr="005A41B5">
              <w:rPr>
                <w:i/>
                <w:iCs/>
                <w:color w:val="C00000"/>
                <w:sz w:val="20"/>
                <w:szCs w:val="20"/>
                <w:lang w:val="cy-GB"/>
              </w:rPr>
              <w:t xml:space="preserve"> MIS os nad ydych yn siŵr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0B9EFAE4" w14:textId="77777777" w:rsidR="005A41B5" w:rsidRPr="005A41B5" w:rsidRDefault="005A41B5" w:rsidP="00FC12B6">
            <w:pPr>
              <w:spacing w:line="276" w:lineRule="auto"/>
              <w:rPr>
                <w:i/>
                <w:iCs/>
                <w:color w:val="133350"/>
                <w:sz w:val="20"/>
                <w:szCs w:val="20"/>
                <w:lang w:val="en-US"/>
              </w:rPr>
            </w:pPr>
          </w:p>
        </w:tc>
      </w:tr>
      <w:tr w:rsidR="006D64D1" w14:paraId="1B013B28" w14:textId="77777777" w:rsidTr="179010BF">
        <w:trPr>
          <w:tblCellSpacing w:w="56" w:type="dxa"/>
        </w:trPr>
        <w:tc>
          <w:tcPr>
            <w:tcW w:w="4313" w:type="dxa"/>
          </w:tcPr>
          <w:p w14:paraId="73BC9A69" w14:textId="33CA2C50" w:rsidR="00CB618D" w:rsidRDefault="005A06A2" w:rsidP="00CB618D">
            <w:pPr>
              <w:pStyle w:val="Teitl"/>
              <w:rPr>
                <w:b w:val="0"/>
                <w:bCs w:val="0"/>
                <w:lang w:val="en-US"/>
              </w:rPr>
            </w:pPr>
            <w:r w:rsidRPr="00FC12B6">
              <w:rPr>
                <w:lang w:val="cy-GB"/>
              </w:rPr>
              <w:t xml:space="preserve">Math o Ddyfarniad </w:t>
            </w:r>
            <w:r w:rsidRPr="00FC12B6">
              <w:rPr>
                <w:b w:val="0"/>
                <w:bCs w:val="0"/>
                <w:lang w:val="cy-GB"/>
              </w:rPr>
              <w:t>(</w:t>
            </w:r>
            <w:r w:rsidR="007F385C">
              <w:rPr>
                <w:b w:val="0"/>
                <w:bCs w:val="0"/>
                <w:lang w:val="cy-GB"/>
              </w:rPr>
              <w:t>p</w:t>
            </w:r>
            <w:r w:rsidRPr="00FC12B6">
              <w:rPr>
                <w:b w:val="0"/>
                <w:bCs w:val="0"/>
                <w:lang w:val="cy-GB"/>
              </w:rPr>
              <w:t xml:space="preserve">wnc unigol: pwnc ar y cyd: prif bwnc/pwnc ategol: </w:t>
            </w:r>
            <w:r w:rsidR="007F385C">
              <w:rPr>
                <w:b w:val="0"/>
                <w:bCs w:val="0"/>
                <w:lang w:val="cy-GB"/>
              </w:rPr>
              <w:t>p</w:t>
            </w:r>
            <w:r w:rsidRPr="00FC12B6">
              <w:rPr>
                <w:b w:val="0"/>
                <w:bCs w:val="0"/>
                <w:lang w:val="cy-GB"/>
              </w:rPr>
              <w:t xml:space="preserve">wnc sengl gyda llwybr a enwir) </w:t>
            </w:r>
          </w:p>
          <w:p w14:paraId="257CAD4D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(yn ôl y rheolau a amlinellir yn llawlyfr academaidd Cyfrol 1, Adran 10.1)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3B111FE4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4C59E814" w14:textId="77777777" w:rsidTr="179010BF">
        <w:trPr>
          <w:tblCellSpacing w:w="56" w:type="dxa"/>
        </w:trPr>
        <w:tc>
          <w:tcPr>
            <w:tcW w:w="4313" w:type="dxa"/>
          </w:tcPr>
          <w:p w14:paraId="19473265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Cyfarwyddwr y Rhaglen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5B64FD65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376F0547" w14:textId="77777777" w:rsidTr="179010BF">
        <w:trPr>
          <w:tblCellSpacing w:w="56" w:type="dxa"/>
        </w:trPr>
        <w:tc>
          <w:tcPr>
            <w:tcW w:w="4313" w:type="dxa"/>
          </w:tcPr>
          <w:p w14:paraId="30291FAF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Dull Astudio</w:t>
            </w:r>
          </w:p>
          <w:p w14:paraId="34B13CF0" w14:textId="2EDF6935" w:rsidR="00FC12B6" w:rsidRPr="00CB618D" w:rsidRDefault="007F385C" w:rsidP="00CB618D">
            <w:pPr>
              <w:pStyle w:val="Teitl"/>
              <w:rPr>
                <w:b w:val="0"/>
                <w:bCs w:val="0"/>
                <w:i/>
                <w:iCs/>
                <w:lang w:val="en-US"/>
              </w:rPr>
            </w:pPr>
            <w:r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A</w:t>
            </w:r>
            <w:r w:rsidR="005A06A2"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mser</w:t>
            </w:r>
            <w:r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 xml:space="preserve"> llawn</w:t>
            </w:r>
            <w:r w:rsidR="005A06A2" w:rsidRPr="00EA29AA">
              <w:rPr>
                <w:b w:val="0"/>
                <w:bCs w:val="0"/>
                <w:i/>
                <w:iCs/>
                <w:color w:val="C00000"/>
                <w:sz w:val="22"/>
                <w:szCs w:val="22"/>
                <w:lang w:val="cy-GB"/>
              </w:rPr>
              <w:t>, rhan-amser, rhyngosod, ar y campws, cyfunol, ar-lein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0E7B9E27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5F39F0F2" w14:textId="77777777" w:rsidTr="179010BF">
        <w:trPr>
          <w:tblCellSpacing w:w="56" w:type="dxa"/>
        </w:trPr>
        <w:tc>
          <w:tcPr>
            <w:tcW w:w="4313" w:type="dxa"/>
          </w:tcPr>
          <w:p w14:paraId="392A36BB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Hyd Arferol y Rhaglen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238277C8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37F459D4" w14:textId="77777777" w:rsidTr="179010BF">
        <w:trPr>
          <w:tblCellSpacing w:w="56" w:type="dxa"/>
        </w:trPr>
        <w:tc>
          <w:tcPr>
            <w:tcW w:w="4313" w:type="dxa"/>
          </w:tcPr>
          <w:p w14:paraId="4CDD6415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Cyfnod yr Ymgeisyddiaeth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6455503E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2C8E8ECD" w14:textId="77777777" w:rsidTr="179010BF">
        <w:trPr>
          <w:tblCellSpacing w:w="56" w:type="dxa"/>
        </w:trPr>
        <w:tc>
          <w:tcPr>
            <w:tcW w:w="4313" w:type="dxa"/>
          </w:tcPr>
          <w:p w14:paraId="3426E4CC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Iaith Astudio</w:t>
            </w:r>
            <w:r w:rsidRPr="00FC12B6">
              <w:rPr>
                <w:b w:val="0"/>
                <w:lang w:val="cy-GB"/>
              </w:rPr>
              <w:t xml:space="preserve"> 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53242439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421002B5" w14:textId="77777777" w:rsidTr="179010BF">
        <w:trPr>
          <w:tblCellSpacing w:w="56" w:type="dxa"/>
        </w:trPr>
        <w:tc>
          <w:tcPr>
            <w:tcW w:w="4313" w:type="dxa"/>
          </w:tcPr>
          <w:p w14:paraId="74091E1E" w14:textId="155CD7B4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 xml:space="preserve">Cod UCAS </w:t>
            </w:r>
            <w:r w:rsidRPr="00FC12B6">
              <w:rPr>
                <w:b w:val="0"/>
                <w:lang w:val="cy-GB"/>
              </w:rPr>
              <w:t xml:space="preserve">(neu system </w:t>
            </w:r>
            <w:proofErr w:type="spellStart"/>
            <w:r w:rsidRPr="00FC12B6">
              <w:rPr>
                <w:b w:val="0"/>
                <w:lang w:val="cy-GB"/>
              </w:rPr>
              <w:t>godio</w:t>
            </w:r>
            <w:proofErr w:type="spellEnd"/>
            <w:r w:rsidRPr="00FC12B6">
              <w:rPr>
                <w:b w:val="0"/>
                <w:lang w:val="cy-GB"/>
              </w:rPr>
              <w:t xml:space="preserve"> arall os yw</w:t>
            </w:r>
            <w:r w:rsidR="000A4DFC">
              <w:rPr>
                <w:b w:val="0"/>
                <w:lang w:val="cy-GB"/>
              </w:rPr>
              <w:t>’</w:t>
            </w:r>
            <w:r w:rsidRPr="00FC12B6">
              <w:rPr>
                <w:b w:val="0"/>
                <w:lang w:val="cy-GB"/>
              </w:rPr>
              <w:t>n berthnasol)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1CD56853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4A161C45" w14:textId="77777777" w:rsidTr="179010BF">
        <w:trPr>
          <w:tblCellSpacing w:w="56" w:type="dxa"/>
        </w:trPr>
        <w:tc>
          <w:tcPr>
            <w:tcW w:w="4313" w:type="dxa"/>
          </w:tcPr>
          <w:p w14:paraId="7B44A953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Grŵp/Grwpiau Meincnodi Pwnc QAA Perthnasol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1420D19C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1DF2144D" w14:textId="77777777" w:rsidTr="179010BF">
        <w:trPr>
          <w:trHeight w:val="101"/>
          <w:tblCellSpacing w:w="56" w:type="dxa"/>
        </w:trPr>
        <w:tc>
          <w:tcPr>
            <w:tcW w:w="4313" w:type="dxa"/>
          </w:tcPr>
          <w:p w14:paraId="4D4771A9" w14:textId="77777777" w:rsidR="00926C8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 xml:space="preserve">Cod Pwnc </w:t>
            </w:r>
            <w:proofErr w:type="spellStart"/>
            <w:r w:rsidRPr="00FC12B6">
              <w:rPr>
                <w:lang w:val="cy-GB"/>
              </w:rPr>
              <w:t>HECoS</w:t>
            </w:r>
            <w:proofErr w:type="spellEnd"/>
          </w:p>
          <w:p w14:paraId="48E03E21" w14:textId="5D332CA3" w:rsidR="00FC12B6" w:rsidRPr="00FC12B6" w:rsidRDefault="00692755" w:rsidP="00CB618D">
            <w:pPr>
              <w:pStyle w:val="Teitl"/>
              <w:rPr>
                <w:lang w:val="en-US"/>
              </w:rPr>
            </w:pPr>
            <w:hyperlink r:id="rId18" w:history="1">
              <w:r>
                <w:rPr>
                  <w:rStyle w:val="Hyperddolen"/>
                  <w:rFonts w:ascii="Arial" w:hAnsi="Arial" w:cs="Arial"/>
                  <w:color w:val="0000FF"/>
                  <w:lang w:val="cy-GB"/>
                </w:rPr>
                <w:t>Cwricwlwm - Hafan (cardiffmet.ac.uk)</w:t>
              </w:r>
            </w:hyperlink>
          </w:p>
        </w:tc>
        <w:tc>
          <w:tcPr>
            <w:tcW w:w="4389" w:type="dxa"/>
            <w:shd w:val="clear" w:color="auto" w:fill="D9E2F3" w:themeFill="accent1" w:themeFillTint="33"/>
          </w:tcPr>
          <w:p w14:paraId="5DBC5ABE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  <w:tr w:rsidR="006D64D1" w14:paraId="054385C4" w14:textId="77777777" w:rsidTr="179010BF">
        <w:trPr>
          <w:tblCellSpacing w:w="56" w:type="dxa"/>
        </w:trPr>
        <w:tc>
          <w:tcPr>
            <w:tcW w:w="4313" w:type="dxa"/>
          </w:tcPr>
          <w:p w14:paraId="6B018950" w14:textId="77777777" w:rsidR="00FC12B6" w:rsidRPr="00FC12B6" w:rsidRDefault="005A06A2" w:rsidP="00CB618D">
            <w:pPr>
              <w:pStyle w:val="Teitl"/>
              <w:rPr>
                <w:lang w:val="en-US"/>
              </w:rPr>
            </w:pPr>
            <w:r w:rsidRPr="00FC12B6">
              <w:rPr>
                <w:lang w:val="cy-GB"/>
              </w:rPr>
              <w:t>Dyddiad Cynhyrchu/Adolygu</w:t>
            </w:r>
          </w:p>
        </w:tc>
        <w:tc>
          <w:tcPr>
            <w:tcW w:w="4389" w:type="dxa"/>
            <w:shd w:val="clear" w:color="auto" w:fill="D9E2F3" w:themeFill="accent1" w:themeFillTint="33"/>
          </w:tcPr>
          <w:p w14:paraId="34FDBCDF" w14:textId="77777777" w:rsidR="00FC12B6" w:rsidRPr="00FC12B6" w:rsidRDefault="00FC12B6" w:rsidP="00FC12B6">
            <w:pPr>
              <w:spacing w:line="276" w:lineRule="auto"/>
              <w:rPr>
                <w:color w:val="133350"/>
                <w:sz w:val="24"/>
                <w:szCs w:val="24"/>
                <w:lang w:val="en-US"/>
              </w:rPr>
            </w:pPr>
          </w:p>
        </w:tc>
      </w:tr>
    </w:tbl>
    <w:p w14:paraId="0A6F6003" w14:textId="77777777" w:rsidR="00FC12B6" w:rsidRDefault="00FC12B6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8"/>
      </w:tblGrid>
      <w:tr w:rsidR="006D64D1" w14:paraId="6D3901D9" w14:textId="77777777" w:rsidTr="59FFCBEA">
        <w:trPr>
          <w:tblCellSpacing w:w="56" w:type="dxa"/>
        </w:trPr>
        <w:tc>
          <w:tcPr>
            <w:tcW w:w="8784" w:type="dxa"/>
          </w:tcPr>
          <w:p w14:paraId="6DC30238" w14:textId="19C47306" w:rsidR="00CB618D" w:rsidRPr="00CB618D" w:rsidRDefault="005A06A2" w:rsidP="001C0BE0">
            <w:pPr>
              <w:pStyle w:val="Pennawd2"/>
              <w:rPr>
                <w:color w:val="auto"/>
              </w:rPr>
            </w:pPr>
            <w:bookmarkStart w:id="13" w:name="_Toc231292939"/>
            <w:r>
              <w:rPr>
                <w:lang w:val="cy-GB"/>
              </w:rPr>
              <w:t>2. Meini prawf ar gyfer derbyn myfyrwyr i</w:t>
            </w:r>
            <w:r w:rsidR="000A4DFC">
              <w:rPr>
                <w:lang w:val="cy-GB"/>
              </w:rPr>
              <w:t>’</w:t>
            </w:r>
            <w:r>
              <w:rPr>
                <w:lang w:val="cy-GB"/>
              </w:rPr>
              <w:t>r rhaglen</w:t>
            </w:r>
            <w:bookmarkEnd w:id="13"/>
            <w:r>
              <w:rPr>
                <w:lang w:val="cy-GB"/>
              </w:rPr>
              <w:t xml:space="preserve"> </w:t>
            </w:r>
          </w:p>
        </w:tc>
      </w:tr>
      <w:tr w:rsidR="006D64D1" w14:paraId="16E633C7" w14:textId="77777777" w:rsidTr="59FFCBEA">
        <w:trPr>
          <w:tblCellSpacing w:w="56" w:type="dxa"/>
        </w:trPr>
        <w:tc>
          <w:tcPr>
            <w:tcW w:w="8784" w:type="dxa"/>
            <w:shd w:val="clear" w:color="auto" w:fill="D9E2F3" w:themeFill="accent1" w:themeFillTint="33"/>
          </w:tcPr>
          <w:p w14:paraId="3F08C410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E5678BF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663168B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264C690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F2243A6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08A2023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DFF8741" w14:textId="77777777" w:rsidR="00EA29AA" w:rsidRPr="00EA29AA" w:rsidRDefault="00EA29AA" w:rsidP="00CB618D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EF4865A" w14:textId="4B40E72A" w:rsidR="00CB618D" w:rsidRPr="00EA29AA" w:rsidRDefault="005A06A2" w:rsidP="00CB618D">
            <w:p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Dylai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meini prawf gynnwys gofynion penodol </w:t>
            </w:r>
            <w:r w:rsidR="002E0DF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="002E0DF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rhaglen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u w:val="single"/>
                <w:lang w:val="cy-GB"/>
              </w:rPr>
              <w:t>nad ydynt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u w:val="single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u w:val="single"/>
                <w:lang w:val="cy-GB"/>
              </w:rPr>
              <w:t>u cynnwys yn y Llawlyfr Academaidd.</w:t>
            </w:r>
            <w:r w:rsidRPr="00BF71C7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(Dylid cyfeirio at y gofynion cyffredinol hyn)</w:t>
            </w:r>
            <w:r w:rsidRPr="00EA29AA">
              <w:rPr>
                <w:rFonts w:ascii="Arial" w:hAnsi="Arial" w:cs="Arial"/>
                <w:color w:val="C00000"/>
                <w:sz w:val="20"/>
                <w:szCs w:val="20"/>
                <w:lang w:val="cy-GB"/>
              </w:rPr>
              <w:t xml:space="preserve">.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Gall</w:t>
            </w:r>
            <w:r w:rsidR="007C578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ent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gynnwys y canlynol:</w:t>
            </w:r>
          </w:p>
          <w:p w14:paraId="35D31E50" w14:textId="77777777" w:rsidR="00BC7A95" w:rsidRPr="00BC7A95" w:rsidRDefault="005A06A2" w:rsidP="00BC7A95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  <w:lang w:val="en-US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gofynion gwybodaeth arbenigol cyn mynediad (e.e. pynciau gradd);</w:t>
            </w:r>
          </w:p>
          <w:p w14:paraId="7F3EA106" w14:textId="77777777" w:rsidR="00BC7A95" w:rsidRPr="00BC7A95" w:rsidRDefault="005A06A2" w:rsidP="00BC7A95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  <w:lang w:val="en-US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unrhyw ofynion sgiliau, priodweddau neu gyflawniad ychwanegol;</w:t>
            </w:r>
          </w:p>
          <w:p w14:paraId="20B46BB4" w14:textId="77777777" w:rsidR="00BC7A95" w:rsidRPr="00BC7A95" w:rsidRDefault="005A06A2" w:rsidP="00BC7A95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  <w:lang w:val="en-US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gweithdrefnau dethol;</w:t>
            </w:r>
          </w:p>
          <w:p w14:paraId="44948A11" w14:textId="77777777" w:rsidR="00BC7A95" w:rsidRPr="00BC7A95" w:rsidRDefault="005A06A2" w:rsidP="7317B8DE">
            <w:pPr>
              <w:numPr>
                <w:ilvl w:val="0"/>
                <w:numId w:val="25"/>
              </w:numPr>
              <w:jc w:val="both"/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en-US"/>
              </w:rPr>
            </w:pPr>
            <w:r w:rsidRPr="7317B8D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gweithdrefnau sefydlog uwch;</w:t>
            </w:r>
          </w:p>
          <w:p w14:paraId="1181986D" w14:textId="77777777" w:rsidR="7317B8DE" w:rsidRDefault="7317B8DE" w:rsidP="368F86BE">
            <w:pPr>
              <w:jc w:val="both"/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en-US"/>
              </w:rPr>
            </w:pPr>
          </w:p>
          <w:p w14:paraId="33C156CE" w14:textId="77777777" w:rsidR="670F7294" w:rsidRDefault="005A06A2" w:rsidP="59FFCBEA">
            <w:pPr>
              <w:pStyle w:val="ParagraffRhestr"/>
              <w:numPr>
                <w:ilvl w:val="0"/>
                <w:numId w:val="25"/>
              </w:numPr>
              <w:jc w:val="both"/>
              <w:rPr>
                <w:rFonts w:ascii="Aptos" w:eastAsia="Aptos" w:hAnsi="Aptos" w:cs="Aptos"/>
                <w:highlight w:val="yellow"/>
                <w:lang w:val="en-US"/>
              </w:rPr>
            </w:pPr>
            <w:r w:rsidRPr="59FFCBEA">
              <w:rPr>
                <w:rFonts w:ascii="Aptos" w:eastAsia="Aptos" w:hAnsi="Aptos" w:cs="Aptos"/>
                <w:b/>
                <w:bCs/>
                <w:sz w:val="24"/>
                <w:szCs w:val="24"/>
                <w:highlight w:val="yellow"/>
                <w:lang w:val="cy-GB"/>
              </w:rPr>
              <w:t>Sgiliau Iaith Saesneg</w:t>
            </w:r>
            <w:r w:rsidRPr="59FFCBEA">
              <w:rPr>
                <w:rFonts w:ascii="Aptos" w:eastAsia="Aptos" w:hAnsi="Aptos" w:cs="Aptos"/>
                <w:sz w:val="24"/>
                <w:szCs w:val="24"/>
                <w:lang w:val="cy-GB"/>
              </w:rPr>
              <w:t xml:space="preserve"> </w:t>
            </w:r>
          </w:p>
          <w:p w14:paraId="1B2BE212" w14:textId="1FFB182A" w:rsidR="670F7294" w:rsidRDefault="005A06A2" w:rsidP="00692755">
            <w:pPr>
              <w:rPr>
                <w:rFonts w:ascii="Aptos" w:eastAsia="Aptos" w:hAnsi="Aptos" w:cs="Aptos"/>
                <w:sz w:val="24"/>
                <w:szCs w:val="24"/>
                <w:highlight w:val="yellow"/>
                <w:lang w:val="en-US"/>
              </w:rPr>
            </w:pPr>
            <w:r w:rsidRPr="59FFCBEA">
              <w:rPr>
                <w:rFonts w:ascii="Aptos" w:eastAsia="Aptos" w:hAnsi="Aptos" w:cs="Aptos"/>
                <w:sz w:val="24"/>
                <w:szCs w:val="24"/>
                <w:highlight w:val="yellow"/>
                <w:lang w:val="cy-GB"/>
              </w:rPr>
              <w:t>Bydd angen i fyfyrwyr nad ydynt yn siarad Saesneg fel iaith gyntaf ddarparu tystiolaeth o ruglder. Cyfeiriwch at y gofynion cyfredol sy</w:t>
            </w:r>
            <w:r w:rsidR="000A4DFC">
              <w:rPr>
                <w:rFonts w:ascii="Aptos" w:eastAsia="Aptos" w:hAnsi="Aptos" w:cs="Aptos"/>
                <w:sz w:val="24"/>
                <w:szCs w:val="24"/>
                <w:highlight w:val="yellow"/>
                <w:lang w:val="cy-GB"/>
              </w:rPr>
              <w:t>’</w:t>
            </w:r>
            <w:r w:rsidRPr="59FFCBEA">
              <w:rPr>
                <w:rFonts w:ascii="Aptos" w:eastAsia="Aptos" w:hAnsi="Aptos" w:cs="Aptos"/>
                <w:sz w:val="24"/>
                <w:szCs w:val="24"/>
                <w:highlight w:val="yellow"/>
                <w:lang w:val="cy-GB"/>
              </w:rPr>
              <w:t xml:space="preserve">n cael eu hamlinellu yn y ddolen ganlynol: </w:t>
            </w:r>
            <w:hyperlink r:id="rId19" w:history="1">
              <w:r w:rsidR="3B946CAF" w:rsidRPr="59FFCBEA">
                <w:rPr>
                  <w:rStyle w:val="Hyperddolen"/>
                  <w:rFonts w:ascii="Arial" w:eastAsia="Arial" w:hAnsi="Arial" w:cs="Arial"/>
                  <w:highlight w:val="yellow"/>
                  <w:lang w:val="cy-GB"/>
                </w:rPr>
                <w:t>Gofynion Iaith Saesneg ar gyfer Ymgeiswyr Rhyngwladol | Prifysgol Metropolitan Caerdydd</w:t>
              </w:r>
            </w:hyperlink>
          </w:p>
          <w:p w14:paraId="7D8CA015" w14:textId="77777777" w:rsidR="00CB618D" w:rsidRPr="00EA29AA" w:rsidRDefault="00CB618D" w:rsidP="450C98F5">
            <w:pPr>
              <w:jc w:val="both"/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en-US"/>
              </w:rPr>
            </w:pPr>
          </w:p>
        </w:tc>
      </w:tr>
    </w:tbl>
    <w:p w14:paraId="185D0D5F" w14:textId="77777777" w:rsidR="00CB618D" w:rsidRDefault="00CB618D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W w:w="9067" w:type="dxa"/>
        <w:tblCellSpacing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6D64D1" w14:paraId="7B7F53AC" w14:textId="77777777" w:rsidTr="00EA29AA">
        <w:trPr>
          <w:tblCellSpacing w:w="56" w:type="dxa"/>
        </w:trPr>
        <w:tc>
          <w:tcPr>
            <w:tcW w:w="9067" w:type="dxa"/>
          </w:tcPr>
          <w:p w14:paraId="44D6B234" w14:textId="77777777" w:rsidR="007C1EB1" w:rsidRPr="00EA29AA" w:rsidRDefault="005A06A2" w:rsidP="001C0BE0">
            <w:pPr>
              <w:pStyle w:val="Pennawd2"/>
            </w:pPr>
            <w:bookmarkStart w:id="14" w:name="_Toc231292940"/>
            <w:r>
              <w:rPr>
                <w:lang w:val="cy-GB"/>
              </w:rPr>
              <w:t>3. Nod y rhaglen</w:t>
            </w:r>
            <w:bookmarkEnd w:id="14"/>
          </w:p>
        </w:tc>
      </w:tr>
      <w:tr w:rsidR="006D64D1" w14:paraId="4F7F4EB0" w14:textId="77777777" w:rsidTr="00EA29AA">
        <w:trPr>
          <w:tblCellSpacing w:w="56" w:type="dxa"/>
        </w:trPr>
        <w:tc>
          <w:tcPr>
            <w:tcW w:w="9067" w:type="dxa"/>
            <w:shd w:val="clear" w:color="auto" w:fill="D9E2F3" w:themeFill="accent1" w:themeFillTint="33"/>
          </w:tcPr>
          <w:p w14:paraId="5EB9E512" w14:textId="77777777" w:rsidR="00EA29AA" w:rsidRDefault="00EA29AA" w:rsidP="0098086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C95B97C" w14:textId="77777777" w:rsidR="00EA29AA" w:rsidRDefault="00EA29AA" w:rsidP="0098086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6F98AA3" w14:textId="77777777" w:rsidR="00EA29AA" w:rsidRDefault="00EA29AA" w:rsidP="0098086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E4858B9" w14:textId="77777777" w:rsidR="00EA29AA" w:rsidRDefault="00EA29AA" w:rsidP="0098086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8806BF3" w14:textId="77777777" w:rsidR="00EA29AA" w:rsidRDefault="00EA29AA" w:rsidP="0098086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51BA32B3" w14:textId="77777777" w:rsidR="00EA29AA" w:rsidRDefault="00EA29AA" w:rsidP="0098086B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F37ECAB" w14:textId="3D7A23A2" w:rsidR="007C1EB1" w:rsidRPr="00F9671C" w:rsidRDefault="005A06A2" w:rsidP="0098086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trosolwg</w:t>
            </w:r>
            <w:r w:rsidRPr="00EA29AA">
              <w:rPr>
                <w:rFonts w:ascii="Arial" w:hAnsi="Arial" w:cs="Arial"/>
                <w:color w:val="C00000"/>
                <w:sz w:val="20"/>
                <w:szCs w:val="20"/>
                <w:lang w:val="cy-GB"/>
              </w:rPr>
              <w:t xml:space="preserve">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cyffredinol cryno mewn 100 gair neu lai,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ysgrifennu fel naratif o safbwynt athro er mwyn crynhoi athroniaeth gyffredinol, gwerthoedd a natur unigryw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rhaglen.</w:t>
            </w:r>
            <w:r w:rsidRPr="00EA29AA">
              <w:rPr>
                <w:rFonts w:ascii="Arial" w:hAnsi="Arial" w:cs="Arial"/>
                <w:color w:val="C00000"/>
                <w:sz w:val="20"/>
                <w:szCs w:val="20"/>
                <w:lang w:val="cy-GB"/>
              </w:rPr>
              <w:t xml:space="preserve"> 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Dylai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nod gyfeirio at y sgiliau, y priodweddau a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A29AA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wybodaeth y disgwylir i raddedigion eu harddangos.  </w:t>
            </w:r>
          </w:p>
        </w:tc>
      </w:tr>
    </w:tbl>
    <w:p w14:paraId="61FA856F" w14:textId="77777777" w:rsidR="008744D2" w:rsidRDefault="008744D2" w:rsidP="00CF6FD3">
      <w:pPr>
        <w:spacing w:line="276" w:lineRule="auto"/>
        <w:rPr>
          <w:color w:val="133350"/>
          <w:sz w:val="24"/>
          <w:szCs w:val="24"/>
        </w:rPr>
      </w:pPr>
    </w:p>
    <w:p w14:paraId="62DDE8CF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D64D1" w14:paraId="0E474682" w14:textId="77777777" w:rsidTr="001E63DC">
        <w:trPr>
          <w:tblCellSpacing w:w="56" w:type="dxa"/>
        </w:trPr>
        <w:tc>
          <w:tcPr>
            <w:tcW w:w="8792" w:type="dxa"/>
          </w:tcPr>
          <w:p w14:paraId="76394635" w14:textId="04ED37D6" w:rsidR="007C1EB1" w:rsidRPr="00EA29AA" w:rsidRDefault="005A06A2" w:rsidP="001C0BE0">
            <w:pPr>
              <w:pStyle w:val="Pennawd2"/>
              <w:rPr>
                <w:color w:val="auto"/>
              </w:rPr>
            </w:pPr>
            <w:bookmarkStart w:id="15" w:name="OLE_LINK1"/>
            <w:bookmarkStart w:id="16" w:name="OLE_LINK2"/>
            <w:bookmarkStart w:id="17" w:name="_Toc231292941"/>
            <w:r>
              <w:rPr>
                <w:lang w:val="cy-GB"/>
              </w:rPr>
              <w:t>4. Datganiadau meincnod pwnc QAA perthnasol a phwyntiau cyfeirio allanol a mewnol eraill a ddefnyddir i lywio deilliannau</w:t>
            </w:r>
            <w:r w:rsidR="000A4DFC">
              <w:rPr>
                <w:lang w:val="cy-GB"/>
              </w:rPr>
              <w:t>’</w:t>
            </w:r>
            <w:r>
              <w:rPr>
                <w:lang w:val="cy-GB"/>
              </w:rPr>
              <w:t>r rhaglen.</w:t>
            </w:r>
            <w:bookmarkEnd w:id="15"/>
            <w:bookmarkEnd w:id="16"/>
            <w:bookmarkEnd w:id="17"/>
          </w:p>
        </w:tc>
      </w:tr>
      <w:tr w:rsidR="006D64D1" w14:paraId="6173B3EA" w14:textId="77777777" w:rsidTr="001E63DC">
        <w:trPr>
          <w:tblCellSpacing w:w="56" w:type="dxa"/>
        </w:trPr>
        <w:tc>
          <w:tcPr>
            <w:tcW w:w="8792" w:type="dxa"/>
            <w:shd w:val="clear" w:color="auto" w:fill="D9E2F3" w:themeFill="accent1" w:themeFillTint="33"/>
          </w:tcPr>
          <w:p w14:paraId="5F68A864" w14:textId="77777777" w:rsidR="007C1EB1" w:rsidRDefault="007C1EB1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4D10E2E3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1BDD0126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0881CAC0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764BE736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58F1FD0D" w14:textId="77777777" w:rsidR="00EA29AA" w:rsidRDefault="00EA29AA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</w:p>
          <w:p w14:paraId="5685AE11" w14:textId="52A21A9C" w:rsidR="00EA29AA" w:rsidRDefault="005A06A2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Yn ogystal, rhaid atodi tabl sy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mapio modiwlau 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="006D263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m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eincnod pwnc ac atodi </w:t>
            </w:r>
            <w:r w:rsidR="00946F44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gwybodaeth yn 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mapio </w:t>
            </w:r>
            <w:r w:rsidR="00946F44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p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ob lefel 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rhaglen 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</w:t>
            </w:r>
            <w:proofErr w:type="spellStart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disgrifyddion</w:t>
            </w:r>
            <w:proofErr w:type="spellEnd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cymwysterau FHEQ</w:t>
            </w:r>
          </w:p>
        </w:tc>
      </w:tr>
    </w:tbl>
    <w:p w14:paraId="6673362D" w14:textId="77777777" w:rsidR="00CE05A8" w:rsidRDefault="00CE05A8">
      <w:bookmarkStart w:id="18" w:name="_Toc231292942"/>
      <w:r>
        <w:rPr>
          <w:b/>
          <w:bCs/>
        </w:rPr>
        <w:br w:type="page"/>
      </w: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D64D1" w14:paraId="1882F324" w14:textId="77777777" w:rsidTr="001E63DC">
        <w:trPr>
          <w:tblCellSpacing w:w="56" w:type="dxa"/>
        </w:trPr>
        <w:tc>
          <w:tcPr>
            <w:tcW w:w="8792" w:type="dxa"/>
          </w:tcPr>
          <w:p w14:paraId="2ECA0DDF" w14:textId="2A785C21" w:rsidR="007C1EB1" w:rsidRPr="00EA29AA" w:rsidRDefault="005A06A2" w:rsidP="001C0BE0">
            <w:pPr>
              <w:pStyle w:val="Pennawd2"/>
              <w:rPr>
                <w:color w:val="auto"/>
              </w:rPr>
            </w:pPr>
            <w:r w:rsidRPr="00575281">
              <w:rPr>
                <w:color w:val="0B2A3D"/>
                <w:lang w:val="cy-GB"/>
              </w:rPr>
              <w:t>5. Deilliannau dysgu arfaethedig y rhaglen</w:t>
            </w:r>
            <w:bookmarkEnd w:id="18"/>
            <w:r w:rsidR="58EFCFB4" w:rsidRPr="00575281">
              <w:rPr>
                <w:color w:val="0B2A3D"/>
                <w:lang w:val="cy-GB"/>
              </w:rPr>
              <w:t xml:space="preserve"> </w:t>
            </w:r>
          </w:p>
        </w:tc>
      </w:tr>
      <w:tr w:rsidR="006D64D1" w14:paraId="310E0073" w14:textId="77777777" w:rsidTr="001E63DC">
        <w:trPr>
          <w:tblCellSpacing w:w="56" w:type="dxa"/>
        </w:trPr>
        <w:tc>
          <w:tcPr>
            <w:tcW w:w="8792" w:type="dxa"/>
            <w:shd w:val="clear" w:color="auto" w:fill="D9E2F3" w:themeFill="accent1" w:themeFillTint="33"/>
          </w:tcPr>
          <w:p w14:paraId="72B6585C" w14:textId="77777777" w:rsidR="00EA29AA" w:rsidRPr="00EA29AA" w:rsidRDefault="00EA29AA" w:rsidP="4FACE1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868A8AC" w14:textId="4CB14B83" w:rsidR="00EA29AA" w:rsidRPr="00EA29AA" w:rsidRDefault="005A06A2" w:rsidP="4FACE11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4FACE11E">
              <w:rPr>
                <w:rFonts w:ascii="Arial" w:hAnsi="Arial" w:cs="Arial"/>
                <w:sz w:val="20"/>
                <w:szCs w:val="20"/>
                <w:lang w:val="cy-GB"/>
              </w:rPr>
              <w:t>Ar ôl cwblhau</w:t>
            </w:r>
            <w:r w:rsidR="000A4DFC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4FACE11E">
              <w:rPr>
                <w:rFonts w:ascii="Arial" w:hAnsi="Arial" w:cs="Arial"/>
                <w:sz w:val="20"/>
                <w:szCs w:val="20"/>
                <w:lang w:val="cy-GB"/>
              </w:rPr>
              <w:t>r rhaglen yn llwyddiannus, bydd myfyrwyr yn gallu gwneud y canlynol:</w:t>
            </w:r>
          </w:p>
          <w:p w14:paraId="421BB403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BD5B5A6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10A683FD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F223CDA" w14:textId="77777777" w:rsidR="00EA29AA" w:rsidRPr="00EA29AA" w:rsidRDefault="00EA29AA" w:rsidP="00CF6FD3">
            <w:pPr>
              <w:spacing w:line="276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F855D06" w14:textId="77777777" w:rsidR="00EA29AA" w:rsidRDefault="00EA29AA" w:rsidP="00CF6FD3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A4E833F" w14:textId="7331DAFB" w:rsidR="007C1EB1" w:rsidRDefault="005A06A2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rhestr gryno o ddeilliannau dysgu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rhaglen; dim mwy na 12,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hysgrifennu o safbwynt myfyriwr. Datganiadau cyffredinol yw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rhain sy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nodi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hyn y dylai myfyrwyr fod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gaffael 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rhaglen ddysgu. Dylid eu gosod ar lefel briodol drwy gyfeirio at yr FHEQ. Dylai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deilliannau dysgu adlewyrchu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nodau a gyflwynir yn Adran 3 uchod. Dylent fod â chysylltiad uniongyrchol â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wybodaeth, y ddealltwriaeth, y sgiliau, y galluoedd a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gwerthoedd y dylai myfyriwr fod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u caffael yn ystod rhaglen astudio. Os oes gan raglen lwybrau dewisol neu bwyntiau 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ym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adael canolradd, mae angen nodi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glir pa ddeilliannau dysgu arfaethedig sy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n cyfateb i ba ddyfarniad. </w:t>
            </w:r>
          </w:p>
        </w:tc>
      </w:tr>
    </w:tbl>
    <w:p w14:paraId="0133F94C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p w14:paraId="41EF90F5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D64D1" w14:paraId="67A0B681" w14:textId="77777777" w:rsidTr="4FACE11E">
        <w:trPr>
          <w:tblCellSpacing w:w="56" w:type="dxa"/>
        </w:trPr>
        <w:tc>
          <w:tcPr>
            <w:tcW w:w="9016" w:type="dxa"/>
          </w:tcPr>
          <w:p w14:paraId="1E98D143" w14:textId="30E6913D" w:rsidR="007C1EB1" w:rsidRPr="001C0BE0" w:rsidRDefault="005A06A2" w:rsidP="001C0BE0">
            <w:pPr>
              <w:pStyle w:val="Pennawd2"/>
            </w:pPr>
            <w:bookmarkStart w:id="19" w:name="_Toc231292943"/>
            <w:r w:rsidRPr="00575281">
              <w:rPr>
                <w:color w:val="0B2A3D"/>
                <w:lang w:val="cy-GB"/>
              </w:rPr>
              <w:t>6. Strategaethau addysgu, dysgu ac asesu sy</w:t>
            </w:r>
            <w:r w:rsidR="000A4DFC">
              <w:rPr>
                <w:color w:val="0B2A3D"/>
                <w:lang w:val="cy-GB"/>
              </w:rPr>
              <w:t>’</w:t>
            </w:r>
            <w:r w:rsidRPr="00575281">
              <w:rPr>
                <w:color w:val="0B2A3D"/>
                <w:lang w:val="cy-GB"/>
              </w:rPr>
              <w:t>n sicrhau bod modd cyflawni a dangos deilliannau.</w:t>
            </w:r>
            <w:bookmarkEnd w:id="19"/>
          </w:p>
        </w:tc>
      </w:tr>
      <w:tr w:rsidR="006D64D1" w14:paraId="65073921" w14:textId="77777777" w:rsidTr="4FACE11E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1B86516D" w14:textId="77777777" w:rsidR="00BC7A95" w:rsidRPr="00BC7A95" w:rsidRDefault="00BC7A95" w:rsidP="00BC7A9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AEE7EEB" w14:textId="77777777" w:rsidR="00BC7A95" w:rsidRPr="00BC7A95" w:rsidRDefault="00BC7A95" w:rsidP="00BC7A9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A87B94F" w14:textId="77777777" w:rsidR="00BC7A95" w:rsidRPr="00BC7A95" w:rsidRDefault="00BC7A95" w:rsidP="00BC7A95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3DD17E4" w14:textId="77777777" w:rsidR="00BC7A95" w:rsidRDefault="00BC7A95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13EA59FA" w14:textId="679769B8" w:rsidR="00BC7A95" w:rsidRPr="00BC7A95" w:rsidRDefault="005A06A2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 disgrifiad byr 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dulliau a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gwaith mapio cyfatebol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hatodi. Dylai cwricwlwm sydd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gynllunio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n dda ddangos ystod o ddulliau addysgu, dysgu ac asesu ar draws y modiwlau. </w:t>
            </w:r>
          </w:p>
          <w:p w14:paraId="208A7EA0" w14:textId="77777777" w:rsidR="00BC7A95" w:rsidRPr="00BC7A95" w:rsidRDefault="00BC7A95" w:rsidP="00BC7A95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  <w:p w14:paraId="7C287971" w14:textId="12E2BCFB" w:rsidR="00BC7A95" w:rsidRPr="00BC7A95" w:rsidRDefault="005A06A2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Dylid dosbarthu dulliau dysgu ac addysgu gan ddefnyddio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categorïau canlynol fel y bo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briodol:</w:t>
            </w:r>
          </w:p>
          <w:p w14:paraId="37C7E288" w14:textId="77777777" w:rsidR="00BC7A95" w:rsidRPr="00BC7A95" w:rsidRDefault="00BC7A95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0A4A4643" w14:textId="71722D50" w:rsidR="00BC7A95" w:rsidRPr="00BC7A95" w:rsidRDefault="005A06A2" w:rsidP="00BC7A95">
            <w:pPr>
              <w:numPr>
                <w:ilvl w:val="0"/>
                <w:numId w:val="26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Gweithgareddau dysgu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trefnu:</w:t>
            </w:r>
          </w:p>
          <w:p w14:paraId="5E763D6C" w14:textId="07118189" w:rsidR="00BC7A95" w:rsidRPr="00BC7A95" w:rsidRDefault="005A06A2" w:rsidP="00BC7A95">
            <w:pPr>
              <w:numPr>
                <w:ilvl w:val="0"/>
                <w:numId w:val="27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Dysgu cydamserol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darlithoedd ar y campws, seminarau ar y campws, gwaith labordy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 gyda goruchwyliaeth, arddangosiadau byw</w:t>
            </w:r>
          </w:p>
          <w:p w14:paraId="791F4434" w14:textId="39E76A3C" w:rsidR="00BC7A95" w:rsidRPr="00BC7A95" w:rsidRDefault="005A06A2" w:rsidP="00BC7A95">
            <w:pPr>
              <w:numPr>
                <w:ilvl w:val="0"/>
                <w:numId w:val="27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Dysgu anghydamserol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addysgu gwrthdro neu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recordio ymlaen llaw, cyrchu darlithoedd neu fideos sydd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recordio, gweithgareddau dysgu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cynllunio ar-lein (</w:t>
            </w:r>
            <w:proofErr w:type="spellStart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wikis</w:t>
            </w:r>
            <w:proofErr w:type="spellEnd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, adnoddau rhyngweithiol), cyfran</w:t>
            </w:r>
            <w:r w:rsidR="00285B5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nu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at drafodaeth ar gyfer gwaith grŵp</w:t>
            </w:r>
          </w:p>
          <w:p w14:paraId="3F887547" w14:textId="523BA6AA" w:rsidR="00BC7A95" w:rsidRPr="00BC7A95" w:rsidRDefault="005A06A2" w:rsidP="00BC7A95">
            <w:pPr>
              <w:numPr>
                <w:ilvl w:val="0"/>
                <w:numId w:val="27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Cymorth academaidd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gweithdai asesu, adborth personol, sesiynau tiwtorial yn seiliedig ar bwnc, sesiynau sgiliau academaidd, goruchwyliaeth ymchwil</w:t>
            </w:r>
          </w:p>
          <w:p w14:paraId="7107FE54" w14:textId="1C2CE31C" w:rsidR="00BC7A95" w:rsidRPr="00BC7A95" w:rsidRDefault="005A06A2" w:rsidP="00BC7A95">
            <w:pPr>
              <w:numPr>
                <w:ilvl w:val="0"/>
                <w:numId w:val="27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Dysgu </w:t>
            </w:r>
            <w:proofErr w:type="spellStart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sefyllfaol</w:t>
            </w:r>
            <w:proofErr w:type="spellEnd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drefnu: teithiau maes, gwaith maes, lleoliadau, casglu data, dysgu seiliedig ar waith</w:t>
            </w:r>
          </w:p>
          <w:p w14:paraId="5AB4DF0A" w14:textId="77777777" w:rsidR="00BC7A95" w:rsidRPr="00BC7A95" w:rsidRDefault="005A06A2" w:rsidP="00BC7A95">
            <w:pPr>
              <w:ind w:left="360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</w:p>
          <w:p w14:paraId="67DD6CA7" w14:textId="77777777" w:rsidR="00BC7A95" w:rsidRPr="00BC7A95" w:rsidRDefault="005A06A2" w:rsidP="00BC7A95">
            <w:pPr>
              <w:numPr>
                <w:ilvl w:val="0"/>
                <w:numId w:val="26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Dysgu annibynnol dan arweiniad</w:t>
            </w:r>
          </w:p>
          <w:p w14:paraId="349E43B2" w14:textId="77777777" w:rsidR="00BC7A95" w:rsidRPr="00BC7A95" w:rsidRDefault="005A06A2" w:rsidP="00BC7A95">
            <w:pPr>
              <w:numPr>
                <w:ilvl w:val="0"/>
                <w:numId w:val="28"/>
              </w:num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Astudio annibynnol: paratoi darllen gwrthdro, astudiaeth annibynnol ar gyfer aseiniadau, gwaith grŵp heb oruchwyliaeth, gwaith stiwdio neu labordy yn ymwneud â phrosiectau unigol, darllen ac ymchwil, mynediad annibynnol at gymorth sgiliau academaidd penodol</w:t>
            </w:r>
          </w:p>
          <w:p w14:paraId="3697D543" w14:textId="77777777" w:rsidR="00BC7A95" w:rsidRPr="00BC7A95" w:rsidRDefault="00BC7A95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79DD3DC2" w14:textId="160750D8" w:rsidR="00BC7A95" w:rsidRPr="00BC7A95" w:rsidRDefault="005A06A2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Ar gyfer pob Lefel, dylech gynnwys cyfrannau cymharol y gweithgareddau dysgu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u trefnu a dysgu annibynnol dan arweiniad.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br/>
            </w:r>
          </w:p>
          <w:p w14:paraId="37973430" w14:textId="0BEE5741" w:rsidR="00BC7A95" w:rsidRPr="00BC7A95" w:rsidRDefault="005A06A2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Dylid dosbarthu dulliau asesu trwy ddefnyddio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categorïau canlynol fel y bo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briodol</w:t>
            </w:r>
          </w:p>
          <w:p w14:paraId="3EB9E0E4" w14:textId="77777777" w:rsidR="00BC7A95" w:rsidRPr="00BC7A95" w:rsidRDefault="00BC7A95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7BF5614B" w14:textId="77777777" w:rsidR="00BC7A95" w:rsidRPr="00BC7A95" w:rsidRDefault="005A06A2" w:rsidP="00BC7A95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Arholiad; prawf dosbarth; arddangosfa; </w:t>
            </w:r>
            <w:proofErr w:type="spellStart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viva</w:t>
            </w:r>
            <w:proofErr w:type="spellEnd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proofErr w:type="spellStart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voce</w:t>
            </w:r>
            <w:proofErr w:type="spellEnd"/>
            <w:r w:rsidRPr="00BC7A9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; asesiad ymarferol; portffolio; lleoliad; cyflwyniad; asesiadau ysgrifenedig; arall.</w:t>
            </w:r>
          </w:p>
          <w:p w14:paraId="0FA26B9E" w14:textId="77777777" w:rsidR="007C1EB1" w:rsidRPr="001C0BE0" w:rsidRDefault="007C1EB1" w:rsidP="001C0BE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12791AF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p w14:paraId="460CD997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D64D1" w14:paraId="582B701F" w14:textId="77777777" w:rsidTr="00575281">
        <w:trPr>
          <w:trHeight w:val="3116"/>
        </w:trPr>
        <w:tc>
          <w:tcPr>
            <w:tcW w:w="9016" w:type="dxa"/>
          </w:tcPr>
          <w:p w14:paraId="760448B9" w14:textId="02C83223" w:rsidR="006C0221" w:rsidRDefault="005A06A2" w:rsidP="00CF6FD3">
            <w:pPr>
              <w:spacing w:line="276" w:lineRule="auto"/>
              <w:rPr>
                <w:b/>
                <w:bCs/>
                <w:color w:val="0B2A3D"/>
              </w:rPr>
            </w:pPr>
            <w:r w:rsidRPr="00575281">
              <w:rPr>
                <w:b/>
                <w:bCs/>
                <w:color w:val="0B2A3D"/>
                <w:lang w:val="cy-GB"/>
              </w:rPr>
              <w:t>7. Strwythurau a gofynion y rhaglen, lefelau, unedau</w:t>
            </w:r>
            <w:r w:rsidR="000A4DFC">
              <w:rPr>
                <w:b/>
                <w:bCs/>
                <w:color w:val="0B2A3D"/>
                <w:lang w:val="cy-GB"/>
              </w:rPr>
              <w:t>’</w:t>
            </w:r>
            <w:r w:rsidRPr="00575281">
              <w:rPr>
                <w:b/>
                <w:bCs/>
                <w:color w:val="0B2A3D"/>
                <w:lang w:val="cy-GB"/>
              </w:rPr>
              <w:t xml:space="preserve">r cwricwlwm (modiwlau), credydau a dyfarniadau. </w:t>
            </w:r>
          </w:p>
          <w:p w14:paraId="1D66DD5E" w14:textId="64C693AA" w:rsidR="00575281" w:rsidRDefault="005A06A2" w:rsidP="00CF6FD3">
            <w:pPr>
              <w:spacing w:line="276" w:lineRule="auto"/>
              <w:rPr>
                <w:b/>
                <w:bCs/>
                <w:color w:val="0B2A3D"/>
              </w:rPr>
            </w:pPr>
            <w:r w:rsidRPr="00575281">
              <w:rPr>
                <w:b/>
                <w:bCs/>
                <w:color w:val="0B2A3D"/>
                <w:lang w:val="cy-GB"/>
              </w:rPr>
              <w:t>Hefyd, dylech gyfeirio at unrhyw nodweddion sy</w:t>
            </w:r>
            <w:r w:rsidR="000A4DFC">
              <w:rPr>
                <w:b/>
                <w:bCs/>
                <w:color w:val="0B2A3D"/>
                <w:lang w:val="cy-GB"/>
              </w:rPr>
              <w:t>’</w:t>
            </w:r>
            <w:r w:rsidRPr="00575281">
              <w:rPr>
                <w:b/>
                <w:bCs/>
                <w:color w:val="0B2A3D"/>
                <w:lang w:val="cy-GB"/>
              </w:rPr>
              <w:t xml:space="preserve">n gwneud y rhaglen yn unigryw. </w:t>
            </w:r>
          </w:p>
          <w:tbl>
            <w:tblPr>
              <w:tblStyle w:val="GridTabl"/>
              <w:tblW w:w="8752" w:type="dxa"/>
              <w:tblInd w:w="3" w:type="dxa"/>
              <w:tblLook w:val="04A0" w:firstRow="1" w:lastRow="0" w:firstColumn="1" w:lastColumn="0" w:noHBand="0" w:noVBand="1"/>
            </w:tblPr>
            <w:tblGrid>
              <w:gridCol w:w="8752"/>
            </w:tblGrid>
            <w:tr w:rsidR="006D64D1" w14:paraId="75E7534C" w14:textId="77777777" w:rsidTr="006C0221">
              <w:trPr>
                <w:trHeight w:val="2010"/>
              </w:trPr>
              <w:tc>
                <w:tcPr>
                  <w:tcW w:w="87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E2F3" w:themeFill="accent1" w:themeFillTint="33"/>
                </w:tcPr>
                <w:p w14:paraId="0E4711E1" w14:textId="77777777" w:rsidR="00575281" w:rsidRDefault="00575281" w:rsidP="00CF6FD3">
                  <w:pPr>
                    <w:spacing w:line="276" w:lineRule="auto"/>
                    <w:rPr>
                      <w:b/>
                      <w:bCs/>
                      <w:color w:val="0B2A3D"/>
                    </w:rPr>
                  </w:pPr>
                </w:p>
                <w:p w14:paraId="57859717" w14:textId="77777777" w:rsidR="006C0221" w:rsidRDefault="006C0221" w:rsidP="00FE45EA">
                  <w:pPr>
                    <w:spacing w:line="276" w:lineRule="auto"/>
                    <w:ind w:right="226"/>
                    <w:rPr>
                      <w:b/>
                      <w:bCs/>
                      <w:color w:val="0B2A3D"/>
                    </w:rPr>
                  </w:pPr>
                </w:p>
                <w:p w14:paraId="3B022998" w14:textId="77777777" w:rsidR="006C0221" w:rsidRDefault="006C0221" w:rsidP="00FE45EA">
                  <w:pPr>
                    <w:spacing w:line="276" w:lineRule="auto"/>
                    <w:ind w:right="226"/>
                    <w:rPr>
                      <w:b/>
                      <w:bCs/>
                      <w:color w:val="0B2A3D"/>
                    </w:rPr>
                  </w:pPr>
                </w:p>
                <w:p w14:paraId="5D0276B2" w14:textId="77777777" w:rsidR="006C0221" w:rsidRDefault="006C0221" w:rsidP="00FE45EA">
                  <w:pPr>
                    <w:spacing w:line="276" w:lineRule="auto"/>
                    <w:ind w:right="226"/>
                    <w:rPr>
                      <w:b/>
                      <w:bCs/>
                      <w:color w:val="0B2A3D"/>
                    </w:rPr>
                  </w:pPr>
                </w:p>
                <w:p w14:paraId="429079A2" w14:textId="77777777" w:rsidR="006C0221" w:rsidRDefault="006C0221" w:rsidP="00FE45EA">
                  <w:pPr>
                    <w:spacing w:line="276" w:lineRule="auto"/>
                    <w:ind w:right="226"/>
                    <w:rPr>
                      <w:b/>
                      <w:bCs/>
                      <w:color w:val="0B2A3D"/>
                    </w:rPr>
                  </w:pPr>
                </w:p>
                <w:p w14:paraId="3B971611" w14:textId="77777777" w:rsidR="00575281" w:rsidRPr="006C0221" w:rsidRDefault="005A06A2" w:rsidP="006C0221">
                  <w:pPr>
                    <w:spacing w:line="276" w:lineRule="auto"/>
                    <w:ind w:right="226"/>
                    <w:rPr>
                      <w:i/>
                      <w:iCs/>
                      <w:color w:val="C00000"/>
                    </w:rPr>
                  </w:pPr>
                  <w:r>
                    <w:rPr>
                      <w:i/>
                      <w:iCs/>
                      <w:color w:val="C00000"/>
                      <w:lang w:val="cy-GB"/>
                    </w:rPr>
                    <w:t>Dylech sicrhau eich bod yn cynnwys unrhyw gyfnodau derbyn ychwanegol yn y siartiau isod</w:t>
                  </w:r>
                </w:p>
                <w:p w14:paraId="2E365854" w14:textId="77777777" w:rsidR="00575281" w:rsidRDefault="00575281" w:rsidP="00CF6FD3">
                  <w:pPr>
                    <w:spacing w:line="276" w:lineRule="auto"/>
                    <w:rPr>
                      <w:b/>
                      <w:bCs/>
                      <w:color w:val="0B2A3D"/>
                    </w:rPr>
                  </w:pPr>
                </w:p>
              </w:tc>
            </w:tr>
          </w:tbl>
          <w:p w14:paraId="46738112" w14:textId="77777777" w:rsidR="00575281" w:rsidRPr="00575281" w:rsidRDefault="00575281" w:rsidP="00CF6FD3">
            <w:pPr>
              <w:spacing w:line="276" w:lineRule="auto"/>
              <w:rPr>
                <w:b/>
                <w:bCs/>
                <w:color w:val="133350"/>
                <w:sz w:val="24"/>
                <w:szCs w:val="24"/>
              </w:rPr>
            </w:pPr>
          </w:p>
        </w:tc>
      </w:tr>
    </w:tbl>
    <w:p w14:paraId="15793446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  <w:sectPr w:rsidR="007C1EB1" w:rsidSect="005F62AD">
          <w:headerReference w:type="default" r:id="rId20"/>
          <w:footerReference w:type="first" r:id="rId21"/>
          <w:type w:val="continuous"/>
          <w:pgSz w:w="11906" w:h="16838"/>
          <w:pgMar w:top="1440" w:right="1440" w:bottom="1440" w:left="1440" w:header="709" w:footer="1015" w:gutter="0"/>
          <w:cols w:space="708"/>
          <w:titlePg/>
          <w:docGrid w:linePitch="360"/>
        </w:sectPr>
      </w:pPr>
    </w:p>
    <w:tbl>
      <w:tblPr>
        <w:tblStyle w:val="GridTabl"/>
        <w:tblW w:w="14601" w:type="dxa"/>
        <w:tblLayout w:type="fixed"/>
        <w:tblLook w:val="04A0" w:firstRow="1" w:lastRow="0" w:firstColumn="1" w:lastColumn="0" w:noHBand="0" w:noVBand="1"/>
      </w:tblPr>
      <w:tblGrid>
        <w:gridCol w:w="14601"/>
      </w:tblGrid>
      <w:tr w:rsidR="006D64D1" w14:paraId="5BE4BA14" w14:textId="77777777" w:rsidTr="005B4A9A">
        <w:tc>
          <w:tcPr>
            <w:tcW w:w="14601" w:type="dxa"/>
            <w:tcBorders>
              <w:top w:val="nil"/>
              <w:left w:val="nil"/>
              <w:bottom w:val="nil"/>
              <w:right w:val="nil"/>
            </w:tcBorders>
          </w:tcPr>
          <w:p w14:paraId="65D72131" w14:textId="5EB0A44C" w:rsidR="00FE45EA" w:rsidRPr="005B4A9A" w:rsidRDefault="005A06A2" w:rsidP="002D3D81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5B4A9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Myfyrwyr</w:t>
            </w:r>
            <w:r w:rsidR="0094155F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sy’n dechrau</w:t>
            </w:r>
            <w:r w:rsidRPr="005B4A9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ym mis Medi</w:t>
            </w:r>
            <w:r w:rsidR="00BF71C7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="003F443E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Sylwch fod Tymor* yn cyfeirio at y cyfnod astudio</w:t>
            </w:r>
          </w:p>
          <w:tbl>
            <w:tblPr>
              <w:tblW w:w="14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2694"/>
              <w:gridCol w:w="1182"/>
              <w:gridCol w:w="9"/>
              <w:gridCol w:w="1218"/>
              <w:gridCol w:w="1878"/>
              <w:gridCol w:w="1878"/>
              <w:gridCol w:w="1878"/>
              <w:gridCol w:w="1879"/>
            </w:tblGrid>
            <w:tr w:rsidR="006D64D1" w14:paraId="5C571519" w14:textId="77777777" w:rsidTr="005B4A9A">
              <w:trPr>
                <w:trHeight w:val="300"/>
              </w:trPr>
              <w:tc>
                <w:tcPr>
                  <w:tcW w:w="14209" w:type="dxa"/>
                  <w:gridSpan w:val="9"/>
                  <w:tcBorders>
                    <w:right w:val="single" w:sz="4" w:space="0" w:color="auto"/>
                  </w:tcBorders>
                  <w:shd w:val="clear" w:color="auto" w:fill="133350"/>
                </w:tcPr>
                <w:p w14:paraId="092144BF" w14:textId="77777777" w:rsidR="00D2678C" w:rsidRPr="002F1E88" w:rsidRDefault="005A06A2" w:rsidP="002D3D81">
                  <w:pPr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D2678C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cy-GB"/>
                    </w:rPr>
                    <w:t>Lefel 7</w:t>
                  </w:r>
                </w:p>
              </w:tc>
            </w:tr>
            <w:tr w:rsidR="006D64D1" w14:paraId="5AB9C56E" w14:textId="77777777" w:rsidTr="005B4A9A">
              <w:trPr>
                <w:trHeight w:val="300"/>
              </w:trPr>
              <w:tc>
                <w:tcPr>
                  <w:tcW w:w="1593" w:type="dxa"/>
                  <w:vAlign w:val="center"/>
                </w:tcPr>
                <w:p w14:paraId="13D14563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Cod y Modiwl</w:t>
                  </w:r>
                </w:p>
              </w:tc>
              <w:tc>
                <w:tcPr>
                  <w:tcW w:w="2694" w:type="dxa"/>
                  <w:vAlign w:val="center"/>
                </w:tcPr>
                <w:p w14:paraId="5E5FB09E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191" w:type="dxa"/>
                  <w:gridSpan w:val="2"/>
                  <w:vAlign w:val="center"/>
                </w:tcPr>
                <w:p w14:paraId="18078C72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1218" w:type="dxa"/>
                  <w:vAlign w:val="center"/>
                </w:tcPr>
                <w:p w14:paraId="74A3AC3B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1878" w:type="dxa"/>
                  <w:vAlign w:val="center"/>
                </w:tcPr>
                <w:p w14:paraId="461343D3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878" w:type="dxa"/>
                  <w:vAlign w:val="center"/>
                </w:tcPr>
                <w:p w14:paraId="6C1DE12C" w14:textId="2F649AD0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vAlign w:val="center"/>
                </w:tcPr>
                <w:p w14:paraId="515447EC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Cwrs Byr neu Gymhwyster Micro</w:t>
                  </w: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vAlign w:val="center"/>
                </w:tcPr>
                <w:p w14:paraId="29581B27" w14:textId="0537D9B8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Digolledu ar gael?</w:t>
                  </w:r>
                  <w:r w:rsidRPr="005B4A9A">
                    <w:rPr>
                      <w:b w:val="0"/>
                      <w:color w:val="0B2A3D"/>
                      <w:sz w:val="20"/>
                      <w:szCs w:val="20"/>
                      <w:lang w:val="cy-GB"/>
                    </w:rPr>
                    <w:t xml:space="preserve"> </w:t>
                  </w:r>
                </w:p>
                <w:p w14:paraId="341668A8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</w:tr>
            <w:tr w:rsidR="006D64D1" w14:paraId="1BAA0469" w14:textId="77777777" w:rsidTr="005B4A9A">
              <w:trPr>
                <w:trHeight w:val="247"/>
              </w:trPr>
              <w:tc>
                <w:tcPr>
                  <w:tcW w:w="1593" w:type="dxa"/>
                </w:tcPr>
                <w:p w14:paraId="23D7E2FB" w14:textId="77777777" w:rsidR="00FE45EA" w:rsidRPr="00A41704" w:rsidRDefault="005A06A2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CRAIDD</w:t>
                  </w:r>
                </w:p>
              </w:tc>
              <w:tc>
                <w:tcPr>
                  <w:tcW w:w="12616" w:type="dxa"/>
                  <w:gridSpan w:val="8"/>
                  <w:tcBorders>
                    <w:right w:val="single" w:sz="4" w:space="0" w:color="auto"/>
                  </w:tcBorders>
                </w:tcPr>
                <w:p w14:paraId="2C2B7EB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5DC9A2CC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6477EB43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67894F3D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91" w:type="dxa"/>
                  <w:gridSpan w:val="2"/>
                  <w:shd w:val="clear" w:color="auto" w:fill="D9E2F3" w:themeFill="accent1" w:themeFillTint="33"/>
                </w:tcPr>
                <w:p w14:paraId="19B1D89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8" w:type="dxa"/>
                  <w:shd w:val="clear" w:color="auto" w:fill="D9E2F3" w:themeFill="accent1" w:themeFillTint="33"/>
                </w:tcPr>
                <w:p w14:paraId="56CDDA63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323FEC25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59531BA9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459028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5C2D09B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4DB7AAAC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1B7759C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4CBD0AAD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91" w:type="dxa"/>
                  <w:gridSpan w:val="2"/>
                  <w:shd w:val="clear" w:color="auto" w:fill="D9E2F3" w:themeFill="accent1" w:themeFillTint="33"/>
                </w:tcPr>
                <w:p w14:paraId="0B4F7CB2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8" w:type="dxa"/>
                  <w:shd w:val="clear" w:color="auto" w:fill="D9E2F3" w:themeFill="accent1" w:themeFillTint="33"/>
                </w:tcPr>
                <w:p w14:paraId="036F7715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66381FD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122B6D2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270835E9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108E7F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759301C2" w14:textId="77777777" w:rsidTr="005B4A9A">
              <w:trPr>
                <w:trHeight w:val="161"/>
              </w:trPr>
              <w:tc>
                <w:tcPr>
                  <w:tcW w:w="1593" w:type="dxa"/>
                </w:tcPr>
                <w:p w14:paraId="1A1B6E51" w14:textId="77777777" w:rsidR="00FE45EA" w:rsidRPr="00A41704" w:rsidRDefault="005A06A2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DEWISOL</w:t>
                  </w:r>
                </w:p>
              </w:tc>
              <w:tc>
                <w:tcPr>
                  <w:tcW w:w="12616" w:type="dxa"/>
                  <w:gridSpan w:val="8"/>
                  <w:tcBorders>
                    <w:right w:val="single" w:sz="4" w:space="0" w:color="auto"/>
                  </w:tcBorders>
                </w:tcPr>
                <w:p w14:paraId="2963D299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4A87B3F9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23B768F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4E418399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2" w:type="dxa"/>
                  <w:shd w:val="clear" w:color="auto" w:fill="D9E2F3" w:themeFill="accent1" w:themeFillTint="33"/>
                </w:tcPr>
                <w:p w14:paraId="42625834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7" w:type="dxa"/>
                  <w:gridSpan w:val="2"/>
                  <w:shd w:val="clear" w:color="auto" w:fill="D9E2F3" w:themeFill="accent1" w:themeFillTint="33"/>
                </w:tcPr>
                <w:p w14:paraId="51DE91A4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628616B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4D2372E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3FB053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004FDC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144225AC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53102FA6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2F00C52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2" w:type="dxa"/>
                  <w:shd w:val="clear" w:color="auto" w:fill="D9E2F3" w:themeFill="accent1" w:themeFillTint="33"/>
                </w:tcPr>
                <w:p w14:paraId="4B9743F3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7" w:type="dxa"/>
                  <w:gridSpan w:val="2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0516ADA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520F9FA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3C6BA86C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9291546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821D056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6833CE0D" w14:textId="77777777" w:rsidTr="005B4A9A">
              <w:trPr>
                <w:trHeight w:val="300"/>
              </w:trPr>
              <w:tc>
                <w:tcPr>
                  <w:tcW w:w="5469" w:type="dxa"/>
                  <w:gridSpan w:val="3"/>
                  <w:shd w:val="clear" w:color="auto" w:fill="FFF2CC" w:themeFill="accent4" w:themeFillTint="33"/>
                </w:tcPr>
                <w:p w14:paraId="48ABF453" w14:textId="0864A339" w:rsidR="00FE45EA" w:rsidRPr="005B4A9A" w:rsidRDefault="005A06A2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– Tystysgrif Ôl-radd</w:t>
                  </w:r>
                  <w:r w:rsidR="00B778AF">
                    <w:rPr>
                      <w:rFonts w:ascii="Arial" w:hAnsi="Arial" w:cs="Arial"/>
                      <w:b/>
                      <w:bCs/>
                      <w:lang w:val="cy-GB"/>
                    </w:rPr>
                    <w:t>edig</w:t>
                  </w:r>
                </w:p>
                <w:p w14:paraId="07C900E1" w14:textId="77777777" w:rsidR="00FE45EA" w:rsidRPr="005B4A9A" w:rsidRDefault="00FE45EA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1227" w:type="dxa"/>
                  <w:gridSpan w:val="2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45335A5B" w14:textId="77777777" w:rsidR="00FE45EA" w:rsidRPr="005B4A9A" w:rsidRDefault="005A06A2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60</w:t>
                  </w:r>
                </w:p>
              </w:tc>
              <w:tc>
                <w:tcPr>
                  <w:tcW w:w="7513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5E1E2BC0" w14:textId="36D356F5" w:rsidR="00FE45EA" w:rsidRPr="005B4A9A" w:rsidRDefault="005A06A2" w:rsidP="002D3D81">
                  <w:pPr>
                    <w:jc w:val="both"/>
                    <w:rPr>
                      <w:b/>
                      <w:bCs/>
                    </w:rPr>
                  </w:pPr>
                  <w:r w:rsidRPr="005B4A9A">
                    <w:rPr>
                      <w:b/>
                      <w:bCs/>
                      <w:lang w:val="cy-GB"/>
                    </w:rPr>
                    <w:t>Mae</w:t>
                  </w:r>
                  <w:r w:rsidR="000A4DFC">
                    <w:rPr>
                      <w:b/>
                      <w:bCs/>
                      <w:lang w:val="cy-GB"/>
                    </w:rPr>
                    <w:t>’</w:t>
                  </w:r>
                  <w:r w:rsidRPr="005B4A9A">
                    <w:rPr>
                      <w:b/>
                      <w:bCs/>
                      <w:lang w:val="cy-GB"/>
                    </w:rPr>
                    <w:t>r teitl ar gyfer y Dystysgrif Ôl-radd</w:t>
                  </w:r>
                  <w:r w:rsidR="00B778AF">
                    <w:rPr>
                      <w:b/>
                      <w:bCs/>
                      <w:lang w:val="cy-GB"/>
                    </w:rPr>
                    <w:t>edig</w:t>
                  </w:r>
                  <w:r w:rsidRPr="005B4A9A">
                    <w:rPr>
                      <w:b/>
                      <w:bCs/>
                      <w:lang w:val="cy-GB"/>
                    </w:rPr>
                    <w:t xml:space="preserve"> d</w:t>
                  </w:r>
                  <w:r w:rsidR="00672EA7">
                    <w:rPr>
                      <w:b/>
                      <w:bCs/>
                      <w:lang w:val="cy-GB"/>
                    </w:rPr>
                    <w:t>d</w:t>
                  </w:r>
                  <w:r w:rsidRPr="005B4A9A">
                    <w:rPr>
                      <w:b/>
                      <w:bCs/>
                      <w:lang w:val="cy-GB"/>
                    </w:rPr>
                    <w:t>iofyn fel a ganlyn:</w:t>
                  </w:r>
                </w:p>
                <w:p w14:paraId="468144A8" w14:textId="77777777" w:rsidR="00FE45EA" w:rsidRPr="005B4A9A" w:rsidRDefault="00FE45EA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2674AD94" w14:textId="77777777" w:rsidR="00FE45EA" w:rsidRDefault="00FE45EA" w:rsidP="002D3D81"/>
          <w:tbl>
            <w:tblPr>
              <w:tblW w:w="14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2694"/>
              <w:gridCol w:w="1134"/>
              <w:gridCol w:w="1275"/>
              <w:gridCol w:w="1878"/>
              <w:gridCol w:w="1878"/>
              <w:gridCol w:w="1878"/>
              <w:gridCol w:w="1879"/>
            </w:tblGrid>
            <w:tr w:rsidR="006D64D1" w14:paraId="50CA839E" w14:textId="77777777" w:rsidTr="005B4A9A">
              <w:trPr>
                <w:trHeight w:val="300"/>
              </w:trPr>
              <w:tc>
                <w:tcPr>
                  <w:tcW w:w="1593" w:type="dxa"/>
                  <w:vAlign w:val="center"/>
                </w:tcPr>
                <w:p w14:paraId="6533CCF9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Cod y Modiwl</w:t>
                  </w:r>
                </w:p>
              </w:tc>
              <w:tc>
                <w:tcPr>
                  <w:tcW w:w="2694" w:type="dxa"/>
                  <w:vAlign w:val="center"/>
                </w:tcPr>
                <w:p w14:paraId="0F4B4DDE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134" w:type="dxa"/>
                  <w:vAlign w:val="center"/>
                </w:tcPr>
                <w:p w14:paraId="56F6F638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1275" w:type="dxa"/>
                  <w:vAlign w:val="center"/>
                </w:tcPr>
                <w:p w14:paraId="5B50A180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1878" w:type="dxa"/>
                  <w:vAlign w:val="center"/>
                </w:tcPr>
                <w:p w14:paraId="3F509F90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878" w:type="dxa"/>
                  <w:vAlign w:val="center"/>
                </w:tcPr>
                <w:p w14:paraId="13063F04" w14:textId="75137C68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vAlign w:val="center"/>
                </w:tcPr>
                <w:p w14:paraId="71AC3EE9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Cwrs Byr neu Gymhwyster Micro</w:t>
                  </w: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vAlign w:val="center"/>
                </w:tcPr>
                <w:p w14:paraId="77F67544" w14:textId="3FF889F9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Digolledu ar gael?</w:t>
                  </w:r>
                  <w:r w:rsidRPr="005B4A9A">
                    <w:rPr>
                      <w:b w:val="0"/>
                      <w:color w:val="0B2A3D"/>
                      <w:sz w:val="20"/>
                      <w:szCs w:val="20"/>
                      <w:lang w:val="cy-GB"/>
                    </w:rPr>
                    <w:t xml:space="preserve"> </w:t>
                  </w:r>
                </w:p>
                <w:p w14:paraId="44FD9F06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</w:tr>
            <w:tr w:rsidR="006D64D1" w14:paraId="73FF3451" w14:textId="77777777" w:rsidTr="005B4A9A">
              <w:trPr>
                <w:trHeight w:val="107"/>
              </w:trPr>
              <w:tc>
                <w:tcPr>
                  <w:tcW w:w="1593" w:type="dxa"/>
                </w:tcPr>
                <w:p w14:paraId="04282775" w14:textId="77777777" w:rsidR="00FE45EA" w:rsidRPr="00A41704" w:rsidRDefault="005A06A2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CRAIDD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137E6BE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38C6B8C7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208703BC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76A703F5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004FC4D8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0F3F493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09E9A0E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62CE637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22C9A174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2C439C0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739C366A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3AAB6F2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5DD4023C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2966942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5F4FA77D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0DD94D24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647112AD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0E6645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1A35FBB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57D90D83" w14:textId="77777777" w:rsidTr="005B4A9A">
              <w:trPr>
                <w:trHeight w:val="233"/>
              </w:trPr>
              <w:tc>
                <w:tcPr>
                  <w:tcW w:w="1593" w:type="dxa"/>
                </w:tcPr>
                <w:p w14:paraId="4AE0642A" w14:textId="77777777" w:rsidR="00FE45EA" w:rsidRPr="00A41704" w:rsidRDefault="005A06A2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DEWISOL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1D6F749B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625F8375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3CE8451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35AE54EC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7BFCC0F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2A83BEC4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1B3A2292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204D0BD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6CAFD0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45B01C3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96F32EE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054315D2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79A8C57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5AAD796B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C17E772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C16D7A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35B25D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AC66CBC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29464FC6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52C78C7F" w14:textId="77777777" w:rsidTr="005B4A9A">
              <w:trPr>
                <w:trHeight w:val="300"/>
              </w:trPr>
              <w:tc>
                <w:tcPr>
                  <w:tcW w:w="5421" w:type="dxa"/>
                  <w:gridSpan w:val="3"/>
                  <w:shd w:val="clear" w:color="auto" w:fill="FFF2CC" w:themeFill="accent4" w:themeFillTint="33"/>
                </w:tcPr>
                <w:p w14:paraId="0A017954" w14:textId="42BEB8C9" w:rsidR="00FE45EA" w:rsidRPr="005B4A9A" w:rsidRDefault="005A06A2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– Diploma Ôl-radd</w:t>
                  </w:r>
                  <w:r w:rsidR="00B778AF">
                    <w:rPr>
                      <w:rFonts w:ascii="Arial" w:hAnsi="Arial" w:cs="Arial"/>
                      <w:b/>
                      <w:bCs/>
                      <w:lang w:val="cy-GB"/>
                    </w:rPr>
                    <w:t>edig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75984D13" w14:textId="77777777" w:rsidR="00FE45EA" w:rsidRPr="005B4A9A" w:rsidRDefault="005A06A2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120</w:t>
                  </w:r>
                </w:p>
              </w:tc>
              <w:tc>
                <w:tcPr>
                  <w:tcW w:w="7513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6ED1CFA1" w14:textId="580ACB79" w:rsidR="00FE45EA" w:rsidRPr="005B4A9A" w:rsidRDefault="005A06A2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Mae</w:t>
                  </w:r>
                  <w:r w:rsidR="000A4DFC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r teitl ar gyfer y Diploma Ôl-radd</w:t>
                  </w:r>
                  <w:r w:rsidR="00B778AF">
                    <w:rPr>
                      <w:rFonts w:ascii="Arial" w:hAnsi="Arial" w:cs="Arial"/>
                      <w:b/>
                      <w:bCs/>
                      <w:lang w:val="cy-GB"/>
                    </w:rPr>
                    <w:t>edig</w:t>
                  </w: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 xml:space="preserve"> </w:t>
                  </w:r>
                  <w:r w:rsidR="00672EA7">
                    <w:rPr>
                      <w:rFonts w:ascii="Arial" w:hAnsi="Arial" w:cs="Arial"/>
                      <w:b/>
                      <w:bCs/>
                      <w:lang w:val="cy-GB"/>
                    </w:rPr>
                    <w:t>d</w:t>
                  </w: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diofyn fel a ganlyn:</w:t>
                  </w:r>
                </w:p>
                <w:p w14:paraId="02174BE7" w14:textId="77777777" w:rsidR="00FE45EA" w:rsidRPr="005B4A9A" w:rsidRDefault="00FE45EA" w:rsidP="002D3D81">
                  <w:pPr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4C65CB17" w14:textId="77777777" w:rsidR="00FE45EA" w:rsidRDefault="00FE45EA" w:rsidP="002D3D81"/>
          <w:tbl>
            <w:tblPr>
              <w:tblW w:w="14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2694"/>
              <w:gridCol w:w="1187"/>
              <w:gridCol w:w="1222"/>
              <w:gridCol w:w="1878"/>
              <w:gridCol w:w="1878"/>
              <w:gridCol w:w="1878"/>
              <w:gridCol w:w="1879"/>
            </w:tblGrid>
            <w:tr w:rsidR="006D64D1" w14:paraId="31F9E603" w14:textId="77777777" w:rsidTr="005B4A9A">
              <w:trPr>
                <w:trHeight w:val="300"/>
              </w:trPr>
              <w:tc>
                <w:tcPr>
                  <w:tcW w:w="1593" w:type="dxa"/>
                  <w:vAlign w:val="center"/>
                </w:tcPr>
                <w:p w14:paraId="782D11DC" w14:textId="77777777" w:rsidR="00FE45EA" w:rsidRPr="00575281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75281">
                    <w:rPr>
                      <w:color w:val="0B2A3D"/>
                      <w:sz w:val="20"/>
                      <w:szCs w:val="20"/>
                      <w:lang w:val="cy-GB"/>
                    </w:rPr>
                    <w:t>Cod y Modiwl</w:t>
                  </w:r>
                </w:p>
              </w:tc>
              <w:tc>
                <w:tcPr>
                  <w:tcW w:w="2694" w:type="dxa"/>
                  <w:vAlign w:val="center"/>
                </w:tcPr>
                <w:p w14:paraId="74132353" w14:textId="77777777" w:rsidR="00FE45EA" w:rsidRPr="00575281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75281">
                    <w:rPr>
                      <w:color w:val="0B2A3D"/>
                      <w:sz w:val="20"/>
                      <w:szCs w:val="20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187" w:type="dxa"/>
                  <w:vAlign w:val="center"/>
                </w:tcPr>
                <w:p w14:paraId="1D3F117A" w14:textId="77777777" w:rsidR="00FE45EA" w:rsidRPr="00575281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75281">
                    <w:rPr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1222" w:type="dxa"/>
                  <w:vAlign w:val="center"/>
                </w:tcPr>
                <w:p w14:paraId="178E4592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1878" w:type="dxa"/>
                  <w:vAlign w:val="center"/>
                </w:tcPr>
                <w:p w14:paraId="480FBA1F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878" w:type="dxa"/>
                  <w:vAlign w:val="center"/>
                </w:tcPr>
                <w:p w14:paraId="1E640710" w14:textId="065C6E75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vAlign w:val="center"/>
                </w:tcPr>
                <w:p w14:paraId="7E6FB571" w14:textId="77777777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Cwrs Byr neu Gymhwyster Micro</w:t>
                  </w: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vAlign w:val="center"/>
                </w:tcPr>
                <w:p w14:paraId="1E90BEF1" w14:textId="3695E09C" w:rsidR="00FE45EA" w:rsidRPr="005B4A9A" w:rsidRDefault="005A06A2" w:rsidP="002D3D81">
                  <w:pPr>
                    <w:pStyle w:val="Teitl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Digolledu ar gael? (Y/N)</w:t>
                  </w:r>
                </w:p>
              </w:tc>
            </w:tr>
            <w:tr w:rsidR="006D64D1" w14:paraId="226F8F4B" w14:textId="77777777" w:rsidTr="005B4A9A">
              <w:trPr>
                <w:trHeight w:val="191"/>
              </w:trPr>
              <w:tc>
                <w:tcPr>
                  <w:tcW w:w="1593" w:type="dxa"/>
                </w:tcPr>
                <w:p w14:paraId="5AF9DF59" w14:textId="77777777" w:rsidR="00FE45EA" w:rsidRPr="00A41704" w:rsidRDefault="005A06A2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CRAIDD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3EFA468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7B4D67A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2CD8EE3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19376FC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7EC7D6D1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shd w:val="clear" w:color="auto" w:fill="D9E2F3" w:themeFill="accent1" w:themeFillTint="33"/>
                </w:tcPr>
                <w:p w14:paraId="5389129A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4C9B6F64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020D3A2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07DAAE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01383D3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62648A9B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3F94A8DD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451F03AA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51DC6F2B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shd w:val="clear" w:color="auto" w:fill="D9E2F3" w:themeFill="accent1" w:themeFillTint="33"/>
                </w:tcPr>
                <w:p w14:paraId="10A1995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22856F56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740CF4F4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01E361E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120EF1F2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29BBF262" w14:textId="77777777" w:rsidTr="005B4A9A">
              <w:trPr>
                <w:trHeight w:val="217"/>
              </w:trPr>
              <w:tc>
                <w:tcPr>
                  <w:tcW w:w="1593" w:type="dxa"/>
                </w:tcPr>
                <w:p w14:paraId="46265744" w14:textId="77777777" w:rsidR="00FE45EA" w:rsidRPr="00A41704" w:rsidRDefault="005A06A2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DEWISOL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47EEA85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3D349F8E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2A4E73F7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1EC3A6D2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52E382D5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shd w:val="clear" w:color="auto" w:fill="D9E2F3" w:themeFill="accent1" w:themeFillTint="33"/>
                </w:tcPr>
                <w:p w14:paraId="7D1EF639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27D8E889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475DA51D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E941F1A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37A12EB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69A415D" w14:textId="77777777" w:rsidTr="003F443E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26D9F0CA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11F745E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56429F6A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54EA8B2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4EA7692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71D3997A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DB3C060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3E801CF" w14:textId="77777777" w:rsidR="00FE45EA" w:rsidRPr="00A41704" w:rsidRDefault="00FE45EA" w:rsidP="002D3D8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5F431422" w14:textId="77777777" w:rsidTr="003F443E">
              <w:trPr>
                <w:trHeight w:val="300"/>
              </w:trPr>
              <w:tc>
                <w:tcPr>
                  <w:tcW w:w="5474" w:type="dxa"/>
                  <w:gridSpan w:val="3"/>
                  <w:shd w:val="clear" w:color="auto" w:fill="FFF2CC" w:themeFill="accent4" w:themeFillTint="33"/>
                </w:tcPr>
                <w:p w14:paraId="66CA341F" w14:textId="77777777" w:rsidR="00FE45EA" w:rsidRPr="00575281" w:rsidRDefault="005A06A2" w:rsidP="002D3D81">
                  <w:pPr>
                    <w:jc w:val="both"/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</w:rPr>
                  </w:pPr>
                  <w:r w:rsidRPr="00575281"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  <w:lang w:val="cy-GB"/>
                    </w:rPr>
                    <w:t>Dyfarniad – Gradd Meistr</w:t>
                  </w:r>
                </w:p>
              </w:tc>
              <w:tc>
                <w:tcPr>
                  <w:tcW w:w="1222" w:type="dxa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763E70F6" w14:textId="77777777" w:rsidR="00FE45EA" w:rsidRPr="00575281" w:rsidRDefault="005A06A2" w:rsidP="002D3D81">
                  <w:pPr>
                    <w:jc w:val="both"/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</w:rPr>
                  </w:pPr>
                  <w:r w:rsidRPr="00575281"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  <w:lang w:val="cy-GB"/>
                    </w:rPr>
                    <w:t>180</w:t>
                  </w:r>
                </w:p>
              </w:tc>
              <w:tc>
                <w:tcPr>
                  <w:tcW w:w="7513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54807631" w14:textId="7F775C4E" w:rsidR="003F443E" w:rsidRPr="003F443E" w:rsidRDefault="005A06A2" w:rsidP="003F443E">
                  <w:pPr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</w:rPr>
                  </w:pPr>
                  <w:r w:rsidRPr="00575281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cy-GB"/>
                    </w:rPr>
                    <w:t>Dyfarniad Terfynol</w:t>
                  </w:r>
                  <w:r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br/>
                  </w:r>
                  <w:r>
                    <w:rPr>
                      <w:rFonts w:ascii="Arial" w:hAnsi="Arial" w:cs="Arial"/>
                      <w:bCs/>
                      <w:i/>
                      <w:iCs/>
                      <w:color w:val="C00000"/>
                      <w:sz w:val="24"/>
                      <w:szCs w:val="24"/>
                      <w:lang w:val="cy-GB"/>
                    </w:rPr>
                    <w:t>Mewnosod</w:t>
                  </w:r>
                  <w:r w:rsidR="00310683">
                    <w:rPr>
                      <w:rFonts w:ascii="Arial" w:hAnsi="Arial" w:cs="Arial"/>
                      <w:bCs/>
                      <w:i/>
                      <w:iCs/>
                      <w:color w:val="C00000"/>
                      <w:sz w:val="24"/>
                      <w:szCs w:val="24"/>
                      <w:lang w:val="cy-GB"/>
                    </w:rPr>
                    <w:t>wch d</w:t>
                  </w:r>
                  <w:r>
                    <w:rPr>
                      <w:rFonts w:ascii="Arial" w:hAnsi="Arial" w:cs="Arial"/>
                      <w:bCs/>
                      <w:i/>
                      <w:iCs/>
                      <w:color w:val="C00000"/>
                      <w:sz w:val="24"/>
                      <w:szCs w:val="24"/>
                      <w:lang w:val="cy-GB"/>
                    </w:rPr>
                    <w:t>eitl llawn y dyfarniad</w:t>
                  </w:r>
                  <w:r w:rsidRPr="003F443E">
                    <w:rPr>
                      <w:rFonts w:ascii="Arial" w:hAnsi="Arial" w:cs="Arial"/>
                      <w:i/>
                      <w:iCs/>
                      <w:color w:val="0B2A3D"/>
                      <w:sz w:val="24"/>
                      <w:szCs w:val="24"/>
                      <w:lang w:val="cy-GB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t>er enghraifft, Meistr y</w:t>
                  </w:r>
                  <w:r w:rsidR="00310683"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t>n y</w:t>
                  </w:r>
                  <w:r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t xml:space="preserve"> Celfyddydau mewn Dylunio Mewnol</w:t>
                  </w:r>
                </w:p>
              </w:tc>
            </w:tr>
          </w:tbl>
          <w:p w14:paraId="2B68507E" w14:textId="77777777" w:rsidR="00FE45EA" w:rsidRDefault="00FE45EA" w:rsidP="006C0221">
            <w:pPr>
              <w:jc w:val="both"/>
              <w:rPr>
                <w:color w:val="133350"/>
                <w:sz w:val="24"/>
                <w:szCs w:val="24"/>
              </w:rPr>
            </w:pPr>
          </w:p>
        </w:tc>
      </w:tr>
    </w:tbl>
    <w:p w14:paraId="70C375F7" w14:textId="4FB15DD1" w:rsidR="006C0221" w:rsidRPr="005B4A9A" w:rsidRDefault="005A06A2" w:rsidP="006C0221">
      <w:pPr>
        <w:jc w:val="both"/>
        <w:rPr>
          <w:rFonts w:ascii="Arial" w:hAnsi="Arial" w:cs="Arial"/>
          <w:i/>
          <w:sz w:val="24"/>
          <w:szCs w:val="24"/>
        </w:rPr>
      </w:pPr>
      <w:r>
        <w:rPr>
          <w:lang w:val="cy-GB"/>
        </w:rPr>
        <w:br w:type="page"/>
      </w:r>
      <w:r>
        <w:rPr>
          <w:rFonts w:ascii="Arial" w:hAnsi="Arial" w:cs="Arial"/>
          <w:b/>
          <w:bCs/>
          <w:sz w:val="24"/>
          <w:szCs w:val="24"/>
          <w:lang w:val="cy-GB"/>
        </w:rPr>
        <w:t xml:space="preserve">Myfyrwyr </w:t>
      </w:r>
      <w:r w:rsidR="00310683">
        <w:rPr>
          <w:rFonts w:ascii="Arial" w:hAnsi="Arial" w:cs="Arial"/>
          <w:b/>
          <w:bCs/>
          <w:sz w:val="24"/>
          <w:szCs w:val="24"/>
          <w:lang w:val="cy-GB"/>
        </w:rPr>
        <w:t>sy’n dechrau</w:t>
      </w:r>
      <w:r>
        <w:rPr>
          <w:rFonts w:ascii="Arial" w:hAnsi="Arial" w:cs="Arial"/>
          <w:b/>
          <w:bCs/>
          <w:sz w:val="24"/>
          <w:szCs w:val="24"/>
          <w:lang w:val="cy-GB"/>
        </w:rPr>
        <w:t xml:space="preserve"> ym mis </w:t>
      </w:r>
      <w:r w:rsidR="00BF71C7">
        <w:rPr>
          <w:rFonts w:ascii="Arial" w:hAnsi="Arial" w:cs="Arial"/>
          <w:b/>
          <w:bCs/>
          <w:sz w:val="24"/>
          <w:szCs w:val="24"/>
          <w:lang w:val="cy-GB"/>
        </w:rPr>
        <w:t xml:space="preserve">Ionawr </w:t>
      </w:r>
      <w:r w:rsidRPr="0032331C">
        <w:rPr>
          <w:rFonts w:ascii="Arial" w:hAnsi="Arial" w:cs="Arial"/>
          <w:i/>
          <w:iCs/>
          <w:color w:val="C00000"/>
          <w:sz w:val="20"/>
          <w:szCs w:val="20"/>
          <w:lang w:val="cy-GB"/>
        </w:rPr>
        <w:t>(Canllaw – dilëwch os nad yw</w:t>
      </w:r>
      <w:r w:rsidR="000A4DFC">
        <w:rPr>
          <w:rFonts w:ascii="Arial" w:hAnsi="Arial" w:cs="Arial"/>
          <w:i/>
          <w:iCs/>
          <w:color w:val="C00000"/>
          <w:sz w:val="20"/>
          <w:szCs w:val="20"/>
          <w:lang w:val="cy-GB"/>
        </w:rPr>
        <w:t>’</w:t>
      </w:r>
      <w:r w:rsidRPr="0032331C">
        <w:rPr>
          <w:rFonts w:ascii="Arial" w:hAnsi="Arial" w:cs="Arial"/>
          <w:i/>
          <w:iCs/>
          <w:color w:val="C00000"/>
          <w:sz w:val="20"/>
          <w:szCs w:val="20"/>
          <w:lang w:val="cy-GB"/>
        </w:rPr>
        <w:t>n berthnasol) Sylwch fod Tymor* yn cyfeirio at y cyfnod astudio</w:t>
      </w:r>
    </w:p>
    <w:tbl>
      <w:tblPr>
        <w:tblW w:w="14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2694"/>
        <w:gridCol w:w="1182"/>
        <w:gridCol w:w="9"/>
        <w:gridCol w:w="1218"/>
        <w:gridCol w:w="1878"/>
        <w:gridCol w:w="1878"/>
        <w:gridCol w:w="1878"/>
        <w:gridCol w:w="1879"/>
      </w:tblGrid>
      <w:tr w:rsidR="006D64D1" w14:paraId="0B5D8E4C" w14:textId="77777777" w:rsidTr="002D3D81">
        <w:trPr>
          <w:trHeight w:val="300"/>
        </w:trPr>
        <w:tc>
          <w:tcPr>
            <w:tcW w:w="14209" w:type="dxa"/>
            <w:gridSpan w:val="9"/>
            <w:tcBorders>
              <w:right w:val="single" w:sz="4" w:space="0" w:color="auto"/>
            </w:tcBorders>
            <w:shd w:val="clear" w:color="auto" w:fill="133350"/>
          </w:tcPr>
          <w:p w14:paraId="159189BB" w14:textId="77777777" w:rsidR="006C0221" w:rsidRPr="002F1E88" w:rsidRDefault="005A06A2" w:rsidP="002D3D8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2678C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Lefel 7</w:t>
            </w:r>
          </w:p>
        </w:tc>
      </w:tr>
      <w:tr w:rsidR="006D64D1" w14:paraId="213DC71D" w14:textId="77777777" w:rsidTr="002D3D81">
        <w:trPr>
          <w:trHeight w:val="300"/>
        </w:trPr>
        <w:tc>
          <w:tcPr>
            <w:tcW w:w="1593" w:type="dxa"/>
            <w:vAlign w:val="center"/>
          </w:tcPr>
          <w:p w14:paraId="1F28B867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Cod y Modiwl</w:t>
            </w:r>
          </w:p>
        </w:tc>
        <w:tc>
          <w:tcPr>
            <w:tcW w:w="2694" w:type="dxa"/>
            <w:vAlign w:val="center"/>
          </w:tcPr>
          <w:p w14:paraId="78370322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 xml:space="preserve">Teitl y Modiwl </w:t>
            </w:r>
          </w:p>
        </w:tc>
        <w:tc>
          <w:tcPr>
            <w:tcW w:w="1191" w:type="dxa"/>
            <w:gridSpan w:val="2"/>
            <w:vAlign w:val="center"/>
          </w:tcPr>
          <w:p w14:paraId="718026A2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Tymor*</w:t>
            </w:r>
          </w:p>
        </w:tc>
        <w:tc>
          <w:tcPr>
            <w:tcW w:w="1218" w:type="dxa"/>
            <w:vAlign w:val="center"/>
          </w:tcPr>
          <w:p w14:paraId="5C571BA5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Gwerth Credyd</w:t>
            </w:r>
          </w:p>
        </w:tc>
        <w:tc>
          <w:tcPr>
            <w:tcW w:w="1878" w:type="dxa"/>
            <w:vAlign w:val="center"/>
          </w:tcPr>
          <w:p w14:paraId="14CC8074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Modiwl a Rennir</w:t>
            </w:r>
          </w:p>
        </w:tc>
        <w:tc>
          <w:tcPr>
            <w:tcW w:w="1878" w:type="dxa"/>
            <w:vAlign w:val="center"/>
          </w:tcPr>
          <w:p w14:paraId="0468B11E" w14:textId="25E8E36C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Ar gael yn Gymraeg (Ydy/Nac ydy)</w:t>
            </w:r>
          </w:p>
        </w:tc>
        <w:tc>
          <w:tcPr>
            <w:tcW w:w="1878" w:type="dxa"/>
            <w:tcBorders>
              <w:right w:val="single" w:sz="4" w:space="0" w:color="auto"/>
            </w:tcBorders>
            <w:vAlign w:val="center"/>
          </w:tcPr>
          <w:p w14:paraId="3F5F909C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Cwrs Byr neu Gymhwyster Micro</w:t>
            </w:r>
          </w:p>
        </w:tc>
        <w:tc>
          <w:tcPr>
            <w:tcW w:w="1879" w:type="dxa"/>
            <w:tcBorders>
              <w:right w:val="single" w:sz="4" w:space="0" w:color="auto"/>
            </w:tcBorders>
            <w:vAlign w:val="center"/>
          </w:tcPr>
          <w:p w14:paraId="503B79CD" w14:textId="4D8017FE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Digolledu ar gael?</w:t>
            </w:r>
            <w:r w:rsidRPr="005B4A9A">
              <w:rPr>
                <w:b w:val="0"/>
                <w:color w:val="0B2A3D"/>
                <w:sz w:val="20"/>
                <w:szCs w:val="20"/>
                <w:lang w:val="cy-GB"/>
              </w:rPr>
              <w:t xml:space="preserve"> </w:t>
            </w:r>
          </w:p>
          <w:p w14:paraId="14BC921B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(Y/N)</w:t>
            </w:r>
          </w:p>
        </w:tc>
      </w:tr>
      <w:tr w:rsidR="006D64D1" w14:paraId="35291C26" w14:textId="77777777" w:rsidTr="002D3D81">
        <w:trPr>
          <w:trHeight w:val="247"/>
        </w:trPr>
        <w:tc>
          <w:tcPr>
            <w:tcW w:w="1593" w:type="dxa"/>
          </w:tcPr>
          <w:p w14:paraId="5A0C6AF1" w14:textId="77777777" w:rsidR="006C0221" w:rsidRPr="00A41704" w:rsidRDefault="005A06A2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CRAIDD</w:t>
            </w:r>
          </w:p>
        </w:tc>
        <w:tc>
          <w:tcPr>
            <w:tcW w:w="12616" w:type="dxa"/>
            <w:gridSpan w:val="8"/>
            <w:tcBorders>
              <w:right w:val="single" w:sz="4" w:space="0" w:color="auto"/>
            </w:tcBorders>
          </w:tcPr>
          <w:p w14:paraId="296F7D5D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628495BF" w14:textId="77777777" w:rsidTr="002D3D81">
        <w:trPr>
          <w:trHeight w:val="300"/>
        </w:trPr>
        <w:tc>
          <w:tcPr>
            <w:tcW w:w="1593" w:type="dxa"/>
            <w:shd w:val="clear" w:color="auto" w:fill="D9E2F3" w:themeFill="accent1" w:themeFillTint="33"/>
          </w:tcPr>
          <w:p w14:paraId="05299C99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2869554D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gridSpan w:val="2"/>
            <w:shd w:val="clear" w:color="auto" w:fill="D9E2F3" w:themeFill="accent1" w:themeFillTint="33"/>
          </w:tcPr>
          <w:p w14:paraId="6BFA3BE5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  <w:shd w:val="clear" w:color="auto" w:fill="D9E2F3" w:themeFill="accent1" w:themeFillTint="33"/>
          </w:tcPr>
          <w:p w14:paraId="79D8A09F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0696EB47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66CCAB7A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4DB595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E0009CA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284B62F5" w14:textId="77777777" w:rsidTr="002D3D81">
        <w:trPr>
          <w:trHeight w:val="300"/>
        </w:trPr>
        <w:tc>
          <w:tcPr>
            <w:tcW w:w="1593" w:type="dxa"/>
            <w:shd w:val="clear" w:color="auto" w:fill="D9E2F3" w:themeFill="accent1" w:themeFillTint="33"/>
          </w:tcPr>
          <w:p w14:paraId="1371BAE6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0D1BBC5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1" w:type="dxa"/>
            <w:gridSpan w:val="2"/>
            <w:shd w:val="clear" w:color="auto" w:fill="D9E2F3" w:themeFill="accent1" w:themeFillTint="33"/>
          </w:tcPr>
          <w:p w14:paraId="7C15CEBD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8" w:type="dxa"/>
            <w:shd w:val="clear" w:color="auto" w:fill="D9E2F3" w:themeFill="accent1" w:themeFillTint="33"/>
          </w:tcPr>
          <w:p w14:paraId="6BA92723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534F5AE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266047F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6B65B1F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2CD2A687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20790A5E" w14:textId="77777777" w:rsidTr="002D3D81">
        <w:trPr>
          <w:trHeight w:val="161"/>
        </w:trPr>
        <w:tc>
          <w:tcPr>
            <w:tcW w:w="1593" w:type="dxa"/>
          </w:tcPr>
          <w:p w14:paraId="6F2029A4" w14:textId="77777777" w:rsidR="006C0221" w:rsidRPr="00A41704" w:rsidRDefault="005A06A2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DEWISOL</w:t>
            </w:r>
          </w:p>
        </w:tc>
        <w:tc>
          <w:tcPr>
            <w:tcW w:w="12616" w:type="dxa"/>
            <w:gridSpan w:val="8"/>
            <w:tcBorders>
              <w:right w:val="single" w:sz="4" w:space="0" w:color="auto"/>
            </w:tcBorders>
          </w:tcPr>
          <w:p w14:paraId="3FEA7436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43B01085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5E8F8E5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44538EEB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D9E2F3" w:themeFill="accent1" w:themeFillTint="33"/>
          </w:tcPr>
          <w:p w14:paraId="549EB0E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shd w:val="clear" w:color="auto" w:fill="D9E2F3" w:themeFill="accent1" w:themeFillTint="33"/>
          </w:tcPr>
          <w:p w14:paraId="66F4639B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489E102B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72DF19CF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3EE126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0F4420E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325852A8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547691C9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63C3B33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D9E2F3" w:themeFill="accent1" w:themeFillTint="33"/>
          </w:tcPr>
          <w:p w14:paraId="65BE639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3FED325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1F71CFD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01FFAFD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5EC9719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06D7617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7D30EB19" w14:textId="77777777" w:rsidTr="002D3D81">
        <w:trPr>
          <w:trHeight w:val="300"/>
        </w:trPr>
        <w:tc>
          <w:tcPr>
            <w:tcW w:w="5469" w:type="dxa"/>
            <w:gridSpan w:val="3"/>
            <w:shd w:val="clear" w:color="auto" w:fill="FFF2CC" w:themeFill="accent4" w:themeFillTint="33"/>
          </w:tcPr>
          <w:p w14:paraId="0167CC14" w14:textId="3EC810FF" w:rsidR="006C0221" w:rsidRPr="005B4A9A" w:rsidRDefault="005A06A2" w:rsidP="002D3D81">
            <w:pPr>
              <w:jc w:val="both"/>
              <w:rPr>
                <w:rFonts w:ascii="Arial" w:hAnsi="Arial" w:cs="Arial"/>
                <w:b/>
                <w:bCs/>
              </w:rPr>
            </w:pPr>
            <w:r w:rsidRPr="005B4A9A">
              <w:rPr>
                <w:rFonts w:ascii="Arial" w:hAnsi="Arial" w:cs="Arial"/>
                <w:b/>
                <w:bCs/>
                <w:lang w:val="cy-GB"/>
              </w:rPr>
              <w:t>Dyfarniad – Tystysgrif Ôl-radd</w:t>
            </w:r>
            <w:r w:rsidR="00B778AF">
              <w:rPr>
                <w:rFonts w:ascii="Arial" w:hAnsi="Arial" w:cs="Arial"/>
                <w:b/>
                <w:bCs/>
                <w:lang w:val="cy-GB"/>
              </w:rPr>
              <w:t>edig</w:t>
            </w:r>
          </w:p>
          <w:p w14:paraId="060CD4F7" w14:textId="77777777" w:rsidR="006C0221" w:rsidRPr="005B4A9A" w:rsidRDefault="006C0221" w:rsidP="002D3D81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7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552B5F7" w14:textId="77777777" w:rsidR="006C0221" w:rsidRPr="005B4A9A" w:rsidRDefault="005A06A2" w:rsidP="002D3D81">
            <w:pPr>
              <w:jc w:val="both"/>
              <w:rPr>
                <w:rFonts w:ascii="Arial" w:hAnsi="Arial" w:cs="Arial"/>
                <w:b/>
                <w:bCs/>
              </w:rPr>
            </w:pPr>
            <w:r w:rsidRPr="005B4A9A">
              <w:rPr>
                <w:rFonts w:ascii="Arial" w:hAnsi="Arial" w:cs="Arial"/>
                <w:b/>
                <w:bCs/>
                <w:lang w:val="cy-GB"/>
              </w:rPr>
              <w:t>60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1B867A" w14:textId="0AE7CA60" w:rsidR="006C0221" w:rsidRPr="005B4A9A" w:rsidRDefault="005A06A2" w:rsidP="002D3D81">
            <w:pPr>
              <w:jc w:val="both"/>
              <w:rPr>
                <w:b/>
                <w:bCs/>
              </w:rPr>
            </w:pPr>
            <w:r w:rsidRPr="005B4A9A">
              <w:rPr>
                <w:b/>
                <w:bCs/>
                <w:lang w:val="cy-GB"/>
              </w:rPr>
              <w:t>Mae</w:t>
            </w:r>
            <w:r w:rsidR="000A4DFC">
              <w:rPr>
                <w:b/>
                <w:bCs/>
                <w:lang w:val="cy-GB"/>
              </w:rPr>
              <w:t>’</w:t>
            </w:r>
            <w:r w:rsidRPr="005B4A9A">
              <w:rPr>
                <w:b/>
                <w:bCs/>
                <w:lang w:val="cy-GB"/>
              </w:rPr>
              <w:t>r teitl ar gyfer y Dystysgrif Ôl-radd</w:t>
            </w:r>
            <w:r w:rsidR="00B778AF">
              <w:rPr>
                <w:b/>
                <w:bCs/>
                <w:lang w:val="cy-GB"/>
              </w:rPr>
              <w:t>edig</w:t>
            </w:r>
            <w:r w:rsidRPr="005B4A9A">
              <w:rPr>
                <w:b/>
                <w:bCs/>
                <w:lang w:val="cy-GB"/>
              </w:rPr>
              <w:t xml:space="preserve"> d</w:t>
            </w:r>
            <w:r w:rsidR="00310683">
              <w:rPr>
                <w:b/>
                <w:bCs/>
                <w:lang w:val="cy-GB"/>
              </w:rPr>
              <w:t>d</w:t>
            </w:r>
            <w:r w:rsidRPr="005B4A9A">
              <w:rPr>
                <w:b/>
                <w:bCs/>
                <w:lang w:val="cy-GB"/>
              </w:rPr>
              <w:t>iofyn fel a ganlyn:</w:t>
            </w:r>
          </w:p>
          <w:p w14:paraId="5802C448" w14:textId="77777777" w:rsidR="006C0221" w:rsidRPr="005B4A9A" w:rsidRDefault="006C0221" w:rsidP="002D3D81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8B82254" w14:textId="77777777" w:rsidR="006C0221" w:rsidRDefault="006C0221" w:rsidP="006C0221"/>
    <w:tbl>
      <w:tblPr>
        <w:tblW w:w="14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2694"/>
        <w:gridCol w:w="1134"/>
        <w:gridCol w:w="1275"/>
        <w:gridCol w:w="1878"/>
        <w:gridCol w:w="1878"/>
        <w:gridCol w:w="1878"/>
        <w:gridCol w:w="1879"/>
      </w:tblGrid>
      <w:tr w:rsidR="006D64D1" w14:paraId="28BC1A66" w14:textId="77777777" w:rsidTr="002D3D81">
        <w:trPr>
          <w:trHeight w:val="300"/>
        </w:trPr>
        <w:tc>
          <w:tcPr>
            <w:tcW w:w="1593" w:type="dxa"/>
            <w:vAlign w:val="center"/>
          </w:tcPr>
          <w:p w14:paraId="2B09E149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Cod y Modiwl</w:t>
            </w:r>
          </w:p>
        </w:tc>
        <w:tc>
          <w:tcPr>
            <w:tcW w:w="2694" w:type="dxa"/>
            <w:vAlign w:val="center"/>
          </w:tcPr>
          <w:p w14:paraId="35146F28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 xml:space="preserve">Teitl y Modiwl </w:t>
            </w:r>
          </w:p>
        </w:tc>
        <w:tc>
          <w:tcPr>
            <w:tcW w:w="1134" w:type="dxa"/>
            <w:vAlign w:val="center"/>
          </w:tcPr>
          <w:p w14:paraId="6BF92FDD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Tymor*</w:t>
            </w:r>
          </w:p>
        </w:tc>
        <w:tc>
          <w:tcPr>
            <w:tcW w:w="1275" w:type="dxa"/>
            <w:vAlign w:val="center"/>
          </w:tcPr>
          <w:p w14:paraId="51AE256C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Gwerth Credyd</w:t>
            </w:r>
          </w:p>
        </w:tc>
        <w:tc>
          <w:tcPr>
            <w:tcW w:w="1878" w:type="dxa"/>
            <w:vAlign w:val="center"/>
          </w:tcPr>
          <w:p w14:paraId="20DE8F0E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Modiwl a Rennir</w:t>
            </w:r>
          </w:p>
        </w:tc>
        <w:tc>
          <w:tcPr>
            <w:tcW w:w="1878" w:type="dxa"/>
            <w:vAlign w:val="center"/>
          </w:tcPr>
          <w:p w14:paraId="1522D85E" w14:textId="05C9310E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Ar gael yn Gymraeg (Ydy/Nac ydy)</w:t>
            </w:r>
          </w:p>
        </w:tc>
        <w:tc>
          <w:tcPr>
            <w:tcW w:w="1878" w:type="dxa"/>
            <w:tcBorders>
              <w:right w:val="single" w:sz="4" w:space="0" w:color="auto"/>
            </w:tcBorders>
            <w:vAlign w:val="center"/>
          </w:tcPr>
          <w:p w14:paraId="74D33E2D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Cwrs Byr neu Gymhwyster Micro</w:t>
            </w:r>
          </w:p>
        </w:tc>
        <w:tc>
          <w:tcPr>
            <w:tcW w:w="1879" w:type="dxa"/>
            <w:tcBorders>
              <w:right w:val="single" w:sz="4" w:space="0" w:color="auto"/>
            </w:tcBorders>
            <w:vAlign w:val="center"/>
          </w:tcPr>
          <w:p w14:paraId="67052EBE" w14:textId="4462EB46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Digolledu ar gael?</w:t>
            </w:r>
            <w:r w:rsidRPr="005B4A9A">
              <w:rPr>
                <w:b w:val="0"/>
                <w:color w:val="0B2A3D"/>
                <w:sz w:val="20"/>
                <w:szCs w:val="20"/>
                <w:lang w:val="cy-GB"/>
              </w:rPr>
              <w:t xml:space="preserve"> </w:t>
            </w:r>
          </w:p>
          <w:p w14:paraId="4CDF2C87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(Y/N)</w:t>
            </w:r>
          </w:p>
        </w:tc>
      </w:tr>
      <w:tr w:rsidR="006D64D1" w14:paraId="342BE9C4" w14:textId="77777777" w:rsidTr="002D3D81">
        <w:trPr>
          <w:trHeight w:val="107"/>
        </w:trPr>
        <w:tc>
          <w:tcPr>
            <w:tcW w:w="1593" w:type="dxa"/>
          </w:tcPr>
          <w:p w14:paraId="534D8F59" w14:textId="77777777" w:rsidR="006C0221" w:rsidRPr="00A41704" w:rsidRDefault="005A06A2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CRAIDD</w:t>
            </w:r>
          </w:p>
        </w:tc>
        <w:tc>
          <w:tcPr>
            <w:tcW w:w="12616" w:type="dxa"/>
            <w:gridSpan w:val="7"/>
            <w:tcBorders>
              <w:right w:val="single" w:sz="4" w:space="0" w:color="auto"/>
            </w:tcBorders>
          </w:tcPr>
          <w:p w14:paraId="6181306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5F9E05F8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13B3DD1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7634BF59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E2F3" w:themeFill="accent1" w:themeFillTint="33"/>
          </w:tcPr>
          <w:p w14:paraId="609DA1E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1A5A172F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0D3812E3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3B393368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C75E55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1EB014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37C7E082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4C57E604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6320090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E2F3" w:themeFill="accent1" w:themeFillTint="33"/>
          </w:tcPr>
          <w:p w14:paraId="5F067E99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17338A8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2F551EF4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6F9130EF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00F26C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050688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13CFAA9A" w14:textId="77777777" w:rsidTr="002D3D81">
        <w:trPr>
          <w:trHeight w:val="233"/>
        </w:trPr>
        <w:tc>
          <w:tcPr>
            <w:tcW w:w="1593" w:type="dxa"/>
          </w:tcPr>
          <w:p w14:paraId="09FCBBAA" w14:textId="77777777" w:rsidR="006C0221" w:rsidRPr="00A41704" w:rsidRDefault="005A06A2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DEWISOL</w:t>
            </w:r>
          </w:p>
        </w:tc>
        <w:tc>
          <w:tcPr>
            <w:tcW w:w="12616" w:type="dxa"/>
            <w:gridSpan w:val="7"/>
            <w:tcBorders>
              <w:right w:val="single" w:sz="4" w:space="0" w:color="auto"/>
            </w:tcBorders>
          </w:tcPr>
          <w:p w14:paraId="3FB81378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168982E9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20D09EC7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7E68010B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E2F3" w:themeFill="accent1" w:themeFillTint="33"/>
          </w:tcPr>
          <w:p w14:paraId="76FD118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E2F3" w:themeFill="accent1" w:themeFillTint="33"/>
          </w:tcPr>
          <w:p w14:paraId="659594A5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367477DA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2D26ADFA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3FED2A1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0875494B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6D38A591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346FF51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461B5CE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E2F3" w:themeFill="accent1" w:themeFillTint="33"/>
          </w:tcPr>
          <w:p w14:paraId="22C733E7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F1EEAAD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01DCCC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246F27F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6D1CF2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03C21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75430E16" w14:textId="77777777" w:rsidTr="002D3D81">
        <w:trPr>
          <w:trHeight w:val="300"/>
        </w:trPr>
        <w:tc>
          <w:tcPr>
            <w:tcW w:w="5421" w:type="dxa"/>
            <w:gridSpan w:val="3"/>
            <w:shd w:val="clear" w:color="auto" w:fill="FFF2CC" w:themeFill="accent4" w:themeFillTint="33"/>
          </w:tcPr>
          <w:p w14:paraId="3134B000" w14:textId="66AE8284" w:rsidR="006C0221" w:rsidRPr="005B4A9A" w:rsidRDefault="005A06A2" w:rsidP="002D3D81">
            <w:pPr>
              <w:jc w:val="both"/>
              <w:rPr>
                <w:rFonts w:ascii="Arial" w:hAnsi="Arial" w:cs="Arial"/>
                <w:b/>
                <w:bCs/>
              </w:rPr>
            </w:pPr>
            <w:r w:rsidRPr="005B4A9A">
              <w:rPr>
                <w:rFonts w:ascii="Arial" w:hAnsi="Arial" w:cs="Arial"/>
                <w:b/>
                <w:bCs/>
                <w:lang w:val="cy-GB"/>
              </w:rPr>
              <w:t>Dyfarniad – Diploma Ôl-radd</w:t>
            </w:r>
            <w:r w:rsidR="00B778AF">
              <w:rPr>
                <w:rFonts w:ascii="Arial" w:hAnsi="Arial" w:cs="Arial"/>
                <w:b/>
                <w:bCs/>
                <w:lang w:val="cy-GB"/>
              </w:rPr>
              <w:t>edig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D50C172" w14:textId="77777777" w:rsidR="006C0221" w:rsidRPr="005B4A9A" w:rsidRDefault="005A06A2" w:rsidP="002D3D81">
            <w:pPr>
              <w:jc w:val="both"/>
              <w:rPr>
                <w:rFonts w:ascii="Arial" w:hAnsi="Arial" w:cs="Arial"/>
                <w:b/>
                <w:bCs/>
              </w:rPr>
            </w:pPr>
            <w:r w:rsidRPr="005B4A9A">
              <w:rPr>
                <w:rFonts w:ascii="Arial" w:hAnsi="Arial" w:cs="Arial"/>
                <w:b/>
                <w:bCs/>
                <w:lang w:val="cy-GB"/>
              </w:rPr>
              <w:t>120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E1A1D43" w14:textId="3039659A" w:rsidR="006C0221" w:rsidRPr="005B4A9A" w:rsidRDefault="005A06A2" w:rsidP="002D3D81">
            <w:pPr>
              <w:jc w:val="both"/>
              <w:rPr>
                <w:rFonts w:ascii="Arial" w:hAnsi="Arial" w:cs="Arial"/>
                <w:b/>
                <w:bCs/>
              </w:rPr>
            </w:pPr>
            <w:r w:rsidRPr="005B4A9A">
              <w:rPr>
                <w:rFonts w:ascii="Arial" w:hAnsi="Arial" w:cs="Arial"/>
                <w:b/>
                <w:bCs/>
                <w:lang w:val="cy-GB"/>
              </w:rPr>
              <w:t>Mae</w:t>
            </w:r>
            <w:r w:rsidR="000A4DFC">
              <w:rPr>
                <w:rFonts w:ascii="Arial" w:hAnsi="Arial" w:cs="Arial"/>
                <w:b/>
                <w:bCs/>
                <w:lang w:val="cy-GB"/>
              </w:rPr>
              <w:t>’</w:t>
            </w:r>
            <w:r w:rsidRPr="005B4A9A">
              <w:rPr>
                <w:rFonts w:ascii="Arial" w:hAnsi="Arial" w:cs="Arial"/>
                <w:b/>
                <w:bCs/>
                <w:lang w:val="cy-GB"/>
              </w:rPr>
              <w:t>r teitl ar gyfer y Diploma Ôl-radd</w:t>
            </w:r>
            <w:r w:rsidR="00380F4A">
              <w:rPr>
                <w:rFonts w:ascii="Arial" w:hAnsi="Arial" w:cs="Arial"/>
                <w:b/>
                <w:bCs/>
                <w:lang w:val="cy-GB"/>
              </w:rPr>
              <w:t>edig</w:t>
            </w:r>
            <w:r w:rsidRPr="005B4A9A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="00310683">
              <w:rPr>
                <w:rFonts w:ascii="Arial" w:hAnsi="Arial" w:cs="Arial"/>
                <w:b/>
                <w:bCs/>
                <w:lang w:val="cy-GB"/>
              </w:rPr>
              <w:t>d</w:t>
            </w:r>
            <w:r w:rsidRPr="005B4A9A">
              <w:rPr>
                <w:rFonts w:ascii="Arial" w:hAnsi="Arial" w:cs="Arial"/>
                <w:b/>
                <w:bCs/>
                <w:lang w:val="cy-GB"/>
              </w:rPr>
              <w:t>diofyn fel a ganlyn:</w:t>
            </w:r>
          </w:p>
          <w:p w14:paraId="3AE16DEE" w14:textId="77777777" w:rsidR="006C0221" w:rsidRPr="005B4A9A" w:rsidRDefault="006C0221" w:rsidP="002D3D81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8805EE6" w14:textId="77777777" w:rsidR="006C0221" w:rsidRDefault="006C0221" w:rsidP="006C0221"/>
    <w:tbl>
      <w:tblPr>
        <w:tblW w:w="14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2694"/>
        <w:gridCol w:w="1187"/>
        <w:gridCol w:w="1222"/>
        <w:gridCol w:w="1878"/>
        <w:gridCol w:w="1878"/>
        <w:gridCol w:w="1878"/>
        <w:gridCol w:w="1879"/>
      </w:tblGrid>
      <w:tr w:rsidR="006D64D1" w14:paraId="1D5A97EB" w14:textId="77777777" w:rsidTr="002D3D81">
        <w:trPr>
          <w:trHeight w:val="300"/>
        </w:trPr>
        <w:tc>
          <w:tcPr>
            <w:tcW w:w="1593" w:type="dxa"/>
            <w:vAlign w:val="center"/>
          </w:tcPr>
          <w:p w14:paraId="5FC56F99" w14:textId="77777777" w:rsidR="006C0221" w:rsidRPr="00575281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75281">
              <w:rPr>
                <w:color w:val="0B2A3D"/>
                <w:sz w:val="20"/>
                <w:szCs w:val="20"/>
                <w:lang w:val="cy-GB"/>
              </w:rPr>
              <w:t>Cod y Modiwl</w:t>
            </w:r>
          </w:p>
        </w:tc>
        <w:tc>
          <w:tcPr>
            <w:tcW w:w="2694" w:type="dxa"/>
            <w:vAlign w:val="center"/>
          </w:tcPr>
          <w:p w14:paraId="34573CD0" w14:textId="77777777" w:rsidR="006C0221" w:rsidRPr="00575281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75281">
              <w:rPr>
                <w:color w:val="0B2A3D"/>
                <w:sz w:val="20"/>
                <w:szCs w:val="20"/>
                <w:lang w:val="cy-GB"/>
              </w:rPr>
              <w:t xml:space="preserve">Teitl y Modiwl </w:t>
            </w:r>
          </w:p>
        </w:tc>
        <w:tc>
          <w:tcPr>
            <w:tcW w:w="1187" w:type="dxa"/>
            <w:vAlign w:val="center"/>
          </w:tcPr>
          <w:p w14:paraId="11C4D78C" w14:textId="77777777" w:rsidR="006C0221" w:rsidRPr="00575281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75281">
              <w:rPr>
                <w:color w:val="0B2A3D"/>
                <w:sz w:val="20"/>
                <w:szCs w:val="20"/>
                <w:lang w:val="cy-GB"/>
              </w:rPr>
              <w:t>Tymor*</w:t>
            </w:r>
          </w:p>
        </w:tc>
        <w:tc>
          <w:tcPr>
            <w:tcW w:w="1222" w:type="dxa"/>
            <w:vAlign w:val="center"/>
          </w:tcPr>
          <w:p w14:paraId="478DE37C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Gwerth Credyd</w:t>
            </w:r>
          </w:p>
        </w:tc>
        <w:tc>
          <w:tcPr>
            <w:tcW w:w="1878" w:type="dxa"/>
            <w:vAlign w:val="center"/>
          </w:tcPr>
          <w:p w14:paraId="295CECC8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Modiwl a Rennir</w:t>
            </w:r>
          </w:p>
        </w:tc>
        <w:tc>
          <w:tcPr>
            <w:tcW w:w="1878" w:type="dxa"/>
            <w:vAlign w:val="center"/>
          </w:tcPr>
          <w:p w14:paraId="6CF47B3C" w14:textId="08085A84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Ar gael yn Gymraeg (Ydy/Nac ydy)</w:t>
            </w:r>
          </w:p>
        </w:tc>
        <w:tc>
          <w:tcPr>
            <w:tcW w:w="1878" w:type="dxa"/>
            <w:tcBorders>
              <w:right w:val="single" w:sz="4" w:space="0" w:color="auto"/>
            </w:tcBorders>
            <w:vAlign w:val="center"/>
          </w:tcPr>
          <w:p w14:paraId="7A28B10B" w14:textId="7777777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Cwrs Byr neu Gymhwyster Micro</w:t>
            </w:r>
          </w:p>
        </w:tc>
        <w:tc>
          <w:tcPr>
            <w:tcW w:w="1879" w:type="dxa"/>
            <w:tcBorders>
              <w:right w:val="single" w:sz="4" w:space="0" w:color="auto"/>
            </w:tcBorders>
            <w:vAlign w:val="center"/>
          </w:tcPr>
          <w:p w14:paraId="061CE3C4" w14:textId="43853CB7" w:rsidR="006C0221" w:rsidRPr="005B4A9A" w:rsidRDefault="005A06A2" w:rsidP="002D3D81">
            <w:pPr>
              <w:pStyle w:val="Teitl"/>
              <w:rPr>
                <w:color w:val="0B2A3D"/>
                <w:sz w:val="20"/>
                <w:szCs w:val="20"/>
              </w:rPr>
            </w:pPr>
            <w:r w:rsidRPr="005B4A9A">
              <w:rPr>
                <w:color w:val="0B2A3D"/>
                <w:sz w:val="20"/>
                <w:szCs w:val="20"/>
                <w:lang w:val="cy-GB"/>
              </w:rPr>
              <w:t>Digolledu ar gael? (Y/N)</w:t>
            </w:r>
          </w:p>
        </w:tc>
      </w:tr>
      <w:tr w:rsidR="006D64D1" w14:paraId="398F6286" w14:textId="77777777" w:rsidTr="002D3D81">
        <w:trPr>
          <w:trHeight w:val="191"/>
        </w:trPr>
        <w:tc>
          <w:tcPr>
            <w:tcW w:w="1593" w:type="dxa"/>
          </w:tcPr>
          <w:p w14:paraId="3782D150" w14:textId="77777777" w:rsidR="006C0221" w:rsidRPr="00A41704" w:rsidRDefault="005A06A2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CRAIDD</w:t>
            </w:r>
          </w:p>
        </w:tc>
        <w:tc>
          <w:tcPr>
            <w:tcW w:w="12616" w:type="dxa"/>
            <w:gridSpan w:val="7"/>
            <w:tcBorders>
              <w:right w:val="single" w:sz="4" w:space="0" w:color="auto"/>
            </w:tcBorders>
          </w:tcPr>
          <w:p w14:paraId="30A4B3B8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1500D042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4CC38FD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0572DB51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D9E2F3" w:themeFill="accent1" w:themeFillTint="33"/>
          </w:tcPr>
          <w:p w14:paraId="22547796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D9E2F3" w:themeFill="accent1" w:themeFillTint="33"/>
          </w:tcPr>
          <w:p w14:paraId="1D7C8212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4C96B871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4D2EA0F7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10E1FC6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89B9DC8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320E846B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5B423C35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170C9AF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D9E2F3" w:themeFill="accent1" w:themeFillTint="33"/>
          </w:tcPr>
          <w:p w14:paraId="59A2BEAA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D9E2F3" w:themeFill="accent1" w:themeFillTint="33"/>
          </w:tcPr>
          <w:p w14:paraId="53796908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73BF399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0A12107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20F0D6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683317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67E60362" w14:textId="77777777" w:rsidTr="002D3D81">
        <w:trPr>
          <w:trHeight w:val="217"/>
        </w:trPr>
        <w:tc>
          <w:tcPr>
            <w:tcW w:w="1593" w:type="dxa"/>
          </w:tcPr>
          <w:p w14:paraId="71FAC7F2" w14:textId="77777777" w:rsidR="006C0221" w:rsidRPr="00A41704" w:rsidRDefault="005A06A2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DEWISOL</w:t>
            </w:r>
          </w:p>
        </w:tc>
        <w:tc>
          <w:tcPr>
            <w:tcW w:w="12616" w:type="dxa"/>
            <w:gridSpan w:val="7"/>
            <w:tcBorders>
              <w:right w:val="single" w:sz="4" w:space="0" w:color="auto"/>
            </w:tcBorders>
          </w:tcPr>
          <w:p w14:paraId="3CD58F44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638806FC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7E1CC514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30C1817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D9E2F3" w:themeFill="accent1" w:themeFillTint="33"/>
          </w:tcPr>
          <w:p w14:paraId="0A913736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dxa"/>
            <w:shd w:val="clear" w:color="auto" w:fill="D9E2F3" w:themeFill="accent1" w:themeFillTint="33"/>
          </w:tcPr>
          <w:p w14:paraId="7FFFB8D4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10628F49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D9E2F3" w:themeFill="accent1" w:themeFillTint="33"/>
          </w:tcPr>
          <w:p w14:paraId="301F9725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46F6460D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70EA31DE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0FEF2558" w14:textId="77777777" w:rsidTr="006C0221">
        <w:trPr>
          <w:trHeight w:val="283"/>
        </w:trPr>
        <w:tc>
          <w:tcPr>
            <w:tcW w:w="1593" w:type="dxa"/>
            <w:shd w:val="clear" w:color="auto" w:fill="D9E2F3" w:themeFill="accent1" w:themeFillTint="33"/>
          </w:tcPr>
          <w:p w14:paraId="7480DCC4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9E2F3" w:themeFill="accent1" w:themeFillTint="33"/>
          </w:tcPr>
          <w:p w14:paraId="0EA248A3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7" w:type="dxa"/>
            <w:shd w:val="clear" w:color="auto" w:fill="D9E2F3" w:themeFill="accent1" w:themeFillTint="33"/>
          </w:tcPr>
          <w:p w14:paraId="02C94B64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2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7F5DFB5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37F30E9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51844D5C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B989FC8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936A1F0" w14:textId="77777777" w:rsidR="006C0221" w:rsidRPr="00A41704" w:rsidRDefault="006C0221" w:rsidP="002D3D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4D1" w14:paraId="1A114B29" w14:textId="77777777" w:rsidTr="003F443E">
        <w:trPr>
          <w:trHeight w:val="300"/>
        </w:trPr>
        <w:tc>
          <w:tcPr>
            <w:tcW w:w="5474" w:type="dxa"/>
            <w:gridSpan w:val="3"/>
            <w:shd w:val="clear" w:color="auto" w:fill="FFF2CC" w:themeFill="accent4" w:themeFillTint="33"/>
          </w:tcPr>
          <w:p w14:paraId="64785A70" w14:textId="77777777" w:rsidR="006C0221" w:rsidRPr="00575281" w:rsidRDefault="005A06A2" w:rsidP="002D3D81">
            <w:pPr>
              <w:jc w:val="both"/>
              <w:rPr>
                <w:rFonts w:ascii="Arial" w:hAnsi="Arial" w:cs="Arial"/>
                <w:b/>
                <w:bCs/>
                <w:color w:val="0B2A3D"/>
                <w:sz w:val="24"/>
                <w:szCs w:val="24"/>
              </w:rPr>
            </w:pPr>
            <w:r w:rsidRPr="00575281">
              <w:rPr>
                <w:rFonts w:ascii="Arial" w:hAnsi="Arial" w:cs="Arial"/>
                <w:b/>
                <w:bCs/>
                <w:color w:val="0B2A3D"/>
                <w:sz w:val="24"/>
                <w:szCs w:val="24"/>
                <w:lang w:val="cy-GB"/>
              </w:rPr>
              <w:t>Dyfarniad – Gradd Meistr</w:t>
            </w:r>
          </w:p>
        </w:tc>
        <w:tc>
          <w:tcPr>
            <w:tcW w:w="1222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83260BD" w14:textId="77777777" w:rsidR="006C0221" w:rsidRPr="00575281" w:rsidRDefault="005A06A2" w:rsidP="002D3D81">
            <w:pPr>
              <w:jc w:val="both"/>
              <w:rPr>
                <w:rFonts w:ascii="Arial" w:hAnsi="Arial" w:cs="Arial"/>
                <w:b/>
                <w:bCs/>
                <w:color w:val="0B2A3D"/>
                <w:sz w:val="24"/>
                <w:szCs w:val="24"/>
              </w:rPr>
            </w:pPr>
            <w:r w:rsidRPr="00575281">
              <w:rPr>
                <w:rFonts w:ascii="Arial" w:hAnsi="Arial" w:cs="Arial"/>
                <w:b/>
                <w:bCs/>
                <w:color w:val="0B2A3D"/>
                <w:sz w:val="24"/>
                <w:szCs w:val="24"/>
                <w:lang w:val="cy-GB"/>
              </w:rPr>
              <w:t>180</w:t>
            </w:r>
          </w:p>
        </w:tc>
        <w:tc>
          <w:tcPr>
            <w:tcW w:w="75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B61BA3" w14:textId="77777777" w:rsidR="006C0221" w:rsidRDefault="005A06A2" w:rsidP="003F443E">
            <w:pPr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  <w:r w:rsidRPr="00575281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Dyfarniad Terfynol </w:t>
            </w:r>
          </w:p>
          <w:p w14:paraId="484F021F" w14:textId="1903871E" w:rsidR="006C0221" w:rsidRPr="006C0221" w:rsidRDefault="005A06A2" w:rsidP="003F443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color w:val="C00000"/>
                <w:sz w:val="24"/>
                <w:szCs w:val="24"/>
                <w:lang w:val="cy-GB"/>
              </w:rPr>
              <w:t>Mewnosod</w:t>
            </w:r>
            <w:r w:rsidR="001315D0">
              <w:rPr>
                <w:rFonts w:ascii="Arial" w:hAnsi="Arial" w:cs="Arial"/>
                <w:i/>
                <w:iCs/>
                <w:color w:val="C00000"/>
                <w:sz w:val="24"/>
                <w:szCs w:val="24"/>
                <w:lang w:val="cy-GB"/>
              </w:rPr>
              <w:t>wch d</w:t>
            </w:r>
            <w:r>
              <w:rPr>
                <w:rFonts w:ascii="Arial" w:hAnsi="Arial" w:cs="Arial"/>
                <w:i/>
                <w:iCs/>
                <w:color w:val="C00000"/>
                <w:sz w:val="24"/>
                <w:szCs w:val="24"/>
                <w:lang w:val="cy-GB"/>
              </w:rPr>
              <w:t>eitl llawn y dyfarniad</w:t>
            </w:r>
            <w:r w:rsidRPr="003F443E">
              <w:rPr>
                <w:rFonts w:ascii="Arial" w:hAnsi="Arial" w:cs="Arial"/>
                <w:i/>
                <w:iCs/>
                <w:color w:val="0B2A3D"/>
                <w:sz w:val="24"/>
                <w:szCs w:val="24"/>
                <w:lang w:val="cy-GB"/>
              </w:rPr>
              <w:br/>
            </w:r>
            <w:r>
              <w:rPr>
                <w:rFonts w:ascii="Arial" w:hAnsi="Arial" w:cs="Arial"/>
                <w:b/>
                <w:bCs/>
                <w:color w:val="C00000"/>
                <w:sz w:val="24"/>
                <w:szCs w:val="24"/>
                <w:lang w:val="cy-GB"/>
              </w:rPr>
              <w:t>er enghraifft, Meistr y</w:t>
            </w:r>
            <w:r w:rsidR="001315D0">
              <w:rPr>
                <w:rFonts w:ascii="Arial" w:hAnsi="Arial" w:cs="Arial"/>
                <w:b/>
                <w:bCs/>
                <w:color w:val="C00000"/>
                <w:sz w:val="24"/>
                <w:szCs w:val="24"/>
                <w:lang w:val="cy-GB"/>
              </w:rPr>
              <w:t>n y</w:t>
            </w:r>
            <w:r>
              <w:rPr>
                <w:rFonts w:ascii="Arial" w:hAnsi="Arial" w:cs="Arial"/>
                <w:b/>
                <w:bCs/>
                <w:color w:val="C00000"/>
                <w:sz w:val="24"/>
                <w:szCs w:val="24"/>
                <w:lang w:val="cy-GB"/>
              </w:rPr>
              <w:t xml:space="preserve"> Celfyddydau mewn Dylunio Mewnol</w:t>
            </w:r>
          </w:p>
        </w:tc>
      </w:tr>
    </w:tbl>
    <w:p w14:paraId="247D2CF4" w14:textId="77777777" w:rsidR="00C96AA5" w:rsidRDefault="00C96AA5"/>
    <w:tbl>
      <w:tblPr>
        <w:tblStyle w:val="GridTabl"/>
        <w:tblpPr w:leftFromText="180" w:rightFromText="180" w:horzAnchor="margin" w:tblpY="-960"/>
        <w:tblW w:w="28407" w:type="dxa"/>
        <w:tblLayout w:type="fixed"/>
        <w:tblLook w:val="04A0" w:firstRow="1" w:lastRow="0" w:firstColumn="1" w:lastColumn="0" w:noHBand="0" w:noVBand="1"/>
      </w:tblPr>
      <w:tblGrid>
        <w:gridCol w:w="14459"/>
        <w:gridCol w:w="13948"/>
      </w:tblGrid>
      <w:tr w:rsidR="006D64D1" w14:paraId="4188CF36" w14:textId="77777777" w:rsidTr="006C0221"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</w:tcPr>
          <w:p w14:paraId="713243EF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06529FA" w14:textId="77777777" w:rsidR="006C0221" w:rsidRDefault="006C0221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40822EE" w14:textId="372FACEA" w:rsidR="006C0221" w:rsidRPr="005B4A9A" w:rsidRDefault="005A06A2" w:rsidP="006C0221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Myfyrwyr </w:t>
            </w:r>
            <w:r w:rsidR="001315D0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sy’n dechrau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ym mis Mai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(Canllaw</w:t>
            </w:r>
            <w:r w:rsidR="001315D0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– dilëwch os nad yw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32331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berthnasol) Sylwch fod Tymor* yn cyfeirio at y cyfnod astudio</w:t>
            </w:r>
          </w:p>
          <w:tbl>
            <w:tblPr>
              <w:tblW w:w="14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2694"/>
              <w:gridCol w:w="1182"/>
              <w:gridCol w:w="9"/>
              <w:gridCol w:w="1218"/>
              <w:gridCol w:w="1878"/>
              <w:gridCol w:w="1878"/>
              <w:gridCol w:w="1878"/>
              <w:gridCol w:w="1879"/>
            </w:tblGrid>
            <w:tr w:rsidR="006D64D1" w14:paraId="65380AE6" w14:textId="77777777" w:rsidTr="002D3D81">
              <w:trPr>
                <w:trHeight w:val="300"/>
              </w:trPr>
              <w:tc>
                <w:tcPr>
                  <w:tcW w:w="14209" w:type="dxa"/>
                  <w:gridSpan w:val="9"/>
                  <w:tcBorders>
                    <w:right w:val="single" w:sz="4" w:space="0" w:color="auto"/>
                  </w:tcBorders>
                  <w:shd w:val="clear" w:color="auto" w:fill="133350"/>
                </w:tcPr>
                <w:p w14:paraId="3730C666" w14:textId="77777777" w:rsidR="006C0221" w:rsidRPr="002F1E88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D2678C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cy-GB"/>
                    </w:rPr>
                    <w:t>Lefel 7</w:t>
                  </w:r>
                </w:p>
              </w:tc>
            </w:tr>
            <w:tr w:rsidR="006D64D1" w14:paraId="1397C746" w14:textId="77777777" w:rsidTr="002D3D81">
              <w:trPr>
                <w:trHeight w:val="300"/>
              </w:trPr>
              <w:tc>
                <w:tcPr>
                  <w:tcW w:w="1593" w:type="dxa"/>
                  <w:vAlign w:val="center"/>
                </w:tcPr>
                <w:p w14:paraId="3206FD36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Cod y Modiwl</w:t>
                  </w:r>
                </w:p>
              </w:tc>
              <w:tc>
                <w:tcPr>
                  <w:tcW w:w="2694" w:type="dxa"/>
                  <w:vAlign w:val="center"/>
                </w:tcPr>
                <w:p w14:paraId="512CCA6C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191" w:type="dxa"/>
                  <w:gridSpan w:val="2"/>
                  <w:vAlign w:val="center"/>
                </w:tcPr>
                <w:p w14:paraId="3E5E67DA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1218" w:type="dxa"/>
                  <w:vAlign w:val="center"/>
                </w:tcPr>
                <w:p w14:paraId="46C2EF23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1878" w:type="dxa"/>
                  <w:vAlign w:val="center"/>
                </w:tcPr>
                <w:p w14:paraId="3F5CDC7E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878" w:type="dxa"/>
                  <w:vAlign w:val="center"/>
                </w:tcPr>
                <w:p w14:paraId="6883B240" w14:textId="62CA80F1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vAlign w:val="center"/>
                </w:tcPr>
                <w:p w14:paraId="1F5A3158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Cwrs Byr neu Gymhwyster Micro</w:t>
                  </w: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vAlign w:val="center"/>
                </w:tcPr>
                <w:p w14:paraId="6223CC9E" w14:textId="4814EFA4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Digolledu ar gael?</w:t>
                  </w:r>
                  <w:r w:rsidRPr="005B4A9A">
                    <w:rPr>
                      <w:b w:val="0"/>
                      <w:color w:val="0B2A3D"/>
                      <w:sz w:val="20"/>
                      <w:szCs w:val="20"/>
                      <w:lang w:val="cy-GB"/>
                    </w:rPr>
                    <w:t xml:space="preserve"> </w:t>
                  </w:r>
                </w:p>
                <w:p w14:paraId="126DA676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</w:tr>
            <w:tr w:rsidR="006D64D1" w14:paraId="23A84B5E" w14:textId="77777777" w:rsidTr="002D3D81">
              <w:trPr>
                <w:trHeight w:val="247"/>
              </w:trPr>
              <w:tc>
                <w:tcPr>
                  <w:tcW w:w="1593" w:type="dxa"/>
                </w:tcPr>
                <w:p w14:paraId="40C48A11" w14:textId="77777777" w:rsidR="006C0221" w:rsidRPr="00A41704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CRAIDD</w:t>
                  </w:r>
                </w:p>
              </w:tc>
              <w:tc>
                <w:tcPr>
                  <w:tcW w:w="12616" w:type="dxa"/>
                  <w:gridSpan w:val="8"/>
                  <w:tcBorders>
                    <w:right w:val="single" w:sz="4" w:space="0" w:color="auto"/>
                  </w:tcBorders>
                </w:tcPr>
                <w:p w14:paraId="4EF18C83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5038BCD8" w14:textId="77777777" w:rsidTr="002D3D81">
              <w:trPr>
                <w:trHeight w:val="300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0A601D75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2456CFD9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91" w:type="dxa"/>
                  <w:gridSpan w:val="2"/>
                  <w:shd w:val="clear" w:color="auto" w:fill="D9E2F3" w:themeFill="accent1" w:themeFillTint="33"/>
                </w:tcPr>
                <w:p w14:paraId="3170701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8" w:type="dxa"/>
                  <w:shd w:val="clear" w:color="auto" w:fill="D9E2F3" w:themeFill="accent1" w:themeFillTint="33"/>
                </w:tcPr>
                <w:p w14:paraId="41897F18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52DD99E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1A66191F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9DE8ACF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9800B2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732425C4" w14:textId="77777777" w:rsidTr="002D3D81">
              <w:trPr>
                <w:trHeight w:val="300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2BB196F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56F95C2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91" w:type="dxa"/>
                  <w:gridSpan w:val="2"/>
                  <w:shd w:val="clear" w:color="auto" w:fill="D9E2F3" w:themeFill="accent1" w:themeFillTint="33"/>
                </w:tcPr>
                <w:p w14:paraId="3751C0AD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18" w:type="dxa"/>
                  <w:shd w:val="clear" w:color="auto" w:fill="D9E2F3" w:themeFill="accent1" w:themeFillTint="33"/>
                </w:tcPr>
                <w:p w14:paraId="56598BA2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444E9713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160689D9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13E30A6C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8139ABE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312317A4" w14:textId="77777777" w:rsidTr="002D3D81">
              <w:trPr>
                <w:trHeight w:val="161"/>
              </w:trPr>
              <w:tc>
                <w:tcPr>
                  <w:tcW w:w="1593" w:type="dxa"/>
                </w:tcPr>
                <w:p w14:paraId="4CC9B9A0" w14:textId="77777777" w:rsidR="006C0221" w:rsidRPr="00A41704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DEWISOL</w:t>
                  </w:r>
                </w:p>
              </w:tc>
              <w:tc>
                <w:tcPr>
                  <w:tcW w:w="12616" w:type="dxa"/>
                  <w:gridSpan w:val="8"/>
                  <w:tcBorders>
                    <w:right w:val="single" w:sz="4" w:space="0" w:color="auto"/>
                  </w:tcBorders>
                </w:tcPr>
                <w:p w14:paraId="71E31ED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6289CE7A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2A4EBA08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29439B60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2" w:type="dxa"/>
                  <w:shd w:val="clear" w:color="auto" w:fill="D9E2F3" w:themeFill="accent1" w:themeFillTint="33"/>
                </w:tcPr>
                <w:p w14:paraId="21AC7CE1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7" w:type="dxa"/>
                  <w:gridSpan w:val="2"/>
                  <w:shd w:val="clear" w:color="auto" w:fill="D9E2F3" w:themeFill="accent1" w:themeFillTint="33"/>
                </w:tcPr>
                <w:p w14:paraId="713F96C2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2F877435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7A81E619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4654CE8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1D445BFE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2DBB555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5BC308C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643531D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2" w:type="dxa"/>
                  <w:shd w:val="clear" w:color="auto" w:fill="D9E2F3" w:themeFill="accent1" w:themeFillTint="33"/>
                </w:tcPr>
                <w:p w14:paraId="67C67DC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7" w:type="dxa"/>
                  <w:gridSpan w:val="2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44D4A96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D742B1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5CA5D431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0CA368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89B24B3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55BD464" w14:textId="77777777" w:rsidTr="002D3D81">
              <w:trPr>
                <w:trHeight w:val="300"/>
              </w:trPr>
              <w:tc>
                <w:tcPr>
                  <w:tcW w:w="5469" w:type="dxa"/>
                  <w:gridSpan w:val="3"/>
                  <w:shd w:val="clear" w:color="auto" w:fill="FFF2CC" w:themeFill="accent4" w:themeFillTint="33"/>
                </w:tcPr>
                <w:p w14:paraId="41C82A3D" w14:textId="4B282334" w:rsidR="006C0221" w:rsidRPr="005B4A9A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– Tystysgrif Ôl-radd</w:t>
                  </w:r>
                  <w:r w:rsidR="00380F4A">
                    <w:rPr>
                      <w:rFonts w:ascii="Arial" w:hAnsi="Arial" w:cs="Arial"/>
                      <w:b/>
                      <w:bCs/>
                      <w:lang w:val="cy-GB"/>
                    </w:rPr>
                    <w:t>edig</w:t>
                  </w:r>
                </w:p>
                <w:p w14:paraId="37092E05" w14:textId="77777777" w:rsidR="006C0221" w:rsidRPr="005B4A9A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  <w:tc>
                <w:tcPr>
                  <w:tcW w:w="1227" w:type="dxa"/>
                  <w:gridSpan w:val="2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763747B6" w14:textId="77777777" w:rsidR="006C0221" w:rsidRPr="005B4A9A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60</w:t>
                  </w:r>
                </w:p>
              </w:tc>
              <w:tc>
                <w:tcPr>
                  <w:tcW w:w="7513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41C6FF69" w14:textId="53CB24BD" w:rsidR="006C0221" w:rsidRPr="005B4A9A" w:rsidRDefault="005A06A2" w:rsidP="0068092F">
                  <w:pPr>
                    <w:framePr w:hSpace="180" w:wrap="around" w:hAnchor="margin" w:y="-960"/>
                    <w:jc w:val="both"/>
                    <w:rPr>
                      <w:b/>
                      <w:bCs/>
                    </w:rPr>
                  </w:pPr>
                  <w:r w:rsidRPr="005B4A9A">
                    <w:rPr>
                      <w:b/>
                      <w:bCs/>
                      <w:lang w:val="cy-GB"/>
                    </w:rPr>
                    <w:t>Mae</w:t>
                  </w:r>
                  <w:r w:rsidR="000A4DFC">
                    <w:rPr>
                      <w:b/>
                      <w:bCs/>
                      <w:lang w:val="cy-GB"/>
                    </w:rPr>
                    <w:t>’</w:t>
                  </w:r>
                  <w:r w:rsidRPr="005B4A9A">
                    <w:rPr>
                      <w:b/>
                      <w:bCs/>
                      <w:lang w:val="cy-GB"/>
                    </w:rPr>
                    <w:t>r teitl ar gyfer y Dystysgrif Ôl-radd</w:t>
                  </w:r>
                  <w:r w:rsidR="00380F4A">
                    <w:rPr>
                      <w:b/>
                      <w:bCs/>
                      <w:lang w:val="cy-GB"/>
                    </w:rPr>
                    <w:t>edig</w:t>
                  </w:r>
                  <w:r w:rsidRPr="005B4A9A">
                    <w:rPr>
                      <w:b/>
                      <w:bCs/>
                      <w:lang w:val="cy-GB"/>
                    </w:rPr>
                    <w:t xml:space="preserve"> </w:t>
                  </w:r>
                  <w:r w:rsidR="001315D0">
                    <w:rPr>
                      <w:b/>
                      <w:bCs/>
                      <w:lang w:val="cy-GB"/>
                    </w:rPr>
                    <w:t>d</w:t>
                  </w:r>
                  <w:r w:rsidRPr="005B4A9A">
                    <w:rPr>
                      <w:b/>
                      <w:bCs/>
                      <w:lang w:val="cy-GB"/>
                    </w:rPr>
                    <w:t>diofyn fel a ganlyn:</w:t>
                  </w:r>
                </w:p>
                <w:p w14:paraId="0A414760" w14:textId="77777777" w:rsidR="006C0221" w:rsidRPr="005B4A9A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2EEFC1BE" w14:textId="77777777" w:rsidR="006C0221" w:rsidRDefault="006C0221" w:rsidP="006C0221"/>
          <w:tbl>
            <w:tblPr>
              <w:tblW w:w="14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2694"/>
              <w:gridCol w:w="1134"/>
              <w:gridCol w:w="1275"/>
              <w:gridCol w:w="1878"/>
              <w:gridCol w:w="1878"/>
              <w:gridCol w:w="1878"/>
              <w:gridCol w:w="1879"/>
            </w:tblGrid>
            <w:tr w:rsidR="006D64D1" w14:paraId="1DB50FFC" w14:textId="77777777" w:rsidTr="002D3D81">
              <w:trPr>
                <w:trHeight w:val="300"/>
              </w:trPr>
              <w:tc>
                <w:tcPr>
                  <w:tcW w:w="1593" w:type="dxa"/>
                  <w:vAlign w:val="center"/>
                </w:tcPr>
                <w:p w14:paraId="3EE85F74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Cod y Modiwl</w:t>
                  </w:r>
                </w:p>
              </w:tc>
              <w:tc>
                <w:tcPr>
                  <w:tcW w:w="2694" w:type="dxa"/>
                  <w:vAlign w:val="center"/>
                </w:tcPr>
                <w:p w14:paraId="73A2BF47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134" w:type="dxa"/>
                  <w:vAlign w:val="center"/>
                </w:tcPr>
                <w:p w14:paraId="4590F457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1275" w:type="dxa"/>
                  <w:vAlign w:val="center"/>
                </w:tcPr>
                <w:p w14:paraId="64FA76A9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1878" w:type="dxa"/>
                  <w:vAlign w:val="center"/>
                </w:tcPr>
                <w:p w14:paraId="77A70F0D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878" w:type="dxa"/>
                  <w:vAlign w:val="center"/>
                </w:tcPr>
                <w:p w14:paraId="5EF967DF" w14:textId="36621DD3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vAlign w:val="center"/>
                </w:tcPr>
                <w:p w14:paraId="2112C37C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Cwrs Byr neu Gymhwyster Micro</w:t>
                  </w: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vAlign w:val="center"/>
                </w:tcPr>
                <w:p w14:paraId="67E22DFB" w14:textId="36159389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Digolledu ar gael?</w:t>
                  </w:r>
                  <w:r w:rsidRPr="005B4A9A">
                    <w:rPr>
                      <w:b w:val="0"/>
                      <w:color w:val="0B2A3D"/>
                      <w:sz w:val="20"/>
                      <w:szCs w:val="20"/>
                      <w:lang w:val="cy-GB"/>
                    </w:rPr>
                    <w:t xml:space="preserve"> </w:t>
                  </w:r>
                </w:p>
                <w:p w14:paraId="6B0AF064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(Y/N)</w:t>
                  </w:r>
                </w:p>
              </w:tc>
            </w:tr>
            <w:tr w:rsidR="006D64D1" w14:paraId="7D92D0C8" w14:textId="77777777" w:rsidTr="002D3D81">
              <w:trPr>
                <w:trHeight w:val="107"/>
              </w:trPr>
              <w:tc>
                <w:tcPr>
                  <w:tcW w:w="1593" w:type="dxa"/>
                </w:tcPr>
                <w:p w14:paraId="46330080" w14:textId="77777777" w:rsidR="006C0221" w:rsidRPr="00A41704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CRAIDD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2DA7130E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2D670366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04607A8D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044A2A4D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2C456C7E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7E5FF12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41B3DED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2C784D8C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1E43C83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2965472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7F83711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63FA394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1174D8E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4AB1C38D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20A7C37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5F01FAB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69FBA2C1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59FBE5F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C5730CF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79A055E8" w14:textId="77777777" w:rsidTr="002D3D81">
              <w:trPr>
                <w:trHeight w:val="233"/>
              </w:trPr>
              <w:tc>
                <w:tcPr>
                  <w:tcW w:w="1593" w:type="dxa"/>
                </w:tcPr>
                <w:p w14:paraId="58652DB0" w14:textId="77777777" w:rsidR="006C0221" w:rsidRPr="00A41704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DEWISOL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3C96A0B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513EBB86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170CA5C9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5B40D746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618F8EA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shd w:val="clear" w:color="auto" w:fill="D9E2F3" w:themeFill="accent1" w:themeFillTint="33"/>
                </w:tcPr>
                <w:p w14:paraId="5B6101B9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338BFA9D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1C1A1BCC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0A934E1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665E786C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2F0BFA11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6EACD9E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78310F31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D9E2F3" w:themeFill="accent1" w:themeFillTint="33"/>
                </w:tcPr>
                <w:p w14:paraId="0D20D0B3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3EF32D48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121CFD39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7D2B33E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D73B1C2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A775530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43F26E68" w14:textId="77777777" w:rsidTr="002D3D81">
              <w:trPr>
                <w:trHeight w:val="300"/>
              </w:trPr>
              <w:tc>
                <w:tcPr>
                  <w:tcW w:w="5421" w:type="dxa"/>
                  <w:gridSpan w:val="3"/>
                  <w:shd w:val="clear" w:color="auto" w:fill="FFF2CC" w:themeFill="accent4" w:themeFillTint="33"/>
                </w:tcPr>
                <w:p w14:paraId="798519AA" w14:textId="70B30648" w:rsidR="006C0221" w:rsidRPr="005B4A9A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Dyfarniad – Diploma Ôl-radd</w:t>
                  </w:r>
                  <w:r w:rsidR="00380F4A">
                    <w:rPr>
                      <w:rFonts w:ascii="Arial" w:hAnsi="Arial" w:cs="Arial"/>
                      <w:b/>
                      <w:bCs/>
                      <w:lang w:val="cy-GB"/>
                    </w:rPr>
                    <w:t>edig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02369782" w14:textId="77777777" w:rsidR="006C0221" w:rsidRPr="005B4A9A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120</w:t>
                  </w:r>
                </w:p>
              </w:tc>
              <w:tc>
                <w:tcPr>
                  <w:tcW w:w="7513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</w:tcPr>
                <w:p w14:paraId="035EF660" w14:textId="49997AF4" w:rsidR="006C0221" w:rsidRPr="005B4A9A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Mae</w:t>
                  </w:r>
                  <w:r w:rsidR="000A4DFC">
                    <w:rPr>
                      <w:rFonts w:ascii="Arial" w:hAnsi="Arial" w:cs="Arial"/>
                      <w:b/>
                      <w:bCs/>
                      <w:lang w:val="cy-GB"/>
                    </w:rPr>
                    <w:t>’</w:t>
                  </w: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r teitl ar gyfer y Diploma Ôl-radd</w:t>
                  </w:r>
                  <w:r w:rsidR="00380F4A">
                    <w:rPr>
                      <w:rFonts w:ascii="Arial" w:hAnsi="Arial" w:cs="Arial"/>
                      <w:b/>
                      <w:bCs/>
                      <w:lang w:val="cy-GB"/>
                    </w:rPr>
                    <w:t>edig d</w:t>
                  </w:r>
                  <w:r w:rsidRPr="005B4A9A">
                    <w:rPr>
                      <w:rFonts w:ascii="Arial" w:hAnsi="Arial" w:cs="Arial"/>
                      <w:b/>
                      <w:bCs/>
                      <w:lang w:val="cy-GB"/>
                    </w:rPr>
                    <w:t>diofyn fel a ganlyn:</w:t>
                  </w:r>
                </w:p>
                <w:p w14:paraId="6D1E716E" w14:textId="77777777" w:rsidR="006C0221" w:rsidRPr="005B4A9A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14:paraId="4682543D" w14:textId="77777777" w:rsidR="006C0221" w:rsidRDefault="006C0221" w:rsidP="006C0221"/>
          <w:tbl>
            <w:tblPr>
              <w:tblW w:w="14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3"/>
              <w:gridCol w:w="2694"/>
              <w:gridCol w:w="1187"/>
              <w:gridCol w:w="1222"/>
              <w:gridCol w:w="1878"/>
              <w:gridCol w:w="1878"/>
              <w:gridCol w:w="1878"/>
              <w:gridCol w:w="1879"/>
            </w:tblGrid>
            <w:tr w:rsidR="006D64D1" w14:paraId="05040D05" w14:textId="77777777" w:rsidTr="002D3D81">
              <w:trPr>
                <w:trHeight w:val="300"/>
              </w:trPr>
              <w:tc>
                <w:tcPr>
                  <w:tcW w:w="1593" w:type="dxa"/>
                  <w:vAlign w:val="center"/>
                </w:tcPr>
                <w:p w14:paraId="10E67471" w14:textId="77777777" w:rsidR="006C0221" w:rsidRPr="00575281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75281">
                    <w:rPr>
                      <w:color w:val="0B2A3D"/>
                      <w:sz w:val="20"/>
                      <w:szCs w:val="20"/>
                      <w:lang w:val="cy-GB"/>
                    </w:rPr>
                    <w:t>Cod y Modiwl</w:t>
                  </w:r>
                </w:p>
              </w:tc>
              <w:tc>
                <w:tcPr>
                  <w:tcW w:w="2694" w:type="dxa"/>
                  <w:vAlign w:val="center"/>
                </w:tcPr>
                <w:p w14:paraId="740DC314" w14:textId="77777777" w:rsidR="006C0221" w:rsidRPr="00575281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75281">
                    <w:rPr>
                      <w:color w:val="0B2A3D"/>
                      <w:sz w:val="20"/>
                      <w:szCs w:val="20"/>
                      <w:lang w:val="cy-GB"/>
                    </w:rPr>
                    <w:t xml:space="preserve">Teitl y Modiwl </w:t>
                  </w:r>
                </w:p>
              </w:tc>
              <w:tc>
                <w:tcPr>
                  <w:tcW w:w="1187" w:type="dxa"/>
                  <w:vAlign w:val="center"/>
                </w:tcPr>
                <w:p w14:paraId="4F01C0AA" w14:textId="77777777" w:rsidR="006C0221" w:rsidRPr="00575281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75281">
                    <w:rPr>
                      <w:color w:val="0B2A3D"/>
                      <w:sz w:val="20"/>
                      <w:szCs w:val="20"/>
                      <w:lang w:val="cy-GB"/>
                    </w:rPr>
                    <w:t>Tymor*</w:t>
                  </w:r>
                </w:p>
              </w:tc>
              <w:tc>
                <w:tcPr>
                  <w:tcW w:w="1222" w:type="dxa"/>
                  <w:vAlign w:val="center"/>
                </w:tcPr>
                <w:p w14:paraId="114910E7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Gwerth Credyd</w:t>
                  </w:r>
                </w:p>
              </w:tc>
              <w:tc>
                <w:tcPr>
                  <w:tcW w:w="1878" w:type="dxa"/>
                  <w:vAlign w:val="center"/>
                </w:tcPr>
                <w:p w14:paraId="3B1A2AE9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Modiwl a Rennir</w:t>
                  </w:r>
                </w:p>
              </w:tc>
              <w:tc>
                <w:tcPr>
                  <w:tcW w:w="1878" w:type="dxa"/>
                  <w:vAlign w:val="center"/>
                </w:tcPr>
                <w:p w14:paraId="75ED00F0" w14:textId="77A0D96B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Ar gael yn Gymraeg (Ydy/Nac ydy)</w:t>
                  </w: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vAlign w:val="center"/>
                </w:tcPr>
                <w:p w14:paraId="2049DE4B" w14:textId="77777777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Cwrs Byr neu Gymhwyster Micro</w:t>
                  </w: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vAlign w:val="center"/>
                </w:tcPr>
                <w:p w14:paraId="4CE19453" w14:textId="1B1FEA0B" w:rsidR="006C0221" w:rsidRPr="005B4A9A" w:rsidRDefault="005A06A2" w:rsidP="0068092F">
                  <w:pPr>
                    <w:pStyle w:val="Teitl"/>
                    <w:framePr w:hSpace="180" w:wrap="around" w:hAnchor="margin" w:y="-960"/>
                    <w:rPr>
                      <w:color w:val="0B2A3D"/>
                      <w:sz w:val="20"/>
                      <w:szCs w:val="20"/>
                    </w:rPr>
                  </w:pPr>
                  <w:r w:rsidRPr="005B4A9A">
                    <w:rPr>
                      <w:color w:val="0B2A3D"/>
                      <w:sz w:val="20"/>
                      <w:szCs w:val="20"/>
                      <w:lang w:val="cy-GB"/>
                    </w:rPr>
                    <w:t>Digolledu ar gael? (Y/N)</w:t>
                  </w:r>
                </w:p>
              </w:tc>
            </w:tr>
            <w:tr w:rsidR="006D64D1" w14:paraId="5FA9DEEC" w14:textId="77777777" w:rsidTr="002D3D81">
              <w:trPr>
                <w:trHeight w:val="191"/>
              </w:trPr>
              <w:tc>
                <w:tcPr>
                  <w:tcW w:w="1593" w:type="dxa"/>
                </w:tcPr>
                <w:p w14:paraId="07743CA1" w14:textId="77777777" w:rsidR="006C0221" w:rsidRPr="00A41704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CRAIDD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1146AEB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329DDA5B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12D9FD45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4FD60B5E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617F040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shd w:val="clear" w:color="auto" w:fill="D9E2F3" w:themeFill="accent1" w:themeFillTint="33"/>
                </w:tcPr>
                <w:p w14:paraId="60CAED3D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63FC35C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5DA8978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27C99CF0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C9671EF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9660EB5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6CCEAAB3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4F778678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376E83BC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shd w:val="clear" w:color="auto" w:fill="D9E2F3" w:themeFill="accent1" w:themeFillTint="33"/>
                </w:tcPr>
                <w:p w14:paraId="25C08A7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668D5996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57B2C59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052A2CD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D3C326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7FA870AC" w14:textId="77777777" w:rsidTr="002D3D81">
              <w:trPr>
                <w:trHeight w:val="217"/>
              </w:trPr>
              <w:tc>
                <w:tcPr>
                  <w:tcW w:w="1593" w:type="dxa"/>
                </w:tcPr>
                <w:p w14:paraId="2B4EF8AB" w14:textId="77777777" w:rsidR="006C0221" w:rsidRPr="00A41704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cy-GB"/>
                    </w:rPr>
                    <w:t>DEWISOL</w:t>
                  </w:r>
                </w:p>
              </w:tc>
              <w:tc>
                <w:tcPr>
                  <w:tcW w:w="12616" w:type="dxa"/>
                  <w:gridSpan w:val="7"/>
                  <w:tcBorders>
                    <w:right w:val="single" w:sz="4" w:space="0" w:color="auto"/>
                  </w:tcBorders>
                </w:tcPr>
                <w:p w14:paraId="0FA67378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2723433D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7BF76B85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5DE4C30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2C1ACB2C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shd w:val="clear" w:color="auto" w:fill="D9E2F3" w:themeFill="accent1" w:themeFillTint="33"/>
                </w:tcPr>
                <w:p w14:paraId="1AF1127B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2D5EB4B4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shd w:val="clear" w:color="auto" w:fill="D9E2F3" w:themeFill="accent1" w:themeFillTint="33"/>
                </w:tcPr>
                <w:p w14:paraId="254723D3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536259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94D5783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0AFE6564" w14:textId="77777777" w:rsidTr="002D3D81">
              <w:trPr>
                <w:trHeight w:val="283"/>
              </w:trPr>
              <w:tc>
                <w:tcPr>
                  <w:tcW w:w="1593" w:type="dxa"/>
                  <w:shd w:val="clear" w:color="auto" w:fill="D9E2F3" w:themeFill="accent1" w:themeFillTint="33"/>
                </w:tcPr>
                <w:p w14:paraId="0ED73E60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D9E2F3" w:themeFill="accent1" w:themeFillTint="33"/>
                </w:tcPr>
                <w:p w14:paraId="728099BA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87" w:type="dxa"/>
                  <w:shd w:val="clear" w:color="auto" w:fill="D9E2F3" w:themeFill="accent1" w:themeFillTint="33"/>
                </w:tcPr>
                <w:p w14:paraId="4A965EE5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05C34772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2F988222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</w:tcBorders>
                  <w:shd w:val="clear" w:color="auto" w:fill="D9E2F3" w:themeFill="accent1" w:themeFillTint="33"/>
                </w:tcPr>
                <w:p w14:paraId="08C52227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DBBF6CE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79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EF7FEFE" w14:textId="77777777" w:rsidR="006C0221" w:rsidRPr="00A41704" w:rsidRDefault="006C0221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64D1" w14:paraId="18A40923" w14:textId="77777777" w:rsidTr="003F443E">
              <w:trPr>
                <w:trHeight w:val="300"/>
              </w:trPr>
              <w:tc>
                <w:tcPr>
                  <w:tcW w:w="5474" w:type="dxa"/>
                  <w:gridSpan w:val="3"/>
                  <w:shd w:val="clear" w:color="auto" w:fill="FFF2CC" w:themeFill="accent4" w:themeFillTint="33"/>
                </w:tcPr>
                <w:p w14:paraId="5C845E68" w14:textId="77777777" w:rsidR="006C0221" w:rsidRPr="00575281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</w:rPr>
                  </w:pPr>
                  <w:r w:rsidRPr="00575281"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  <w:lang w:val="cy-GB"/>
                    </w:rPr>
                    <w:t>Dyfarniad – Gradd Meistr</w:t>
                  </w:r>
                </w:p>
              </w:tc>
              <w:tc>
                <w:tcPr>
                  <w:tcW w:w="1222" w:type="dxa"/>
                  <w:tcBorders>
                    <w:bottom w:val="single" w:sz="4" w:space="0" w:color="auto"/>
                  </w:tcBorders>
                  <w:shd w:val="clear" w:color="auto" w:fill="FFF2CC" w:themeFill="accent4" w:themeFillTint="33"/>
                </w:tcPr>
                <w:p w14:paraId="5D2694A5" w14:textId="77777777" w:rsidR="006C0221" w:rsidRPr="00575281" w:rsidRDefault="005A06A2" w:rsidP="0068092F">
                  <w:pPr>
                    <w:framePr w:hSpace="180" w:wrap="around" w:hAnchor="margin" w:y="-960"/>
                    <w:jc w:val="both"/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</w:rPr>
                  </w:pPr>
                  <w:r w:rsidRPr="00575281">
                    <w:rPr>
                      <w:rFonts w:ascii="Arial" w:hAnsi="Arial" w:cs="Arial"/>
                      <w:b/>
                      <w:bCs/>
                      <w:color w:val="0B2A3D"/>
                      <w:sz w:val="24"/>
                      <w:szCs w:val="24"/>
                      <w:lang w:val="cy-GB"/>
                    </w:rPr>
                    <w:t>180</w:t>
                  </w:r>
                </w:p>
              </w:tc>
              <w:tc>
                <w:tcPr>
                  <w:tcW w:w="7513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FFF2CC" w:themeFill="accent4" w:themeFillTint="33"/>
                  <w:vAlign w:val="center"/>
                </w:tcPr>
                <w:p w14:paraId="2C21681E" w14:textId="19566A1E" w:rsidR="006C0221" w:rsidRPr="006C0221" w:rsidRDefault="005A06A2" w:rsidP="0068092F">
                  <w:pPr>
                    <w:framePr w:hSpace="180" w:wrap="around" w:hAnchor="margin" w:y="-96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575281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cy-GB"/>
                    </w:rPr>
                    <w:t xml:space="preserve">Dyfarniad Terfynol </w:t>
                  </w:r>
                  <w:r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br/>
                  </w:r>
                  <w:r>
                    <w:rPr>
                      <w:rFonts w:ascii="Arial" w:hAnsi="Arial" w:cs="Arial"/>
                      <w:bCs/>
                      <w:i/>
                      <w:iCs/>
                      <w:color w:val="C00000"/>
                      <w:sz w:val="24"/>
                      <w:szCs w:val="24"/>
                      <w:lang w:val="cy-GB"/>
                    </w:rPr>
                    <w:t>Mewnosod</w:t>
                  </w:r>
                  <w:r w:rsidR="001315D0">
                    <w:rPr>
                      <w:rFonts w:ascii="Arial" w:hAnsi="Arial" w:cs="Arial"/>
                      <w:bCs/>
                      <w:i/>
                      <w:iCs/>
                      <w:color w:val="C00000"/>
                      <w:sz w:val="24"/>
                      <w:szCs w:val="24"/>
                      <w:lang w:val="cy-GB"/>
                    </w:rPr>
                    <w:t>wch d</w:t>
                  </w:r>
                  <w:r>
                    <w:rPr>
                      <w:rFonts w:ascii="Arial" w:hAnsi="Arial" w:cs="Arial"/>
                      <w:bCs/>
                      <w:i/>
                      <w:iCs/>
                      <w:color w:val="C00000"/>
                      <w:sz w:val="24"/>
                      <w:szCs w:val="24"/>
                      <w:lang w:val="cy-GB"/>
                    </w:rPr>
                    <w:t>eitl llawn y dyfarniad</w:t>
                  </w:r>
                  <w:r w:rsidRPr="003F443E">
                    <w:rPr>
                      <w:rFonts w:ascii="Arial" w:hAnsi="Arial" w:cs="Arial"/>
                      <w:i/>
                      <w:iCs/>
                      <w:color w:val="0B2A3D"/>
                      <w:sz w:val="24"/>
                      <w:szCs w:val="24"/>
                      <w:lang w:val="cy-GB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t>er enghraifft, Meistr y</w:t>
                  </w:r>
                  <w:r w:rsidR="001315D0"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t>n y</w:t>
                  </w:r>
                  <w:r>
                    <w:rPr>
                      <w:rFonts w:ascii="Arial" w:hAnsi="Arial" w:cs="Arial"/>
                      <w:b/>
                      <w:bCs/>
                      <w:color w:val="C00000"/>
                      <w:sz w:val="24"/>
                      <w:szCs w:val="24"/>
                      <w:lang w:val="cy-GB"/>
                    </w:rPr>
                    <w:t xml:space="preserve"> Celfyddydau mewn Dylunio Mewnol</w:t>
                  </w:r>
                  <w:r w:rsidRPr="006C0221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cy-GB"/>
                    </w:rPr>
                    <w:t xml:space="preserve"> </w:t>
                  </w:r>
                </w:p>
              </w:tc>
            </w:tr>
          </w:tbl>
          <w:p w14:paraId="67FF4D11" w14:textId="77777777" w:rsidR="006C0221" w:rsidRDefault="006C0221" w:rsidP="006C0221"/>
          <w:p w14:paraId="483C7EB6" w14:textId="77777777" w:rsidR="006C0221" w:rsidRDefault="006C0221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948" w:type="dxa"/>
            <w:tcBorders>
              <w:top w:val="nil"/>
              <w:left w:val="nil"/>
              <w:bottom w:val="nil"/>
              <w:right w:val="nil"/>
            </w:tcBorders>
          </w:tcPr>
          <w:p w14:paraId="53D5D76B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DB612C4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CFABC72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A1C5A0D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CB76922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34910F9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51CEF36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2119A6D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85DF6BA" w14:textId="77777777" w:rsidR="00FE45EA" w:rsidRDefault="00FE45EA" w:rsidP="00FE45EA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7CF2113" w14:textId="77777777" w:rsidR="00FE45EA" w:rsidRDefault="00FE45EA" w:rsidP="00FE45EA"/>
          <w:p w14:paraId="4034B822" w14:textId="77777777" w:rsidR="00FE45EA" w:rsidRDefault="00FE45EA" w:rsidP="00FE45EA">
            <w:pPr>
              <w:jc w:val="both"/>
              <w:rPr>
                <w:color w:val="133350"/>
                <w:sz w:val="24"/>
                <w:szCs w:val="24"/>
              </w:rPr>
            </w:pPr>
          </w:p>
        </w:tc>
      </w:tr>
    </w:tbl>
    <w:p w14:paraId="388222CF" w14:textId="77777777" w:rsidR="003F443E" w:rsidRDefault="003F443E" w:rsidP="003F443E">
      <w:pPr>
        <w:tabs>
          <w:tab w:val="left" w:pos="1611"/>
        </w:tabs>
        <w:rPr>
          <w:color w:val="133350"/>
          <w:sz w:val="24"/>
          <w:szCs w:val="24"/>
        </w:rPr>
      </w:pPr>
    </w:p>
    <w:p w14:paraId="737E3105" w14:textId="77777777" w:rsidR="003F443E" w:rsidRDefault="005A06A2" w:rsidP="003F443E">
      <w:pPr>
        <w:tabs>
          <w:tab w:val="left" w:pos="1611"/>
        </w:tabs>
        <w:rPr>
          <w:sz w:val="24"/>
          <w:szCs w:val="24"/>
        </w:rPr>
      </w:pPr>
      <w:r>
        <w:rPr>
          <w:sz w:val="24"/>
          <w:szCs w:val="24"/>
          <w:lang w:val="cy-GB"/>
        </w:rPr>
        <w:tab/>
      </w:r>
    </w:p>
    <w:p w14:paraId="4B2B7424" w14:textId="77777777" w:rsidR="003F443E" w:rsidRDefault="003F443E" w:rsidP="003F443E">
      <w:pPr>
        <w:tabs>
          <w:tab w:val="left" w:pos="1611"/>
        </w:tabs>
        <w:rPr>
          <w:sz w:val="24"/>
          <w:szCs w:val="24"/>
        </w:rPr>
      </w:pPr>
    </w:p>
    <w:p w14:paraId="5D13757F" w14:textId="77777777" w:rsidR="003F443E" w:rsidRPr="003F443E" w:rsidRDefault="005A06A2" w:rsidP="003F443E">
      <w:pPr>
        <w:tabs>
          <w:tab w:val="left" w:pos="1611"/>
        </w:tabs>
        <w:rPr>
          <w:b/>
          <w:bCs/>
          <w:sz w:val="24"/>
          <w:szCs w:val="24"/>
        </w:rPr>
      </w:pPr>
      <w:r w:rsidRPr="003F443E">
        <w:rPr>
          <w:b/>
          <w:bCs/>
          <w:sz w:val="24"/>
          <w:szCs w:val="24"/>
          <w:lang w:val="cy-GB"/>
        </w:rPr>
        <w:t>Parhewch i adran 8</w:t>
      </w:r>
    </w:p>
    <w:p w14:paraId="4E8F82F8" w14:textId="77777777" w:rsidR="003F443E" w:rsidRDefault="003F443E" w:rsidP="003F443E">
      <w:pPr>
        <w:tabs>
          <w:tab w:val="left" w:pos="1611"/>
        </w:tabs>
        <w:rPr>
          <w:sz w:val="24"/>
          <w:szCs w:val="24"/>
        </w:rPr>
      </w:pPr>
    </w:p>
    <w:p w14:paraId="72A04B44" w14:textId="77777777" w:rsidR="003F443E" w:rsidRPr="003F443E" w:rsidRDefault="003F443E" w:rsidP="003F443E">
      <w:pPr>
        <w:tabs>
          <w:tab w:val="left" w:pos="1611"/>
        </w:tabs>
        <w:rPr>
          <w:sz w:val="24"/>
          <w:szCs w:val="24"/>
        </w:rPr>
        <w:sectPr w:rsidR="003F443E" w:rsidRPr="003F443E" w:rsidSect="006C0221">
          <w:headerReference w:type="default" r:id="rId22"/>
          <w:footerReference w:type="first" r:id="rId23"/>
          <w:pgSz w:w="16838" w:h="11906" w:orient="landscape"/>
          <w:pgMar w:top="-379" w:right="1440" w:bottom="1440" w:left="1440" w:header="0" w:footer="0" w:gutter="0"/>
          <w:cols w:space="708"/>
          <w:titlePg/>
          <w:docGrid w:linePitch="360"/>
        </w:sect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D64D1" w14:paraId="30A54111" w14:textId="77777777" w:rsidTr="4FACE11E">
        <w:trPr>
          <w:tblCellSpacing w:w="56" w:type="dxa"/>
        </w:trPr>
        <w:tc>
          <w:tcPr>
            <w:tcW w:w="9016" w:type="dxa"/>
          </w:tcPr>
          <w:p w14:paraId="0A74747B" w14:textId="550BC186" w:rsidR="00EA29AA" w:rsidRPr="005F62AD" w:rsidRDefault="005A06A2" w:rsidP="005F62AD">
            <w:pPr>
              <w:pStyle w:val="Pennawd2"/>
              <w:rPr>
                <w:color w:val="auto"/>
              </w:rPr>
            </w:pPr>
            <w:bookmarkStart w:id="20" w:name="_Toc231292944"/>
            <w:r w:rsidRPr="00575281">
              <w:rPr>
                <w:color w:val="0B2A3D"/>
                <w:lang w:val="cy-GB"/>
              </w:rPr>
              <w:t>8. Cymorth i fyfyrwyr a</w:t>
            </w:r>
            <w:r w:rsidR="000A4DFC">
              <w:rPr>
                <w:color w:val="0B2A3D"/>
                <w:lang w:val="cy-GB"/>
              </w:rPr>
              <w:t>’</w:t>
            </w:r>
            <w:r w:rsidRPr="00575281">
              <w:rPr>
                <w:color w:val="0B2A3D"/>
                <w:lang w:val="cy-GB"/>
              </w:rPr>
              <w:t>u dysgu</w:t>
            </w:r>
            <w:bookmarkEnd w:id="20"/>
          </w:p>
        </w:tc>
      </w:tr>
      <w:tr w:rsidR="006D64D1" w14:paraId="30021BFE" w14:textId="77777777" w:rsidTr="4FACE11E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4EBDED5C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747C780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7BD549D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63E014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3983F53" w14:textId="77777777" w:rsidR="00AC5886" w:rsidRPr="00AC5886" w:rsidRDefault="00AC5886" w:rsidP="005F62AD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2C227C0" w14:textId="587A0364" w:rsidR="005F62AD" w:rsidRPr="00AC5886" w:rsidRDefault="005A06A2" w:rsidP="005F62AD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safonol canlynol yn orfodol. Dylech ddarparu dolenni i ddogfennau eraill os yw hynny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briodol.</w:t>
            </w:r>
          </w:p>
          <w:p w14:paraId="0D7BA700" w14:textId="77777777" w:rsidR="005F62AD" w:rsidRDefault="005F62AD" w:rsidP="005F62A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C271F5" w14:textId="77777777" w:rsidR="005F62AD" w:rsidRPr="00CE3E4D" w:rsidRDefault="005A06A2" w:rsidP="005F62AD">
            <w:p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Mae ystod o gymorth yn cael ei ddarparu cyn ac yn ystod y rhaglen, gan gynnwys:</w:t>
            </w:r>
          </w:p>
          <w:p w14:paraId="4D9A9E5E" w14:textId="77777777" w:rsidR="005F62AD" w:rsidRPr="007E3EFC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7E3EFC">
              <w:rPr>
                <w:rFonts w:ascii="Arial" w:hAnsi="Arial" w:cs="Arial"/>
                <w:sz w:val="20"/>
                <w:szCs w:val="20"/>
                <w:lang w:val="cy-GB"/>
              </w:rPr>
              <w:t>Siarter Myfyrwyr</w:t>
            </w:r>
          </w:p>
          <w:p w14:paraId="3FBA583C" w14:textId="77777777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Rhaglen Gynefino</w:t>
            </w:r>
          </w:p>
          <w:p w14:paraId="6AD7D8B3" w14:textId="77777777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Llawlyfr y Brifysgol i Fyfyrwyr</w:t>
            </w:r>
          </w:p>
          <w:p w14:paraId="75A1423C" w14:textId="77777777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Llawlyfr Rhaglen i Fyfyrwyr</w:t>
            </w:r>
          </w:p>
          <w:p w14:paraId="4676F7B3" w14:textId="77777777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Pecynnau sgiliau llyfrgell ac astudio</w:t>
            </w:r>
          </w:p>
          <w:p w14:paraId="5D096A43" w14:textId="77777777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Adnoddau llyfrgell a dysgu</w:t>
            </w:r>
          </w:p>
          <w:p w14:paraId="4D3E7D2E" w14:textId="77777777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Tiwtorialau</w:t>
            </w:r>
          </w:p>
          <w:p w14:paraId="71553CAD" w14:textId="77777777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Polisi drws agored i staff, yn enwedig cyfarwyddwyr rhaglenni, tiwtoriaid blwyddyn ac arweinwyr modiwlau</w:t>
            </w:r>
          </w:p>
          <w:p w14:paraId="6E05B96C" w14:textId="62139878" w:rsidR="005F62AD" w:rsidRPr="00CE3E4D" w:rsidRDefault="005A06A2" w:rsidP="005F62AD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Cyfleusterau TG ledled y brifysgol yn ogystal ag ystafelloedd cyfrifiaduro</w:t>
            </w:r>
            <w:r w:rsidR="007117E2">
              <w:rPr>
                <w:rFonts w:ascii="Arial" w:hAnsi="Arial" w:cs="Arial"/>
                <w:sz w:val="20"/>
                <w:szCs w:val="20"/>
                <w:lang w:val="cy-GB"/>
              </w:rPr>
              <w:t>n</w:t>
            </w: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 xml:space="preserve"> ar gyfer rhaglenni penodol</w:t>
            </w:r>
          </w:p>
          <w:p w14:paraId="6B04829B" w14:textId="12FF57E8" w:rsidR="005F62AD" w:rsidRPr="00C1151F" w:rsidRDefault="005A06A2" w:rsidP="00C1151F">
            <w:pPr>
              <w:numPr>
                <w:ilvl w:val="0"/>
                <w:numId w:val="26"/>
              </w:numPr>
              <w:rPr>
                <w:rFonts w:ascii="Arial" w:hAnsi="Arial" w:cs="Arial"/>
                <w:sz w:val="20"/>
                <w:szCs w:val="20"/>
              </w:rPr>
            </w:pP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Mynediad at Wasanaethau Myfyrwyr gan gynnwys y rhai sy</w:t>
            </w:r>
            <w:r w:rsidR="000A4DFC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 w:rsidRPr="00CE3E4D">
              <w:rPr>
                <w:rFonts w:ascii="Arial" w:hAnsi="Arial" w:cs="Arial"/>
                <w:sz w:val="20"/>
                <w:szCs w:val="20"/>
                <w:lang w:val="cy-GB"/>
              </w:rPr>
              <w:t>n cael eu cynnig gan Gymorth Anabledd, Cwnsela, Cymorth Iechyd Meddwl, Cyngor Cyllid a Llesiant, Parth-G, Cymorth y Tu Allan i Oriau, Caplaniaeth a Gwasanaeth Iechyd.</w:t>
            </w:r>
          </w:p>
          <w:p w14:paraId="271371D1" w14:textId="77777777" w:rsidR="00EA29AA" w:rsidRPr="00926C86" w:rsidRDefault="005A06A2" w:rsidP="00926C86">
            <w:pPr>
              <w:pStyle w:val="ParagraffRhestr"/>
              <w:numPr>
                <w:ilvl w:val="0"/>
                <w:numId w:val="26"/>
              </w:numPr>
              <w:spacing w:line="276" w:lineRule="auto"/>
              <w:rPr>
                <w:color w:val="133350"/>
                <w:sz w:val="24"/>
                <w:szCs w:val="24"/>
              </w:rPr>
            </w:pPr>
            <w:r w:rsidRPr="00926C86">
              <w:rPr>
                <w:rFonts w:ascii="Arial" w:hAnsi="Arial" w:cs="Arial"/>
                <w:sz w:val="20"/>
                <w:szCs w:val="20"/>
                <w:lang w:val="cy-GB"/>
              </w:rPr>
              <w:t>Cynrychiolaeth a gwasanaethau Undeb y Myfyrwyr gan gynnwys eiriolaeth a chymorth.</w:t>
            </w:r>
          </w:p>
        </w:tc>
      </w:tr>
    </w:tbl>
    <w:p w14:paraId="5BF8BA89" w14:textId="77777777" w:rsidR="007C1EB1" w:rsidRDefault="007C1EB1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D64D1" w14:paraId="09A52992" w14:textId="77777777" w:rsidTr="4FACE11E">
        <w:trPr>
          <w:tblCellSpacing w:w="56" w:type="dxa"/>
        </w:trPr>
        <w:tc>
          <w:tcPr>
            <w:tcW w:w="9016" w:type="dxa"/>
          </w:tcPr>
          <w:p w14:paraId="7018FCBF" w14:textId="44750959" w:rsidR="00EA29AA" w:rsidRPr="005F62AD" w:rsidRDefault="005A06A2" w:rsidP="005F62AD">
            <w:pPr>
              <w:pStyle w:val="Pennawd2"/>
              <w:rPr>
                <w:color w:val="auto"/>
              </w:rPr>
            </w:pPr>
            <w:bookmarkStart w:id="21" w:name="_Toc231292945"/>
            <w:r>
              <w:rPr>
                <w:lang w:val="cy-GB"/>
              </w:rPr>
              <w:t xml:space="preserve">9. Dysgu seiliedig ar waith a dysgu </w:t>
            </w:r>
            <w:r w:rsidR="00F019DF">
              <w:rPr>
                <w:lang w:val="cy-GB"/>
              </w:rPr>
              <w:t>mewn l</w:t>
            </w:r>
            <w:r>
              <w:rPr>
                <w:lang w:val="cy-GB"/>
              </w:rPr>
              <w:t>leoliad neu ddull asesu dilys</w:t>
            </w:r>
            <w:bookmarkEnd w:id="21"/>
            <w:r>
              <w:rPr>
                <w:b w:val="0"/>
                <w:lang w:val="cy-GB"/>
              </w:rPr>
              <w:t xml:space="preserve"> </w:t>
            </w:r>
            <w:r>
              <w:rPr>
                <w:lang w:val="cy-GB"/>
              </w:rPr>
              <w:t xml:space="preserve"> </w:t>
            </w:r>
          </w:p>
        </w:tc>
      </w:tr>
      <w:tr w:rsidR="006D64D1" w14:paraId="2CC91D05" w14:textId="77777777" w:rsidTr="4FACE11E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20387505" w14:textId="77777777" w:rsidR="00AC5886" w:rsidRPr="001A62B9" w:rsidRDefault="00AC5886" w:rsidP="00CF6FD3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0EE1663" w14:textId="77777777" w:rsidR="00AC5886" w:rsidRPr="001A62B9" w:rsidRDefault="00AC5886" w:rsidP="00CF6FD3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38DD9813" w14:textId="77777777" w:rsidR="00AC5886" w:rsidRPr="001A62B9" w:rsidRDefault="00AC5886" w:rsidP="00CF6FD3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81FEF04" w14:textId="77777777" w:rsidR="00AC5886" w:rsidRPr="001A62B9" w:rsidRDefault="00AC5886" w:rsidP="00CF6FD3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C212552" w14:textId="77777777" w:rsidR="00AC5886" w:rsidRPr="001A62B9" w:rsidRDefault="00AC5886" w:rsidP="00CF6FD3">
            <w:pPr>
              <w:spacing w:line="276" w:lineRule="auto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EA1B5D2" w14:textId="2A7B4835" w:rsidR="00EA29AA" w:rsidRDefault="005A06A2" w:rsidP="00CF6FD3">
            <w:pPr>
              <w:spacing w:line="276" w:lineRule="auto"/>
              <w:rPr>
                <w:color w:val="133350"/>
                <w:sz w:val="24"/>
                <w:szCs w:val="24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rhaid cynnwys gwybodaeth am leoliad dysgu seiliedig ar waith a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gweithgareddau dysgu sydd angen eu cwblhau er mwyn gallu cyflawni a dangos y deilliannau. Os nad oes elfen dysgu seiliedig ar waith wedi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i chynnwys yn y rhaglen, amlinellwch yma sut y bydd pob myfyriwr yn cael y cyfle i gymryd rhan mewn asesiad dilys.</w:t>
            </w:r>
          </w:p>
        </w:tc>
      </w:tr>
    </w:tbl>
    <w:p w14:paraId="3A6B1997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D64D1" w14:paraId="5098BE02" w14:textId="77777777" w:rsidTr="4FACE11E">
        <w:trPr>
          <w:tblCellSpacing w:w="56" w:type="dxa"/>
        </w:trPr>
        <w:tc>
          <w:tcPr>
            <w:tcW w:w="9016" w:type="dxa"/>
          </w:tcPr>
          <w:p w14:paraId="39C1885A" w14:textId="77777777" w:rsidR="00EA29AA" w:rsidRPr="005F62AD" w:rsidRDefault="005A06A2" w:rsidP="005F62AD">
            <w:pPr>
              <w:pStyle w:val="Pennawd2"/>
              <w:rPr>
                <w:color w:val="auto"/>
              </w:rPr>
            </w:pPr>
            <w:bookmarkStart w:id="22" w:name="_Toc231292946"/>
            <w:r>
              <w:rPr>
                <w:lang w:val="cy-GB"/>
              </w:rPr>
              <w:t>10. Dulliau o werthuso a gwella ansawdd a safonau addysgu a dysgu</w:t>
            </w:r>
            <w:bookmarkEnd w:id="22"/>
            <w:r>
              <w:rPr>
                <w:lang w:val="cy-GB"/>
              </w:rPr>
              <w:t xml:space="preserve">    </w:t>
            </w:r>
          </w:p>
        </w:tc>
      </w:tr>
      <w:tr w:rsidR="006D64D1" w14:paraId="2559D1BB" w14:textId="77777777" w:rsidTr="4FACE11E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0EBE405A" w14:textId="4C87BF18" w:rsidR="005F62AD" w:rsidRDefault="005A06A2" w:rsidP="005F62AD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safonol canlynol yn orfodol.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</w:p>
          <w:p w14:paraId="33B76635" w14:textId="77777777" w:rsidR="005F62AD" w:rsidRDefault="005F62AD" w:rsidP="005F62AD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DD8CADC" w14:textId="4A09E573" w:rsidR="005F62AD" w:rsidRDefault="005A06A2" w:rsidP="005F62A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Mae gweithdrefnau</w:t>
            </w:r>
            <w:r w:rsidR="000A4DFC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r Brifysgol ar gyfer sicrhau a gwella ansawdd yn cynnwys:</w:t>
            </w:r>
          </w:p>
          <w:p w14:paraId="20EB17F7" w14:textId="77777777" w:rsidR="005F62AD" w:rsidRDefault="005F62AD" w:rsidP="005F62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03217D" w14:textId="77777777" w:rsidR="005F62AD" w:rsidRDefault="005A06A2" w:rsidP="005F62AD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Cyfarfodydd Pwyllgor y Rhaglen gyda chynrychiolwyr myfyrwyr</w:t>
            </w:r>
          </w:p>
          <w:p w14:paraId="7128B28A" w14:textId="77777777" w:rsidR="005F62AD" w:rsidRDefault="005A06A2" w:rsidP="005F62AD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Cyfarfodydd Pwyllgor Cyswllt Staff a Myfyrwyr</w:t>
            </w:r>
          </w:p>
          <w:p w14:paraId="41565B55" w14:textId="77777777" w:rsidR="005F62AD" w:rsidRDefault="005A06A2" w:rsidP="005F62AD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Gwerthusiad ac adborth myfyrwyr ar ddiwedd pob modiwl</w:t>
            </w:r>
          </w:p>
          <w:p w14:paraId="28FAA7D1" w14:textId="77777777" w:rsidR="005F62AD" w:rsidRDefault="005A06A2" w:rsidP="005F62AD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Cynlluniau Gwella Rhaglenni</w:t>
            </w:r>
          </w:p>
          <w:p w14:paraId="3304D1E5" w14:textId="7B57C4A2" w:rsidR="005F62AD" w:rsidRDefault="005A06A2" w:rsidP="005F62AD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Adroddiadau</w:t>
            </w:r>
            <w:r w:rsidR="00FD1257">
              <w:rPr>
                <w:rFonts w:ascii="Arial" w:hAnsi="Arial" w:cs="Arial"/>
                <w:sz w:val="20"/>
                <w:szCs w:val="20"/>
                <w:lang w:val="cy-GB"/>
              </w:rPr>
              <w:t xml:space="preserve"> Ar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holw</w:t>
            </w:r>
            <w:r w:rsidR="00FD1257">
              <w:rPr>
                <w:rFonts w:ascii="Arial" w:hAnsi="Arial" w:cs="Arial"/>
                <w:sz w:val="20"/>
                <w:szCs w:val="20"/>
                <w:lang w:val="cy-GB"/>
              </w:rPr>
              <w:t>y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r Allanol</w:t>
            </w:r>
          </w:p>
          <w:p w14:paraId="5AF51748" w14:textId="156BABFD" w:rsidR="005F62AD" w:rsidRDefault="005A06A2" w:rsidP="005F62AD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Os yw</w:t>
            </w:r>
            <w:r w:rsidR="000A4DFC">
              <w:rPr>
                <w:rFonts w:ascii="Arial" w:hAnsi="Arial" w:cs="Arial"/>
                <w:sz w:val="20"/>
                <w:szCs w:val="20"/>
                <w:lang w:val="cy-GB"/>
              </w:rPr>
              <w:t>’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n ddarpariaeth gydweithredol, Adroddiadau Cymedrolwr neu Diwtor Cyswllt</w:t>
            </w:r>
          </w:p>
          <w:p w14:paraId="078AFDE0" w14:textId="77777777" w:rsidR="00575281" w:rsidRDefault="005A06A2" w:rsidP="00575281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Adolygiad cyfnodol mewnol ac allanol o raglenni</w:t>
            </w:r>
          </w:p>
          <w:p w14:paraId="7A3A303F" w14:textId="77777777" w:rsidR="00EA29AA" w:rsidRPr="00575281" w:rsidRDefault="005A06A2" w:rsidP="00575281">
            <w:pPr>
              <w:numPr>
                <w:ilvl w:val="0"/>
                <w:numId w:val="29"/>
              </w:numPr>
              <w:rPr>
                <w:rFonts w:ascii="Arial" w:hAnsi="Arial" w:cs="Arial"/>
                <w:sz w:val="20"/>
                <w:szCs w:val="20"/>
              </w:rPr>
            </w:pPr>
            <w:r w:rsidRPr="00575281">
              <w:rPr>
                <w:rFonts w:ascii="Arial" w:hAnsi="Arial" w:cs="Arial"/>
                <w:sz w:val="20"/>
                <w:szCs w:val="20"/>
                <w:lang w:val="cy-GB"/>
              </w:rPr>
              <w:t xml:space="preserve">Rhaglenni Datblygu Staff  </w:t>
            </w:r>
          </w:p>
        </w:tc>
      </w:tr>
    </w:tbl>
    <w:p w14:paraId="01CFBBB1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D64D1" w14:paraId="1B2E3345" w14:textId="77777777" w:rsidTr="4FACE11E">
        <w:trPr>
          <w:tblCellSpacing w:w="56" w:type="dxa"/>
        </w:trPr>
        <w:tc>
          <w:tcPr>
            <w:tcW w:w="9016" w:type="dxa"/>
          </w:tcPr>
          <w:p w14:paraId="19603717" w14:textId="5CFD6EAD" w:rsidR="00EA29AA" w:rsidRPr="005F62AD" w:rsidRDefault="005A06A2" w:rsidP="005F62AD">
            <w:pPr>
              <w:pStyle w:val="Pennawd2"/>
              <w:rPr>
                <w:color w:val="auto"/>
              </w:rPr>
            </w:pPr>
            <w:bookmarkStart w:id="23" w:name="_Toc231292947"/>
            <w:r>
              <w:rPr>
                <w:lang w:val="cy-GB"/>
              </w:rPr>
              <w:t>11. Rheoliadau asesu</w:t>
            </w:r>
            <w:bookmarkEnd w:id="23"/>
            <w:r>
              <w:rPr>
                <w:lang w:val="cy-GB"/>
              </w:rPr>
              <w:t xml:space="preserve"> </w:t>
            </w:r>
          </w:p>
        </w:tc>
      </w:tr>
      <w:tr w:rsidR="006D64D1" w14:paraId="693D92BA" w14:textId="77777777" w:rsidTr="4FACE11E">
        <w:trPr>
          <w:tblCellSpacing w:w="56" w:type="dxa"/>
        </w:trPr>
        <w:tc>
          <w:tcPr>
            <w:tcW w:w="9016" w:type="dxa"/>
            <w:shd w:val="clear" w:color="auto" w:fill="D9E2F3" w:themeFill="accent1" w:themeFillTint="33"/>
          </w:tcPr>
          <w:p w14:paraId="5671943D" w14:textId="77777777" w:rsidR="00EC3C3F" w:rsidRPr="00EC3C3F" w:rsidRDefault="00EC3C3F" w:rsidP="005F62A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E50CE83" w14:textId="77777777" w:rsidR="00EC3C3F" w:rsidRPr="00EC3C3F" w:rsidRDefault="00EC3C3F" w:rsidP="005F62A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D0F5613" w14:textId="77777777" w:rsidR="00EC3C3F" w:rsidRPr="00EC3C3F" w:rsidRDefault="00EC3C3F" w:rsidP="005F62A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065F29E" w14:textId="77777777" w:rsidR="00EC3C3F" w:rsidRPr="00EC3C3F" w:rsidRDefault="00EC3C3F" w:rsidP="005F62A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2195776" w14:textId="77777777" w:rsidR="00EC3C3F" w:rsidRPr="00EC3C3F" w:rsidRDefault="00EC3C3F" w:rsidP="005F62A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313D2F52" w14:textId="77777777" w:rsidR="00EC3C3F" w:rsidRPr="00EC3C3F" w:rsidRDefault="00EC3C3F" w:rsidP="005F62AD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134D3462" w14:textId="77777777" w:rsidR="00EC3C3F" w:rsidRDefault="00EC3C3F" w:rsidP="005F62AD">
            <w:p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</w:p>
          <w:p w14:paraId="13DF540B" w14:textId="0CEEEC80" w:rsidR="005F62AD" w:rsidRPr="00AC5886" w:rsidRDefault="005A06A2" w:rsidP="005F62AD">
            <w:p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Rhaid i bob rhaglen nodi cydymffurfiaeth â Rheoliadau Asesu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r Brifysgol. Yn ogystal, rhaid rhestru unrhyw reoliadau asesu </w:t>
            </w:r>
            <w:r w:rsidR="002C24A5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penodol i’r 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rhaglen, gan gynnwys y rhai sy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deillio o ofynion Cyrff Proffesiynol, Statudol a Rheoleiddiol, yma. Gallai enghreifftiau o reoliadau asesu</w:t>
            </w:r>
            <w:r w:rsidR="0050063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penodol i’r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rhaglen</w:t>
            </w:r>
            <w:r w:rsidR="0050063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 </w:t>
            </w: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 xml:space="preserve">gynnwys: gofynion y corff proffesiynol; trefniadau digolledu; cosbau am gyflwyno aseiniadau yn hwyr; mecanweithiau ar gyfer darparu adborth myfyrwyr; trefniadau ar gyfer dysgu ac asesu seiliedig ar waith/lleoliad.  </w:t>
            </w:r>
          </w:p>
          <w:p w14:paraId="79A7E590" w14:textId="77777777" w:rsidR="005F62AD" w:rsidRPr="00AC5886" w:rsidRDefault="005F62AD" w:rsidP="005F62AD">
            <w:pPr>
              <w:jc w:val="both"/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  <w:p w14:paraId="391EAEAA" w14:textId="77777777" w:rsidR="005F62AD" w:rsidRPr="00AC5886" w:rsidRDefault="005A06A2" w:rsidP="005F62AD">
            <w:pPr>
              <w:jc w:val="both"/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AC5886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Nodwch nifer y cynigion ailasesu a ganiateir [1 neu 2] a rhestrwch unrhyw fodiwlau na ellir eu digolledu.</w:t>
            </w:r>
          </w:p>
          <w:p w14:paraId="691F7238" w14:textId="77777777" w:rsidR="005F62AD" w:rsidRDefault="005F62AD" w:rsidP="005F62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6DAC9A" w14:textId="1688B30A" w:rsidR="00EC3C3F" w:rsidRPr="00EC3C3F" w:rsidRDefault="005A06A2" w:rsidP="00EC3C3F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C3C3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Mae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C3C3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r testun safonol canlynol yn orfodol:</w:t>
            </w:r>
          </w:p>
          <w:p w14:paraId="68837D1D" w14:textId="77777777" w:rsidR="00EC3C3F" w:rsidRDefault="00EC3C3F" w:rsidP="00EC3C3F">
            <w:pPr>
              <w:ind w:left="720" w:hanging="7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763B467" w14:textId="77777777" w:rsidR="00EC3C3F" w:rsidRDefault="005A06A2" w:rsidP="00EC3C3F">
            <w:pPr>
              <w:ind w:left="720" w:hanging="7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24" w:name="cysill"/>
            <w:bookmarkEnd w:id="24"/>
            <w:r w:rsidRPr="008C6BFA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Bydd y marc terfynol ar gyfer y radd Meistr hon yn cael ei gyfrifo ar sail cyfartaledd y</w:t>
            </w:r>
          </w:p>
          <w:p w14:paraId="670C985A" w14:textId="5975A860" w:rsidR="00EA29AA" w:rsidRPr="00EC3C3F" w:rsidRDefault="005A06A2" w:rsidP="00EC3C3F">
            <w:pPr>
              <w:ind w:left="720" w:hanging="7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C6BFA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marciau ar gyfer pob modiwl wedi</w:t>
            </w:r>
            <w:r w:rsidR="000A4DFC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’</w:t>
            </w:r>
            <w:r w:rsidRPr="008C6BFA">
              <w:rPr>
                <w:rFonts w:ascii="Arial" w:hAnsi="Arial" w:cs="Arial"/>
                <w:color w:val="000000"/>
                <w:sz w:val="20"/>
                <w:szCs w:val="20"/>
                <w:lang w:val="cy-GB"/>
              </w:rPr>
              <w:t>i bwysoli yn ôl gwerthoedd credyd y modiwlau hynny.</w:t>
            </w:r>
          </w:p>
        </w:tc>
      </w:tr>
    </w:tbl>
    <w:p w14:paraId="7A32E832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tbl>
      <w:tblPr>
        <w:tblStyle w:val="GridTabl"/>
        <w:tblW w:w="0" w:type="auto"/>
        <w:tblCellSpacing w:w="56" w:type="dxa"/>
        <w:tblLook w:val="04A0" w:firstRow="1" w:lastRow="0" w:firstColumn="1" w:lastColumn="0" w:noHBand="0" w:noVBand="1"/>
      </w:tblPr>
      <w:tblGrid>
        <w:gridCol w:w="9016"/>
      </w:tblGrid>
      <w:tr w:rsidR="006D64D1" w14:paraId="1B5897B5" w14:textId="77777777" w:rsidTr="4FACE11E">
        <w:trPr>
          <w:tblCellSpacing w:w="56" w:type="dxa"/>
        </w:trPr>
        <w:tc>
          <w:tcPr>
            <w:tcW w:w="87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E02C552" w14:textId="068CE40D" w:rsidR="00EC3C3F" w:rsidRPr="005F62AD" w:rsidRDefault="005A06A2" w:rsidP="00952BBD">
            <w:pPr>
              <w:pStyle w:val="Pennawd2"/>
              <w:rPr>
                <w:color w:val="auto"/>
              </w:rPr>
            </w:pPr>
            <w:bookmarkStart w:id="25" w:name="_Toc231292948"/>
            <w:r>
              <w:rPr>
                <w:lang w:val="cy-GB"/>
              </w:rPr>
              <w:t>12. Dangosydd ansawdd a safonau</w:t>
            </w:r>
            <w:bookmarkEnd w:id="25"/>
            <w:r>
              <w:rPr>
                <w:lang w:val="cy-GB"/>
              </w:rPr>
              <w:t xml:space="preserve"> </w:t>
            </w:r>
          </w:p>
        </w:tc>
      </w:tr>
      <w:tr w:rsidR="006D64D1" w14:paraId="6A6A91B3" w14:textId="77777777" w:rsidTr="4FACE11E">
        <w:trPr>
          <w:tblCellSpacing w:w="56" w:type="dxa"/>
        </w:trPr>
        <w:tc>
          <w:tcPr>
            <w:tcW w:w="8792" w:type="dxa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E2F3" w:themeFill="accent1" w:themeFillTint="33"/>
          </w:tcPr>
          <w:p w14:paraId="30C0C815" w14:textId="7992CEB3" w:rsidR="00EC3C3F" w:rsidRPr="00EC3C3F" w:rsidRDefault="005A06A2" w:rsidP="00EC3C3F">
            <w:pPr>
              <w:rPr>
                <w:rFonts w:ascii="Arial" w:hAnsi="Arial" w:cs="Arial"/>
                <w:i/>
                <w:color w:val="C00000"/>
                <w:sz w:val="20"/>
                <w:szCs w:val="20"/>
              </w:rPr>
            </w:pPr>
            <w:r w:rsidRPr="00EC3C3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Canllaw: dilëwch a/neu ychwanegwch fel sy</w:t>
            </w:r>
            <w:r w:rsidR="000A4DFC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’</w:t>
            </w:r>
            <w:r w:rsidRPr="00EC3C3F">
              <w:rPr>
                <w:rFonts w:ascii="Arial" w:hAnsi="Arial" w:cs="Arial"/>
                <w:i/>
                <w:iCs/>
                <w:color w:val="C00000"/>
                <w:sz w:val="20"/>
                <w:szCs w:val="20"/>
                <w:lang w:val="cy-GB"/>
              </w:rPr>
              <w:t>n briodol</w:t>
            </w:r>
          </w:p>
          <w:p w14:paraId="6EC8927C" w14:textId="77777777" w:rsidR="00EC3C3F" w:rsidRDefault="005A06A2" w:rsidP="00EC3C3F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Adolygiad QAA llwyddiannus</w:t>
            </w:r>
          </w:p>
          <w:p w14:paraId="1FA89C7B" w14:textId="77777777" w:rsidR="00EC3C3F" w:rsidRDefault="005A06A2" w:rsidP="00EC3C3F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Achrediad Cyrff Proffesiynol, Statudol a Rheoleiddiol</w:t>
            </w:r>
          </w:p>
          <w:p w14:paraId="2287D0DC" w14:textId="77777777" w:rsidR="00EC3C3F" w:rsidRDefault="005A06A2" w:rsidP="00EC3C3F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>Ystadegau cyflogaeth myfyrwyr ôl-radd</w:t>
            </w:r>
          </w:p>
          <w:p w14:paraId="4F6447E9" w14:textId="77777777" w:rsidR="00EC3C3F" w:rsidRPr="00785BF4" w:rsidRDefault="005A06A2" w:rsidP="00EC3C3F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cy-GB"/>
              </w:rPr>
              <w:t xml:space="preserve">Dyfarniadau neu grantiau ymchwil llwyddiannus, ac ati </w:t>
            </w:r>
          </w:p>
          <w:p w14:paraId="55279421" w14:textId="77777777" w:rsidR="00EC3C3F" w:rsidRPr="00EC3C3F" w:rsidRDefault="00EC3C3F" w:rsidP="00EC3C3F">
            <w:pPr>
              <w:ind w:left="720" w:hanging="7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5646675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p w14:paraId="47BB5598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p w14:paraId="78CF7FCF" w14:textId="7B1224EB" w:rsidR="00EC3C3F" w:rsidRDefault="005A06A2" w:rsidP="00CF6FD3">
      <w:pPr>
        <w:spacing w:line="276" w:lineRule="auto"/>
        <w:rPr>
          <w:color w:val="133350"/>
          <w:sz w:val="24"/>
          <w:szCs w:val="24"/>
        </w:rPr>
        <w:sectPr w:rsidR="00EC3C3F" w:rsidSect="005F62AD">
          <w:headerReference w:type="default" r:id="rId24"/>
          <w:footerReference w:type="first" r:id="rId25"/>
          <w:pgSz w:w="11906" w:h="16838"/>
          <w:pgMar w:top="1440" w:right="1440" w:bottom="1440" w:left="1440" w:header="709" w:footer="1015" w:gutter="0"/>
          <w:cols w:space="708"/>
          <w:titlePg/>
          <w:docGrid w:linePitch="360"/>
        </w:sectPr>
      </w:pPr>
      <w:r w:rsidRPr="00785BF4">
        <w:rPr>
          <w:rFonts w:ascii="Arial" w:hAnsi="Arial" w:cs="Arial"/>
          <w:b/>
          <w:bCs/>
          <w:sz w:val="20"/>
          <w:szCs w:val="20"/>
          <w:lang w:val="cy-GB"/>
        </w:rPr>
        <w:t>Sylwer:</w:t>
      </w:r>
      <w:r w:rsidRPr="00785BF4">
        <w:rPr>
          <w:rFonts w:ascii="Arial" w:hAnsi="Arial" w:cs="Arial"/>
          <w:sz w:val="20"/>
          <w:szCs w:val="20"/>
          <w:lang w:val="cy-GB"/>
        </w:rPr>
        <w:t xml:space="preserve"> Mae</w:t>
      </w:r>
      <w:r w:rsidR="000A4DFC">
        <w:rPr>
          <w:rFonts w:ascii="Arial" w:hAnsi="Arial" w:cs="Arial"/>
          <w:sz w:val="20"/>
          <w:szCs w:val="20"/>
          <w:lang w:val="cy-GB"/>
        </w:rPr>
        <w:t>’</w:t>
      </w:r>
      <w:r w:rsidRPr="00785BF4">
        <w:rPr>
          <w:rFonts w:ascii="Arial" w:hAnsi="Arial" w:cs="Arial"/>
          <w:sz w:val="20"/>
          <w:szCs w:val="20"/>
          <w:lang w:val="cy-GB"/>
        </w:rPr>
        <w:t>r fanyleb hon yn darparu crynodeb byr o brif nodweddion y rhaglen a</w:t>
      </w:r>
      <w:r w:rsidR="000A4DFC">
        <w:rPr>
          <w:rFonts w:ascii="Arial" w:hAnsi="Arial" w:cs="Arial"/>
          <w:sz w:val="20"/>
          <w:szCs w:val="20"/>
          <w:lang w:val="cy-GB"/>
        </w:rPr>
        <w:t>’</w:t>
      </w:r>
      <w:r w:rsidRPr="00785BF4">
        <w:rPr>
          <w:rFonts w:ascii="Arial" w:hAnsi="Arial" w:cs="Arial"/>
          <w:sz w:val="20"/>
          <w:szCs w:val="20"/>
          <w:lang w:val="cy-GB"/>
        </w:rPr>
        <w:t>r deilliannau dysgu y disgwylir i fyfyriwr eu cyflawni a</w:t>
      </w:r>
      <w:r w:rsidR="000A4DFC">
        <w:rPr>
          <w:rFonts w:ascii="Arial" w:hAnsi="Arial" w:cs="Arial"/>
          <w:sz w:val="20"/>
          <w:szCs w:val="20"/>
          <w:lang w:val="cy-GB"/>
        </w:rPr>
        <w:t>’</w:t>
      </w:r>
      <w:r w:rsidRPr="00785BF4">
        <w:rPr>
          <w:rFonts w:ascii="Arial" w:hAnsi="Arial" w:cs="Arial"/>
          <w:sz w:val="20"/>
          <w:szCs w:val="20"/>
          <w:lang w:val="cy-GB"/>
        </w:rPr>
        <w:t>u dangos er mwyn ennill dyfarniad.  Mae gwybodaeth fanylach am ddeilliannau dysgu, cynnwys a</w:t>
      </w:r>
      <w:r w:rsidR="00F563A5">
        <w:rPr>
          <w:rFonts w:ascii="Arial" w:hAnsi="Arial" w:cs="Arial"/>
          <w:sz w:val="20"/>
          <w:szCs w:val="20"/>
          <w:lang w:val="cy-GB"/>
        </w:rPr>
        <w:t xml:space="preserve"> dulliau</w:t>
      </w:r>
      <w:r w:rsidRPr="00785BF4">
        <w:rPr>
          <w:rFonts w:ascii="Arial" w:hAnsi="Arial" w:cs="Arial"/>
          <w:sz w:val="20"/>
          <w:szCs w:val="20"/>
          <w:lang w:val="cy-GB"/>
        </w:rPr>
        <w:t xml:space="preserve"> addysgu a dysgu a</w:t>
      </w:r>
      <w:r w:rsidR="00F563A5">
        <w:rPr>
          <w:rFonts w:ascii="Arial" w:hAnsi="Arial" w:cs="Arial"/>
          <w:sz w:val="20"/>
          <w:szCs w:val="20"/>
          <w:lang w:val="cy-GB"/>
        </w:rPr>
        <w:t>c</w:t>
      </w:r>
      <w:r w:rsidRPr="00785BF4">
        <w:rPr>
          <w:rFonts w:ascii="Arial" w:hAnsi="Arial" w:cs="Arial"/>
          <w:sz w:val="20"/>
          <w:szCs w:val="20"/>
          <w:lang w:val="cy-GB"/>
        </w:rPr>
        <w:t xml:space="preserve"> asesu pob modiwl ar gael mewn llawlyfrau rhaglenni/modiwlau. Mae</w:t>
      </w:r>
      <w:r w:rsidR="000A4DFC">
        <w:rPr>
          <w:rFonts w:ascii="Arial" w:hAnsi="Arial" w:cs="Arial"/>
          <w:sz w:val="20"/>
          <w:szCs w:val="20"/>
          <w:lang w:val="cy-GB"/>
        </w:rPr>
        <w:t>’</w:t>
      </w:r>
      <w:r w:rsidRPr="00785BF4">
        <w:rPr>
          <w:rFonts w:ascii="Arial" w:hAnsi="Arial" w:cs="Arial"/>
          <w:sz w:val="20"/>
          <w:szCs w:val="20"/>
          <w:lang w:val="cy-GB"/>
        </w:rPr>
        <w:t>r Brifysgol yn adolygu cywirdeb y wybodaeth sydd wedi</w:t>
      </w:r>
      <w:r w:rsidR="000A4DFC">
        <w:rPr>
          <w:rFonts w:ascii="Arial" w:hAnsi="Arial" w:cs="Arial"/>
          <w:sz w:val="20"/>
          <w:szCs w:val="20"/>
          <w:lang w:val="cy-GB"/>
        </w:rPr>
        <w:t>’</w:t>
      </w:r>
      <w:r w:rsidRPr="00785BF4">
        <w:rPr>
          <w:rFonts w:ascii="Arial" w:hAnsi="Arial" w:cs="Arial"/>
          <w:sz w:val="20"/>
          <w:szCs w:val="20"/>
          <w:lang w:val="cy-GB"/>
        </w:rPr>
        <w:t>i chynnwys yn y ddogfen hon ac mae</w:t>
      </w:r>
      <w:r w:rsidR="000A4DFC">
        <w:rPr>
          <w:rFonts w:ascii="Arial" w:hAnsi="Arial" w:cs="Arial"/>
          <w:sz w:val="20"/>
          <w:szCs w:val="20"/>
          <w:lang w:val="cy-GB"/>
        </w:rPr>
        <w:t>’</w:t>
      </w:r>
      <w:r w:rsidRPr="00785BF4">
        <w:rPr>
          <w:rFonts w:ascii="Arial" w:hAnsi="Arial" w:cs="Arial"/>
          <w:sz w:val="20"/>
          <w:szCs w:val="20"/>
          <w:lang w:val="cy-GB"/>
        </w:rPr>
        <w:t>n bosibl y bydd yr Asiantaeth Sicrhau Ansawdd ar gyfer Addysg Uwch yn ei gwirio.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2"/>
        <w:gridCol w:w="1117"/>
        <w:gridCol w:w="872"/>
        <w:gridCol w:w="872"/>
        <w:gridCol w:w="1017"/>
        <w:gridCol w:w="727"/>
        <w:gridCol w:w="833"/>
        <w:gridCol w:w="39"/>
        <w:gridCol w:w="872"/>
        <w:gridCol w:w="859"/>
        <w:gridCol w:w="13"/>
        <w:gridCol w:w="872"/>
        <w:gridCol w:w="872"/>
      </w:tblGrid>
      <w:tr w:rsidR="006D64D1" w14:paraId="25CCC7D1" w14:textId="77777777" w:rsidTr="009F5E2C">
        <w:trPr>
          <w:trHeight w:val="668"/>
        </w:trPr>
        <w:tc>
          <w:tcPr>
            <w:tcW w:w="4452" w:type="dxa"/>
            <w:shd w:val="clear" w:color="auto" w:fill="133350"/>
          </w:tcPr>
          <w:p w14:paraId="4B670F00" w14:textId="77777777" w:rsidR="00EA29AA" w:rsidRPr="00AC5886" w:rsidRDefault="005A06A2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Deilliannau Dysgu Arfaethedig y Rhaglen i lwybrau a phwyntiau gadael canolradd</w:t>
            </w:r>
          </w:p>
        </w:tc>
        <w:tc>
          <w:tcPr>
            <w:tcW w:w="1989" w:type="dxa"/>
            <w:gridSpan w:val="2"/>
            <w:shd w:val="clear" w:color="auto" w:fill="133350"/>
          </w:tcPr>
          <w:p w14:paraId="4BB754EE" w14:textId="4B50AD6B" w:rsidR="00EA29AA" w:rsidRPr="00AC5886" w:rsidRDefault="00065F80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  <w:lang w:val="cy-GB"/>
              </w:rPr>
              <w:t xml:space="preserve">Tystysgrif </w:t>
            </w:r>
            <w:r>
              <w:rPr>
                <w:color w:val="auto"/>
                <w:sz w:val="21"/>
                <w:szCs w:val="21"/>
                <w:lang w:val="cy-GB"/>
              </w:rPr>
              <w:br/>
              <w:t>Ôl-r</w:t>
            </w:r>
            <w:r w:rsidR="005A06A2">
              <w:rPr>
                <w:color w:val="auto"/>
                <w:sz w:val="21"/>
                <w:szCs w:val="21"/>
                <w:lang w:val="cy-GB"/>
              </w:rPr>
              <w:t>add</w:t>
            </w:r>
            <w:r w:rsidR="00BF491B">
              <w:rPr>
                <w:color w:val="auto"/>
                <w:sz w:val="21"/>
                <w:szCs w:val="21"/>
                <w:lang w:val="cy-GB"/>
              </w:rPr>
              <w:t>edig</w:t>
            </w:r>
          </w:p>
          <w:p w14:paraId="534217CF" w14:textId="481F5663" w:rsidR="00EA29AA" w:rsidRPr="00AC5886" w:rsidRDefault="00EA29AA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133350"/>
          </w:tcPr>
          <w:p w14:paraId="299848E0" w14:textId="46FE0841" w:rsidR="00AC5886" w:rsidRPr="00AC5886" w:rsidRDefault="005A06A2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  <w:lang w:val="cy-GB"/>
              </w:rPr>
              <w:t xml:space="preserve">Diploma </w:t>
            </w:r>
            <w:r w:rsidR="00BF491B">
              <w:rPr>
                <w:color w:val="auto"/>
                <w:sz w:val="21"/>
                <w:szCs w:val="21"/>
                <w:lang w:val="cy-GB"/>
              </w:rPr>
              <w:br/>
            </w:r>
            <w:r>
              <w:rPr>
                <w:color w:val="auto"/>
                <w:sz w:val="21"/>
                <w:szCs w:val="21"/>
                <w:lang w:val="cy-GB"/>
              </w:rPr>
              <w:t>Ôl-radd</w:t>
            </w:r>
            <w:r w:rsidR="00BF491B">
              <w:rPr>
                <w:color w:val="auto"/>
                <w:sz w:val="21"/>
                <w:szCs w:val="21"/>
                <w:lang w:val="cy-GB"/>
              </w:rPr>
              <w:t>edig</w:t>
            </w:r>
          </w:p>
        </w:tc>
        <w:tc>
          <w:tcPr>
            <w:tcW w:w="1560" w:type="dxa"/>
            <w:gridSpan w:val="2"/>
            <w:shd w:val="clear" w:color="auto" w:fill="133350"/>
          </w:tcPr>
          <w:p w14:paraId="523089B3" w14:textId="60E1325F" w:rsidR="00407A9E" w:rsidRDefault="003D174E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  <w:lang w:val="cy-GB"/>
              </w:rPr>
              <w:t>Gradd Meistr</w:t>
            </w:r>
          </w:p>
          <w:p w14:paraId="2B1F6714" w14:textId="39F19461" w:rsidR="00EA29AA" w:rsidRPr="00AC5886" w:rsidRDefault="00EA29AA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770" w:type="dxa"/>
            <w:gridSpan w:val="3"/>
            <w:shd w:val="clear" w:color="auto" w:fill="133350"/>
          </w:tcPr>
          <w:p w14:paraId="6EC235F1" w14:textId="77777777" w:rsidR="00EA29AA" w:rsidRPr="00AC5886" w:rsidRDefault="005A06A2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Llwybr</w:t>
            </w:r>
          </w:p>
        </w:tc>
        <w:tc>
          <w:tcPr>
            <w:tcW w:w="1757" w:type="dxa"/>
            <w:gridSpan w:val="3"/>
            <w:shd w:val="clear" w:color="auto" w:fill="133350"/>
          </w:tcPr>
          <w:p w14:paraId="2B9C49ED" w14:textId="77777777" w:rsidR="00EA29AA" w:rsidRPr="00AC5886" w:rsidRDefault="005A06A2" w:rsidP="009F5E2C">
            <w:pPr>
              <w:pStyle w:val="Teitl"/>
              <w:jc w:val="center"/>
              <w:rPr>
                <w:color w:val="auto"/>
                <w:sz w:val="21"/>
                <w:szCs w:val="21"/>
              </w:rPr>
            </w:pPr>
            <w:r w:rsidRPr="00AC5886">
              <w:rPr>
                <w:color w:val="auto"/>
                <w:sz w:val="21"/>
                <w:szCs w:val="21"/>
                <w:lang w:val="cy-GB"/>
              </w:rPr>
              <w:t>Llwybr</w:t>
            </w:r>
          </w:p>
        </w:tc>
      </w:tr>
      <w:tr w:rsidR="006D64D1" w14:paraId="2B220C51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3C1A51A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58BC2EE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65FC0E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277990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2137B11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709079C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19C54E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5730AB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96E3F9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58A06B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B2FFDA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58E171BD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543F389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186B0FC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E487EE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E3A818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4587BE5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039D95C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4F86BC8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EFBF98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239FE85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8A10BA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549BCE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22A36A46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5BD54ED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213EF05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696153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6B8A4E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349A845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26D4ACD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47F791C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F9FE7F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493C24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3920BA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4D6771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3905C121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7230CCC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552BF35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223016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3F8EFF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601A5E4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6EA070B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1C10CD9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BAABFE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090589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CA416C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E0B0D2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276961AB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2CCEEEF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19B2941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2E7CA5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14B185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78F2AC2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10C45F5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88A658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06676A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05E22FB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14C896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03FB75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0EB943F9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10D4A78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492BB61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CF483B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B6DDFA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0129807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3031AED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D0E547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9CC1C9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1671683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7B7783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48ADFD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30F8C1FA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7471626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3CD9C79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9C9C2B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C40CE4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7D36A97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35116B5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84ED7C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3B8762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698E0F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1FB9C8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CAFD7D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3A189D03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5236705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0D81396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1844FA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BEFAF3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75211DF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1286FF1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FF5137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7F8643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6F2A783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B5299B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ADFE31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5AA5ACED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5D4C4EE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537B294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6EBD90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0F1663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17EA235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0C59B92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69203DF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4F62D2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432F3E1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66E853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8F8C4E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51324B7B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20E7DAF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79C8DC0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9AEA4C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BF4603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591B72A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0D0B0AC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BA9230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2B26A6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1A8288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B270D8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43F732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39F86C0E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1186882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7120F05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7B0323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D8312E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087977E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36FA553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CA375C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5E9E42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8E280F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47B351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5AF87C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4B346063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0A56269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2613FA2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76F741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9C587B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69F4973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675A6FC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137FDC4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B312F6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18F39BE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4B14DA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0FBE95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16BDBCC9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33629A5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68C8F14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FDCDE3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745273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12FE36F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3D90186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C04B30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B5519A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4AC66DD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970BE3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53D965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69E6E469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0800267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08CF721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9591A0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A47419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6AAB7A7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4F8728A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0F2FC306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65978A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217740D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7004B1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14D349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03B5B491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59D5776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6D52431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7E3DA2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B3541D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552AD07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668CEB8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47357D8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6A1C8C5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643FB9B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BC4ADD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34D334C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4533DEB4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6CDCDCD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70120158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DCA7EE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C747B4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7BAB2923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705620B1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331259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F7C762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64CDEE5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B3D6BB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E5A9C8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1D89DC85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71F37C4D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24F478C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51CB40C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7D8169E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68C9ECE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25918C12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5BB74C9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2201B2E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3638A89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6A8D245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05976EFF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  <w:tr w:rsidR="006D64D1" w14:paraId="62E6E0FF" w14:textId="77777777" w:rsidTr="00AC5886">
        <w:tc>
          <w:tcPr>
            <w:tcW w:w="4452" w:type="dxa"/>
            <w:shd w:val="clear" w:color="auto" w:fill="D9E2F3" w:themeFill="accent1" w:themeFillTint="33"/>
          </w:tcPr>
          <w:p w14:paraId="4CDD906A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117" w:type="dxa"/>
            <w:shd w:val="clear" w:color="auto" w:fill="D9E2F3" w:themeFill="accent1" w:themeFillTint="33"/>
          </w:tcPr>
          <w:p w14:paraId="6AFA11E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168D3A70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3078FA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1017" w:type="dxa"/>
            <w:shd w:val="clear" w:color="auto" w:fill="D9E2F3" w:themeFill="accent1" w:themeFillTint="33"/>
          </w:tcPr>
          <w:p w14:paraId="141F305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727" w:type="dxa"/>
            <w:shd w:val="clear" w:color="auto" w:fill="D9E2F3" w:themeFill="accent1" w:themeFillTint="33"/>
          </w:tcPr>
          <w:p w14:paraId="0B8E73AB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72F81679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3283185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gridSpan w:val="2"/>
            <w:shd w:val="clear" w:color="auto" w:fill="D9E2F3" w:themeFill="accent1" w:themeFillTint="33"/>
          </w:tcPr>
          <w:p w14:paraId="6A4AA417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C85ED4E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  <w:tc>
          <w:tcPr>
            <w:tcW w:w="872" w:type="dxa"/>
            <w:shd w:val="clear" w:color="auto" w:fill="D9E2F3" w:themeFill="accent1" w:themeFillTint="33"/>
          </w:tcPr>
          <w:p w14:paraId="48EDB934" w14:textId="77777777" w:rsidR="00EA29AA" w:rsidRPr="00AC5886" w:rsidRDefault="00EA29AA" w:rsidP="00AC5886">
            <w:pPr>
              <w:pStyle w:val="Teitl"/>
              <w:rPr>
                <w:sz w:val="21"/>
                <w:szCs w:val="21"/>
              </w:rPr>
            </w:pPr>
          </w:p>
        </w:tc>
      </w:tr>
    </w:tbl>
    <w:p w14:paraId="4E52800F" w14:textId="77777777" w:rsidR="00EA29AA" w:rsidRDefault="00EA29AA" w:rsidP="00CF6FD3">
      <w:pPr>
        <w:spacing w:line="276" w:lineRule="auto"/>
        <w:rPr>
          <w:color w:val="133350"/>
          <w:sz w:val="24"/>
          <w:szCs w:val="24"/>
        </w:rPr>
      </w:pPr>
    </w:p>
    <w:p w14:paraId="4E07AF18" w14:textId="77777777" w:rsidR="00EA29AA" w:rsidRDefault="00EA29AA" w:rsidP="4FACE11E">
      <w:pPr>
        <w:spacing w:line="276" w:lineRule="auto"/>
        <w:rPr>
          <w:color w:val="133350"/>
          <w:sz w:val="24"/>
          <w:szCs w:val="24"/>
        </w:rPr>
      </w:pPr>
    </w:p>
    <w:p w14:paraId="17D4F7EC" w14:textId="77777777" w:rsidR="00217C52" w:rsidRDefault="005A06A2">
      <w:pPr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br w:type="page"/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915"/>
        <w:gridCol w:w="915"/>
        <w:gridCol w:w="915"/>
        <w:gridCol w:w="915"/>
        <w:gridCol w:w="915"/>
        <w:gridCol w:w="915"/>
        <w:gridCol w:w="915"/>
        <w:gridCol w:w="915"/>
        <w:gridCol w:w="915"/>
        <w:gridCol w:w="930"/>
      </w:tblGrid>
      <w:tr w:rsidR="006D64D1" w14:paraId="27B6F768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6037E828" w14:textId="0068D3FF" w:rsidR="00217C52" w:rsidRPr="00217C52" w:rsidRDefault="00554884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 xml:space="preserve">Mapio </w:t>
            </w:r>
            <w:r w:rsidR="005A06A2"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Deilliannau Dysgu Arfaethedig y Rhaglen i</w:t>
            </w:r>
            <w:r w:rsidR="000A4DFC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’</w:t>
            </w:r>
            <w:r w:rsidR="005A06A2"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r Modiwlau</w:t>
            </w:r>
            <w:r w:rsidR="005A06A2"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5BD2350D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2A4A0A7E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75814449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7B258D6A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6AAF2719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5C7BD334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15626C07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7BD6FEDD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01FC5894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33350"/>
            <w:hideMark/>
          </w:tcPr>
          <w:p w14:paraId="48DED5A5" w14:textId="77777777" w:rsidR="00217C52" w:rsidRPr="00217C52" w:rsidRDefault="005A06A2" w:rsidP="00217C5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b/>
                <w:bCs/>
                <w:sz w:val="20"/>
                <w:szCs w:val="20"/>
                <w:lang w:val="cy-GB" w:eastAsia="en-GB"/>
              </w:rPr>
              <w:t>Modiwl</w:t>
            </w:r>
            <w:r w:rsidRPr="00217C52">
              <w:rPr>
                <w:rFonts w:ascii="Arial" w:eastAsia="Times New Roman" w:hAnsi="Arial" w:cs="Arial"/>
                <w:bCs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377D5860" w14:textId="77777777" w:rsidTr="00217C52">
        <w:trPr>
          <w:trHeight w:val="300"/>
        </w:trPr>
        <w:tc>
          <w:tcPr>
            <w:tcW w:w="13605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3E20C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DE7C24C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EB4370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2B03E2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E4CDE2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5F3F17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A830D9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0AE206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31D8CC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AF3A4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05CDE7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5D0299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DD7767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8AFFE70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F15D12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306EC2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B9DE27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306C53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5C83608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CCD9817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650734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762A11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DC9C6D8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0DE12C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282382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0A180DC7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2C0EE3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E7FCAE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797399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F880DB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18345D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41AA4C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2FC95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4D170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17864D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2C27AE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9F0E89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036777E1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7D536C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9A24B1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227043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DDAD7C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F93CC0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407C66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952E8F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CBFD7C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6C669F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4DB7BF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330D4F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46D6FA90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36EAC4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7D44A2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62E468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8545E3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7B0490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0EDE5C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19526D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200B3C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FD4AF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332704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10924D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7C0A6009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0573177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C11832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6E2A3E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FB78CB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F9D5B28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2BF0D4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66D77D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09A860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3140007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151C55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90C684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0A3ACB03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5132218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A0FD10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BD3D3D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8738D97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40BBE8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19A529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85F07C8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0BA3B7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3889D8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B0FEE3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D330B0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66BFEE0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C8ADFC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6B8674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B5FFF2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CCBDFD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45649A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54D87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B00778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BF5BE3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8F5E3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01D03D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42A50D7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2EAEAA04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81DCF1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A9F490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BC2566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97AAA9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1EEC9D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0C1B09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1A0843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5FE343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426D4D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0C0725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1F0670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4C33F04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DBD36F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EF18D1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3BDDD5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5E1C28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0F0803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572DF1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2E683C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0592E4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850FEE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64EFA9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EEF7E0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5381B11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155602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357BBD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7CE465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F6CDDD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E86FBA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B706C17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2EF79F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826906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A7ECEE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DD46E0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98EC56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341FEC24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47357C8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7FB701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4090E4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A75C2C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2BD8E2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D043E4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6D6BD4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7292F0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1FEFE2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E68343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EA8285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E55D13E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7B301C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9594F2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23E1C5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3D18CD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9151B8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9CCDFF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3B88767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92F6C9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B666F9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3D4DD29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83542F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88A383F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D49327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C22755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0FD8B8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9DDFDC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45E79D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774005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83D28E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D55E01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28357A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3C5A3F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02F101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3A791C45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99CB19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B54B1A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B2F894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9B1C16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35491C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E68B26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1917EC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05B94BE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0A255F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EC94F5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BF53ED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608125A9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33E4C4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800DEA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46AF34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604BF1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F24BC5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F5A124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D7CCC6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7BA0FF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80439D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52B101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0163F2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7111AEF1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58EBF9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0585BEB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8CB2754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4B09D0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68400E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122CFEA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F8F40D6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5B74343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329C1BEF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9E87B50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6CF7D9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  <w:tr w:rsidR="006D64D1" w14:paraId="4346D080" w14:textId="77777777" w:rsidTr="00217C52">
        <w:trPr>
          <w:trHeight w:val="3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E71506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C258AC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7748EF1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408612D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084DAE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53CDDA48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1B3BCF41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08AB4F2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44C9AEE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9E06F55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21BE5AC" w14:textId="77777777" w:rsidR="00217C52" w:rsidRPr="00217C52" w:rsidRDefault="005A06A2" w:rsidP="00217C52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217C52">
              <w:rPr>
                <w:rFonts w:ascii="Arial" w:eastAsia="Times New Roman" w:hAnsi="Arial" w:cs="Arial"/>
                <w:sz w:val="20"/>
                <w:szCs w:val="20"/>
                <w:lang w:val="cy-GB" w:eastAsia="en-GB"/>
              </w:rPr>
              <w:t> </w:t>
            </w:r>
          </w:p>
        </w:tc>
      </w:tr>
    </w:tbl>
    <w:p w14:paraId="0EB99040" w14:textId="77777777" w:rsidR="00EA29AA" w:rsidRDefault="00EA29AA">
      <w:pPr>
        <w:rPr>
          <w:color w:val="133350"/>
          <w:sz w:val="24"/>
          <w:szCs w:val="24"/>
        </w:rPr>
      </w:pPr>
    </w:p>
    <w:p w14:paraId="7FDFA13E" w14:textId="77777777" w:rsidR="00217C52" w:rsidRDefault="00217C52">
      <w:pPr>
        <w:rPr>
          <w:color w:val="133350"/>
          <w:sz w:val="24"/>
          <w:szCs w:val="24"/>
        </w:rPr>
      </w:pPr>
    </w:p>
    <w:p w14:paraId="4139B7FE" w14:textId="77777777" w:rsidR="00217C52" w:rsidRDefault="00217C52">
      <w:pPr>
        <w:rPr>
          <w:color w:val="133350"/>
          <w:sz w:val="24"/>
          <w:szCs w:val="24"/>
        </w:rPr>
      </w:pPr>
    </w:p>
    <w:p w14:paraId="5E545779" w14:textId="77777777" w:rsidR="00217C52" w:rsidRDefault="00217C52">
      <w:pPr>
        <w:rPr>
          <w:color w:val="133350"/>
          <w:sz w:val="24"/>
          <w:szCs w:val="24"/>
        </w:rPr>
      </w:pPr>
    </w:p>
    <w:p w14:paraId="64ACB2BE" w14:textId="77777777" w:rsidR="6145BC85" w:rsidRDefault="6145BC85" w:rsidP="4FACE11E">
      <w:pPr>
        <w:spacing w:line="276" w:lineRule="auto"/>
        <w:rPr>
          <w:color w:val="133350"/>
          <w:sz w:val="24"/>
          <w:szCs w:val="24"/>
        </w:rPr>
        <w:sectPr w:rsidR="6145BC85" w:rsidSect="005F62AD">
          <w:headerReference w:type="default" r:id="rId26"/>
          <w:footerReference w:type="first" r:id="rId27"/>
          <w:pgSz w:w="16838" w:h="11906" w:orient="landscape"/>
          <w:pgMar w:top="1440" w:right="1440" w:bottom="1440" w:left="1440" w:header="709" w:footer="1015" w:gutter="0"/>
          <w:cols w:space="708"/>
          <w:titlePg/>
          <w:docGrid w:linePitch="360"/>
        </w:sectPr>
      </w:pPr>
    </w:p>
    <w:p w14:paraId="5052118B" w14:textId="77777777" w:rsidR="00F46E43" w:rsidRPr="00EA29AA" w:rsidRDefault="005A06A2" w:rsidP="00EA29AA">
      <w:pPr>
        <w:rPr>
          <w:b/>
          <w:bCs/>
          <w:color w:val="002060"/>
          <w:sz w:val="24"/>
          <w:szCs w:val="24"/>
        </w:rPr>
      </w:pPr>
      <w:r>
        <w:rPr>
          <w:noProof/>
          <w:color w:val="13335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283287CF" wp14:editId="3590CEFD">
                <wp:simplePos x="0" y="0"/>
                <wp:positionH relativeFrom="column">
                  <wp:posOffset>-441960</wp:posOffset>
                </wp:positionH>
                <wp:positionV relativeFrom="page">
                  <wp:posOffset>6441440</wp:posOffset>
                </wp:positionV>
                <wp:extent cx="7574280" cy="4282440"/>
                <wp:effectExtent l="0" t="0" r="26670" b="22860"/>
                <wp:wrapNone/>
                <wp:docPr id="7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4280" cy="4282440"/>
                          <a:chOff x="0" y="0"/>
                          <a:chExt cx="7574280" cy="4282440"/>
                        </a:xfrm>
                        <a:solidFill>
                          <a:srgbClr val="0B2A3D"/>
                        </a:solidFill>
                      </wpg:grpSpPr>
                      <wps:wsp>
                        <wps:cNvPr id="33" name="Rectangle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574280" cy="4282440"/>
                          </a:xfrm>
                          <a:prstGeom prst="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70760" y="1280160"/>
                            <a:ext cx="3097530" cy="1311275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id="Group 7" o:spid="_x0000_s1029" alt="&quot;&quot;" style="width:596.4pt;height:337.2pt;margin-top:507.2pt;margin-left:-34.8pt;mso-position-vertical-relative:page;position:absolute;z-index:-251653120" coordsize="75742,42824">
                <v:rect id="Rectangle 33" o:spid="_x0000_s1030" alt="&quot;&quot;" style="width:75742;height:42824;mso-wrap-style:square;position:absolute;visibility:visible;v-text-anchor:middle" filled="f" strokecolor="#1f3763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&quot;&quot;" style="width:30975;height:13113;left:22707;mso-wrap-style:square;position:absolute;top:12801;visibility:visible">
                  <v:imagedata r:id="rId29" o:title=""/>
                </v:shape>
              </v:group>
            </w:pict>
          </mc:Fallback>
        </mc:AlternateContent>
      </w:r>
    </w:p>
    <w:sectPr w:rsidR="00F46E43" w:rsidRPr="00EA29AA" w:rsidSect="005F62AD">
      <w:headerReference w:type="default" r:id="rId30"/>
      <w:footerReference w:type="first" r:id="rId31"/>
      <w:pgSz w:w="11906" w:h="16838"/>
      <w:pgMar w:top="-1418" w:right="720" w:bottom="1418" w:left="720" w:header="709" w:footer="1015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2D36" w14:textId="77777777" w:rsidR="00464278" w:rsidRDefault="00464278">
      <w:r>
        <w:separator/>
      </w:r>
    </w:p>
  </w:endnote>
  <w:endnote w:type="continuationSeparator" w:id="0">
    <w:p w14:paraId="7FC8C1DD" w14:textId="77777777" w:rsidR="00464278" w:rsidRDefault="00464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424259105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09FEE726" w14:textId="77777777" w:rsidR="002F48F9" w:rsidRDefault="005A06A2" w:rsidP="008E6492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>
          <w:rPr>
            <w:rStyle w:val="RhifTudalen"/>
          </w:rPr>
          <w:fldChar w:fldCharType="end"/>
        </w:r>
      </w:p>
    </w:sdtContent>
  </w:sdt>
  <w:p w14:paraId="12F660B1" w14:textId="77777777" w:rsidR="002F48F9" w:rsidRDefault="002F48F9" w:rsidP="002F48F9">
    <w:pPr>
      <w:pStyle w:val="Troedyn"/>
      <w:ind w:right="360"/>
    </w:pPr>
  </w:p>
  <w:p w14:paraId="10E82F82" w14:textId="77777777" w:rsidR="006B3810" w:rsidRDefault="006B38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842781187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0155A96B" w14:textId="77777777" w:rsidR="002F48F9" w:rsidRDefault="005A06A2" w:rsidP="0078189D">
        <w:pPr>
          <w:pStyle w:val="Troedyn"/>
          <w:framePr w:wrap="none" w:vAnchor="text" w:hAnchor="page" w:x="10676" w:y="228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>
          <w:rPr>
            <w:rStyle w:val="RhifTudalen"/>
            <w:noProof/>
          </w:rPr>
          <w:t>2</w:t>
        </w:r>
        <w:r>
          <w:rPr>
            <w:rStyle w:val="RhifTudalen"/>
          </w:rPr>
          <w:fldChar w:fldCharType="end"/>
        </w:r>
      </w:p>
    </w:sdtContent>
  </w:sdt>
  <w:p w14:paraId="4E510F4A" w14:textId="77777777" w:rsidR="006B3810" w:rsidRDefault="006B3810" w:rsidP="0078189D">
    <w:pPr>
      <w:pStyle w:val="Troedyn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6D64D1" w14:paraId="58BE92EC" w14:textId="77777777" w:rsidTr="4FACE11E">
      <w:trPr>
        <w:trHeight w:val="300"/>
      </w:trPr>
      <w:tc>
        <w:tcPr>
          <w:tcW w:w="3485" w:type="dxa"/>
        </w:tcPr>
        <w:p w14:paraId="0F45E0B4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485" w:type="dxa"/>
        </w:tcPr>
        <w:p w14:paraId="06CA22F9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485" w:type="dxa"/>
        </w:tcPr>
        <w:p w14:paraId="13AC6C2C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221757C1" w14:textId="77777777" w:rsidR="4FACE11E" w:rsidRDefault="4FACE11E" w:rsidP="4FACE11E">
    <w:pPr>
      <w:pStyle w:val="Troedyn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6D64D1" w14:paraId="46F1AC66" w14:textId="77777777" w:rsidTr="4FACE11E">
      <w:trPr>
        <w:trHeight w:val="300"/>
      </w:trPr>
      <w:tc>
        <w:tcPr>
          <w:tcW w:w="3005" w:type="dxa"/>
        </w:tcPr>
        <w:p w14:paraId="0AEA0104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005" w:type="dxa"/>
        </w:tcPr>
        <w:p w14:paraId="4E35AE46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005" w:type="dxa"/>
        </w:tcPr>
        <w:p w14:paraId="7C6B99A1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406FA916" w14:textId="77777777" w:rsidR="4FACE11E" w:rsidRDefault="4FACE11E" w:rsidP="4FACE11E">
    <w:pPr>
      <w:pStyle w:val="Troedyn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6D64D1" w14:paraId="3E35327C" w14:textId="77777777" w:rsidTr="4FACE11E">
      <w:trPr>
        <w:trHeight w:val="300"/>
      </w:trPr>
      <w:tc>
        <w:tcPr>
          <w:tcW w:w="4650" w:type="dxa"/>
        </w:tcPr>
        <w:p w14:paraId="68D2D2BA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4650" w:type="dxa"/>
        </w:tcPr>
        <w:p w14:paraId="7AEB238D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4650" w:type="dxa"/>
        </w:tcPr>
        <w:p w14:paraId="29BFCD56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19DE9B83" w14:textId="77777777" w:rsidR="4FACE11E" w:rsidRDefault="4FACE11E" w:rsidP="4FACE11E">
    <w:pPr>
      <w:pStyle w:val="Troedyn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6D64D1" w14:paraId="4A955322" w14:textId="77777777" w:rsidTr="4FACE11E">
      <w:trPr>
        <w:trHeight w:val="300"/>
      </w:trPr>
      <w:tc>
        <w:tcPr>
          <w:tcW w:w="3005" w:type="dxa"/>
        </w:tcPr>
        <w:p w14:paraId="7CA6DE1B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005" w:type="dxa"/>
        </w:tcPr>
        <w:p w14:paraId="28A3B828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005" w:type="dxa"/>
        </w:tcPr>
        <w:p w14:paraId="2BDCA43C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5DA3282D" w14:textId="77777777" w:rsidR="4FACE11E" w:rsidRDefault="4FACE11E" w:rsidP="4FACE11E">
    <w:pPr>
      <w:pStyle w:val="Troedyn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6D64D1" w14:paraId="0F256942" w14:textId="77777777" w:rsidTr="4FACE11E">
      <w:trPr>
        <w:trHeight w:val="300"/>
      </w:trPr>
      <w:tc>
        <w:tcPr>
          <w:tcW w:w="4650" w:type="dxa"/>
        </w:tcPr>
        <w:p w14:paraId="287E5BAE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4650" w:type="dxa"/>
        </w:tcPr>
        <w:p w14:paraId="128FE294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4650" w:type="dxa"/>
        </w:tcPr>
        <w:p w14:paraId="34F3FC5E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2943CAEA" w14:textId="77777777" w:rsidR="4FACE11E" w:rsidRDefault="4FACE11E" w:rsidP="4FACE11E">
    <w:pPr>
      <w:pStyle w:val="Troedyn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6D64D1" w14:paraId="127188F6" w14:textId="77777777" w:rsidTr="4FACE11E">
      <w:trPr>
        <w:trHeight w:val="300"/>
      </w:trPr>
      <w:tc>
        <w:tcPr>
          <w:tcW w:w="3485" w:type="dxa"/>
        </w:tcPr>
        <w:p w14:paraId="77092819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485" w:type="dxa"/>
        </w:tcPr>
        <w:p w14:paraId="355434DA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485" w:type="dxa"/>
        </w:tcPr>
        <w:p w14:paraId="7A7C6D14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28A0000A" w14:textId="77777777" w:rsidR="4FACE11E" w:rsidRDefault="4FACE11E" w:rsidP="4FACE11E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D164" w14:textId="77777777" w:rsidR="00464278" w:rsidRDefault="00464278">
      <w:r>
        <w:separator/>
      </w:r>
    </w:p>
  </w:footnote>
  <w:footnote w:type="continuationSeparator" w:id="0">
    <w:p w14:paraId="6E41E884" w14:textId="77777777" w:rsidR="00464278" w:rsidRDefault="00464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6D64D1" w14:paraId="25BA84CA" w14:textId="77777777" w:rsidTr="4FACE11E">
      <w:trPr>
        <w:trHeight w:val="300"/>
      </w:trPr>
      <w:tc>
        <w:tcPr>
          <w:tcW w:w="3485" w:type="dxa"/>
        </w:tcPr>
        <w:p w14:paraId="37C243B9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485" w:type="dxa"/>
        </w:tcPr>
        <w:p w14:paraId="32ACD943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485" w:type="dxa"/>
        </w:tcPr>
        <w:p w14:paraId="2C17BD00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7F850069" w14:textId="77777777" w:rsidR="4FACE11E" w:rsidRDefault="4FACE11E" w:rsidP="4FACE11E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3CC92" w14:textId="77777777" w:rsidR="009A08BB" w:rsidRDefault="009A08BB" w:rsidP="000B48DC">
    <w:pPr>
      <w:pStyle w:val="Pennyn"/>
      <w:ind w:left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6D64D1" w14:paraId="0A79644C" w14:textId="77777777" w:rsidTr="4FACE11E">
      <w:trPr>
        <w:trHeight w:val="300"/>
      </w:trPr>
      <w:tc>
        <w:tcPr>
          <w:tcW w:w="3005" w:type="dxa"/>
        </w:tcPr>
        <w:p w14:paraId="1297FFEE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005" w:type="dxa"/>
        </w:tcPr>
        <w:p w14:paraId="6C421790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005" w:type="dxa"/>
        </w:tcPr>
        <w:p w14:paraId="3E8EE1CE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6E095D85" w14:textId="77777777" w:rsidR="4FACE11E" w:rsidRDefault="4FACE11E" w:rsidP="4FACE11E">
    <w:pPr>
      <w:pStyle w:val="Penny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6D64D1" w14:paraId="185BC64A" w14:textId="77777777" w:rsidTr="4FACE11E">
      <w:trPr>
        <w:trHeight w:val="300"/>
      </w:trPr>
      <w:tc>
        <w:tcPr>
          <w:tcW w:w="4650" w:type="dxa"/>
        </w:tcPr>
        <w:p w14:paraId="710AA0CD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4650" w:type="dxa"/>
        </w:tcPr>
        <w:p w14:paraId="3FC7D9A6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4650" w:type="dxa"/>
        </w:tcPr>
        <w:p w14:paraId="70F594D6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13D2B1C5" w14:textId="77777777" w:rsidR="4FACE11E" w:rsidRDefault="4FACE11E" w:rsidP="4FACE11E">
    <w:pPr>
      <w:pStyle w:val="Penny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6D64D1" w14:paraId="3BFB58E2" w14:textId="77777777" w:rsidTr="4FACE11E">
      <w:trPr>
        <w:trHeight w:val="300"/>
      </w:trPr>
      <w:tc>
        <w:tcPr>
          <w:tcW w:w="3005" w:type="dxa"/>
        </w:tcPr>
        <w:p w14:paraId="1077A848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005" w:type="dxa"/>
        </w:tcPr>
        <w:p w14:paraId="597F8721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005" w:type="dxa"/>
        </w:tcPr>
        <w:p w14:paraId="0C6FE6F1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348DABD2" w14:textId="77777777" w:rsidR="4FACE11E" w:rsidRDefault="4FACE11E" w:rsidP="4FACE11E">
    <w:pPr>
      <w:pStyle w:val="Pennyn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6D64D1" w14:paraId="740C88A7" w14:textId="77777777" w:rsidTr="4FACE11E">
      <w:trPr>
        <w:trHeight w:val="300"/>
      </w:trPr>
      <w:tc>
        <w:tcPr>
          <w:tcW w:w="4650" w:type="dxa"/>
        </w:tcPr>
        <w:p w14:paraId="2C0E3B7B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4650" w:type="dxa"/>
        </w:tcPr>
        <w:p w14:paraId="390CAA1C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4650" w:type="dxa"/>
        </w:tcPr>
        <w:p w14:paraId="35E6D880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1FE36CED" w14:textId="77777777" w:rsidR="4FACE11E" w:rsidRDefault="4FACE11E" w:rsidP="4FACE11E">
    <w:pPr>
      <w:pStyle w:val="Pennyn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6D64D1" w14:paraId="6F670D56" w14:textId="77777777" w:rsidTr="4FACE11E">
      <w:trPr>
        <w:trHeight w:val="300"/>
      </w:trPr>
      <w:tc>
        <w:tcPr>
          <w:tcW w:w="3485" w:type="dxa"/>
        </w:tcPr>
        <w:p w14:paraId="3FC6FCDA" w14:textId="77777777" w:rsidR="4FACE11E" w:rsidRDefault="4FACE11E" w:rsidP="4FACE11E">
          <w:pPr>
            <w:pStyle w:val="Pennyn"/>
            <w:ind w:left="-115"/>
          </w:pPr>
        </w:p>
      </w:tc>
      <w:tc>
        <w:tcPr>
          <w:tcW w:w="3485" w:type="dxa"/>
        </w:tcPr>
        <w:p w14:paraId="4FDF0100" w14:textId="77777777" w:rsidR="4FACE11E" w:rsidRDefault="4FACE11E" w:rsidP="4FACE11E">
          <w:pPr>
            <w:pStyle w:val="Pennyn"/>
            <w:jc w:val="center"/>
          </w:pPr>
        </w:p>
      </w:tc>
      <w:tc>
        <w:tcPr>
          <w:tcW w:w="3485" w:type="dxa"/>
        </w:tcPr>
        <w:p w14:paraId="3936339E" w14:textId="77777777" w:rsidR="4FACE11E" w:rsidRDefault="4FACE11E" w:rsidP="4FACE11E">
          <w:pPr>
            <w:pStyle w:val="Pennyn"/>
            <w:ind w:right="-115"/>
            <w:jc w:val="right"/>
          </w:pPr>
        </w:p>
      </w:tc>
    </w:tr>
  </w:tbl>
  <w:p w14:paraId="5F778D62" w14:textId="77777777" w:rsidR="4FACE11E" w:rsidRDefault="4FACE11E" w:rsidP="4FACE11E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7D6"/>
    <w:multiLevelType w:val="hybridMultilevel"/>
    <w:tmpl w:val="814806BA"/>
    <w:lvl w:ilvl="0" w:tplc="1AC8C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E817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182E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48D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EBA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4A7F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8BD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2C8E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EA25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36F1"/>
    <w:multiLevelType w:val="hybridMultilevel"/>
    <w:tmpl w:val="DC3C66D8"/>
    <w:lvl w:ilvl="0" w:tplc="ECA650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81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FA89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425C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28B9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2408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DE9A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EA74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7AB0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935"/>
    <w:multiLevelType w:val="hybridMultilevel"/>
    <w:tmpl w:val="CE6A684E"/>
    <w:lvl w:ilvl="0" w:tplc="7676E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364E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F666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E68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8C5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2E0C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04D4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A73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582A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667A7"/>
    <w:multiLevelType w:val="hybridMultilevel"/>
    <w:tmpl w:val="71F4158E"/>
    <w:lvl w:ilvl="0" w:tplc="DF7EA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86DC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CED9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F4F4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12C0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12C8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72BB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9C90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E0C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20CD7"/>
    <w:multiLevelType w:val="hybridMultilevel"/>
    <w:tmpl w:val="AFBEA6C0"/>
    <w:lvl w:ilvl="0" w:tplc="DDB27A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CCA1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5653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C04F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2A4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462C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642B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09E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1AC3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E6F0C"/>
    <w:multiLevelType w:val="hybridMultilevel"/>
    <w:tmpl w:val="D618DBA6"/>
    <w:lvl w:ilvl="0" w:tplc="6EB811EE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1" w:tplc="204EB02A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BEF2C902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C9E627D2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11C2ACA8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5764F4FA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C23E7D10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4768EF0A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04CD678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22821F6F"/>
    <w:multiLevelType w:val="hybridMultilevel"/>
    <w:tmpl w:val="48E26E0A"/>
    <w:lvl w:ilvl="0" w:tplc="E9AC1558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4ABC7F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1AA0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0F4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AB9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A0A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CEE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9C4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E4DF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80E6F"/>
    <w:multiLevelType w:val="hybridMultilevel"/>
    <w:tmpl w:val="C9F413C4"/>
    <w:lvl w:ilvl="0" w:tplc="3D02C7BC">
      <w:start w:val="1"/>
      <w:numFmt w:val="decimal"/>
      <w:lvlText w:val="%1."/>
      <w:lvlJc w:val="left"/>
      <w:pPr>
        <w:ind w:left="720" w:hanging="360"/>
      </w:pPr>
    </w:lvl>
    <w:lvl w:ilvl="1" w:tplc="15A4B85A" w:tentative="1">
      <w:start w:val="1"/>
      <w:numFmt w:val="lowerLetter"/>
      <w:lvlText w:val="%2."/>
      <w:lvlJc w:val="left"/>
      <w:pPr>
        <w:ind w:left="1440" w:hanging="360"/>
      </w:pPr>
    </w:lvl>
    <w:lvl w:ilvl="2" w:tplc="008EC04C" w:tentative="1">
      <w:start w:val="1"/>
      <w:numFmt w:val="lowerRoman"/>
      <w:lvlText w:val="%3."/>
      <w:lvlJc w:val="right"/>
      <w:pPr>
        <w:ind w:left="2160" w:hanging="180"/>
      </w:pPr>
    </w:lvl>
    <w:lvl w:ilvl="3" w:tplc="D188FDD0" w:tentative="1">
      <w:start w:val="1"/>
      <w:numFmt w:val="decimal"/>
      <w:lvlText w:val="%4."/>
      <w:lvlJc w:val="left"/>
      <w:pPr>
        <w:ind w:left="2880" w:hanging="360"/>
      </w:pPr>
    </w:lvl>
    <w:lvl w:ilvl="4" w:tplc="BBD2D9D6" w:tentative="1">
      <w:start w:val="1"/>
      <w:numFmt w:val="lowerLetter"/>
      <w:lvlText w:val="%5."/>
      <w:lvlJc w:val="left"/>
      <w:pPr>
        <w:ind w:left="3600" w:hanging="360"/>
      </w:pPr>
    </w:lvl>
    <w:lvl w:ilvl="5" w:tplc="A7D662E0" w:tentative="1">
      <w:start w:val="1"/>
      <w:numFmt w:val="lowerRoman"/>
      <w:lvlText w:val="%6."/>
      <w:lvlJc w:val="right"/>
      <w:pPr>
        <w:ind w:left="4320" w:hanging="180"/>
      </w:pPr>
    </w:lvl>
    <w:lvl w:ilvl="6" w:tplc="8A8E0C4E" w:tentative="1">
      <w:start w:val="1"/>
      <w:numFmt w:val="decimal"/>
      <w:lvlText w:val="%7."/>
      <w:lvlJc w:val="left"/>
      <w:pPr>
        <w:ind w:left="5040" w:hanging="360"/>
      </w:pPr>
    </w:lvl>
    <w:lvl w:ilvl="7" w:tplc="9000B486" w:tentative="1">
      <w:start w:val="1"/>
      <w:numFmt w:val="lowerLetter"/>
      <w:lvlText w:val="%8."/>
      <w:lvlJc w:val="left"/>
      <w:pPr>
        <w:ind w:left="5760" w:hanging="360"/>
      </w:pPr>
    </w:lvl>
    <w:lvl w:ilvl="8" w:tplc="E93C46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F097F"/>
    <w:multiLevelType w:val="hybridMultilevel"/>
    <w:tmpl w:val="AD0AF3D8"/>
    <w:lvl w:ilvl="0" w:tplc="13701E2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925C56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4C6AC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7ECD1F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56FD9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F40D8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AE580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E4A81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A72F20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7D157A"/>
    <w:multiLevelType w:val="hybridMultilevel"/>
    <w:tmpl w:val="49887EBA"/>
    <w:lvl w:ilvl="0" w:tplc="ABBCB7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8B0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D6E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76D7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85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FE65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6456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749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B21E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136E4"/>
    <w:multiLevelType w:val="hybridMultilevel"/>
    <w:tmpl w:val="F58809AC"/>
    <w:lvl w:ilvl="0" w:tplc="9DEC0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055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767E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CED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8A69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10E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8C8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AE5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E0A1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16885"/>
    <w:multiLevelType w:val="hybridMultilevel"/>
    <w:tmpl w:val="E42E667A"/>
    <w:lvl w:ilvl="0" w:tplc="FC2823C4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7F00B4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8E7F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4FC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F870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A4E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AB8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1C8B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7226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E3EF9"/>
    <w:multiLevelType w:val="hybridMultilevel"/>
    <w:tmpl w:val="C6262392"/>
    <w:lvl w:ilvl="0" w:tplc="BA8C34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A5241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38834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B0634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AC0C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C7EC2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24AF2A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8827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0A89E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92304B"/>
    <w:multiLevelType w:val="hybridMultilevel"/>
    <w:tmpl w:val="D96ED4DC"/>
    <w:lvl w:ilvl="0" w:tplc="20C20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7E6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CAFD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64FF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A55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A468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2C6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7051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3AE2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16DED"/>
    <w:multiLevelType w:val="hybridMultilevel"/>
    <w:tmpl w:val="88B2C028"/>
    <w:lvl w:ilvl="0" w:tplc="CFD82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60AD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A2E0EE">
      <w:start w:val="5"/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3" w:tplc="A17A5B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44A7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DCD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2861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C3F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66B0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A6A0F"/>
    <w:multiLevelType w:val="hybridMultilevel"/>
    <w:tmpl w:val="138C598C"/>
    <w:lvl w:ilvl="0" w:tplc="0D9C995E">
      <w:start w:val="1"/>
      <w:numFmt w:val="decimal"/>
      <w:lvlText w:val="%1."/>
      <w:lvlJc w:val="left"/>
      <w:pPr>
        <w:ind w:left="3272" w:hanging="360"/>
      </w:pPr>
    </w:lvl>
    <w:lvl w:ilvl="1" w:tplc="2BA81A28" w:tentative="1">
      <w:start w:val="1"/>
      <w:numFmt w:val="lowerLetter"/>
      <w:lvlText w:val="%2."/>
      <w:lvlJc w:val="left"/>
      <w:pPr>
        <w:ind w:left="3992" w:hanging="360"/>
      </w:pPr>
    </w:lvl>
    <w:lvl w:ilvl="2" w:tplc="D234A6D2" w:tentative="1">
      <w:start w:val="1"/>
      <w:numFmt w:val="lowerRoman"/>
      <w:lvlText w:val="%3."/>
      <w:lvlJc w:val="right"/>
      <w:pPr>
        <w:ind w:left="4712" w:hanging="180"/>
      </w:pPr>
    </w:lvl>
    <w:lvl w:ilvl="3" w:tplc="5FD4B9B8" w:tentative="1">
      <w:start w:val="1"/>
      <w:numFmt w:val="decimal"/>
      <w:lvlText w:val="%4."/>
      <w:lvlJc w:val="left"/>
      <w:pPr>
        <w:ind w:left="5432" w:hanging="360"/>
      </w:pPr>
    </w:lvl>
    <w:lvl w:ilvl="4" w:tplc="585E6792" w:tentative="1">
      <w:start w:val="1"/>
      <w:numFmt w:val="lowerLetter"/>
      <w:lvlText w:val="%5."/>
      <w:lvlJc w:val="left"/>
      <w:pPr>
        <w:ind w:left="6152" w:hanging="360"/>
      </w:pPr>
    </w:lvl>
    <w:lvl w:ilvl="5" w:tplc="E3D4E09E" w:tentative="1">
      <w:start w:val="1"/>
      <w:numFmt w:val="lowerRoman"/>
      <w:lvlText w:val="%6."/>
      <w:lvlJc w:val="right"/>
      <w:pPr>
        <w:ind w:left="6872" w:hanging="180"/>
      </w:pPr>
    </w:lvl>
    <w:lvl w:ilvl="6" w:tplc="9C3AEA94" w:tentative="1">
      <w:start w:val="1"/>
      <w:numFmt w:val="decimal"/>
      <w:lvlText w:val="%7."/>
      <w:lvlJc w:val="left"/>
      <w:pPr>
        <w:ind w:left="7592" w:hanging="360"/>
      </w:pPr>
    </w:lvl>
    <w:lvl w:ilvl="7" w:tplc="B3F68770" w:tentative="1">
      <w:start w:val="1"/>
      <w:numFmt w:val="lowerLetter"/>
      <w:lvlText w:val="%8."/>
      <w:lvlJc w:val="left"/>
      <w:pPr>
        <w:ind w:left="8312" w:hanging="360"/>
      </w:pPr>
    </w:lvl>
    <w:lvl w:ilvl="8" w:tplc="4266AB88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6" w15:restartNumberingAfterBreak="0">
    <w:nsid w:val="3E8E0E85"/>
    <w:multiLevelType w:val="hybridMultilevel"/>
    <w:tmpl w:val="53229814"/>
    <w:lvl w:ilvl="0" w:tplc="BE8218E0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BFA4A1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FA1D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FA03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652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706E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667B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30A0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7C6B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B7700"/>
    <w:multiLevelType w:val="hybridMultilevel"/>
    <w:tmpl w:val="BC9AFDDE"/>
    <w:lvl w:ilvl="0" w:tplc="767AA9BA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D9EE15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7284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0EB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EA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1870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A2B6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878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A2CA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F4599"/>
    <w:multiLevelType w:val="hybridMultilevel"/>
    <w:tmpl w:val="7E3C6B96"/>
    <w:lvl w:ilvl="0" w:tplc="DB2232BE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26805D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EE9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8B4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899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907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98EB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C09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D05C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B2161"/>
    <w:multiLevelType w:val="hybridMultilevel"/>
    <w:tmpl w:val="6764BE06"/>
    <w:lvl w:ilvl="0" w:tplc="6DF82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6ACB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6AAD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27F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4A4F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F63A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9A54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841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882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921893"/>
    <w:multiLevelType w:val="hybridMultilevel"/>
    <w:tmpl w:val="4C9C5068"/>
    <w:lvl w:ilvl="0" w:tplc="AF56EC84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47A62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6431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7E06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C61B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028C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6AED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439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58B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C49B6"/>
    <w:multiLevelType w:val="hybridMultilevel"/>
    <w:tmpl w:val="AE6C1BAC"/>
    <w:lvl w:ilvl="0" w:tplc="252EA6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7CA919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72436B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B7EA87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6E75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2EE1D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FC4EE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BEAB4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7F0CE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2E4007"/>
    <w:multiLevelType w:val="hybridMultilevel"/>
    <w:tmpl w:val="3DBEF4BA"/>
    <w:lvl w:ilvl="0" w:tplc="4CA0F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0AD7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899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D48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C6CF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56BE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AB8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3A17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CA78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D15956"/>
    <w:multiLevelType w:val="hybridMultilevel"/>
    <w:tmpl w:val="0A3287EA"/>
    <w:lvl w:ilvl="0" w:tplc="F3A21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E8F3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DCD7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14C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CA4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0FD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F2DF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8A9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580C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F56B1"/>
    <w:multiLevelType w:val="hybridMultilevel"/>
    <w:tmpl w:val="175A1B3C"/>
    <w:lvl w:ilvl="0" w:tplc="81623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A029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6A97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922D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CAE7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09C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D08D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9EB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F42A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53119"/>
    <w:multiLevelType w:val="hybridMultilevel"/>
    <w:tmpl w:val="945284DC"/>
    <w:lvl w:ilvl="0" w:tplc="9C4A7220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96C815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EA88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8E05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E068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ACB5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742F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7ABE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CCB7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009E0"/>
    <w:multiLevelType w:val="hybridMultilevel"/>
    <w:tmpl w:val="0BC6F3CC"/>
    <w:lvl w:ilvl="0" w:tplc="55E6C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402E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98F0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6BC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0FB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1C31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466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456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94B8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35259"/>
    <w:multiLevelType w:val="hybridMultilevel"/>
    <w:tmpl w:val="6C740ED6"/>
    <w:lvl w:ilvl="0" w:tplc="7D9430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D4E2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9201C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DAE0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E857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BB077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434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A2AB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9646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3B77E0"/>
    <w:multiLevelType w:val="hybridMultilevel"/>
    <w:tmpl w:val="52305528"/>
    <w:lvl w:ilvl="0" w:tplc="D8DADE4E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D87C9F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200C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E5B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A04C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C24D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6056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AAFD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AEEB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57F79"/>
    <w:multiLevelType w:val="hybridMultilevel"/>
    <w:tmpl w:val="18942D0C"/>
    <w:lvl w:ilvl="0" w:tplc="580E95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4A90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FE561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948C7B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B496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038348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780F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206A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9C9B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7706926">
    <w:abstractNumId w:val="7"/>
  </w:num>
  <w:num w:numId="2" w16cid:durableId="131143198">
    <w:abstractNumId w:val="15"/>
  </w:num>
  <w:num w:numId="3" w16cid:durableId="418215945">
    <w:abstractNumId w:val="3"/>
  </w:num>
  <w:num w:numId="4" w16cid:durableId="1106851242">
    <w:abstractNumId w:val="9"/>
  </w:num>
  <w:num w:numId="5" w16cid:durableId="1037662728">
    <w:abstractNumId w:val="10"/>
  </w:num>
  <w:num w:numId="6" w16cid:durableId="745416218">
    <w:abstractNumId w:val="23"/>
  </w:num>
  <w:num w:numId="7" w16cid:durableId="359209155">
    <w:abstractNumId w:val="26"/>
  </w:num>
  <w:num w:numId="8" w16cid:durableId="554242478">
    <w:abstractNumId w:val="13"/>
  </w:num>
  <w:num w:numId="9" w16cid:durableId="26149472">
    <w:abstractNumId w:val="1"/>
  </w:num>
  <w:num w:numId="10" w16cid:durableId="389043049">
    <w:abstractNumId w:val="22"/>
  </w:num>
  <w:num w:numId="11" w16cid:durableId="1979415364">
    <w:abstractNumId w:val="19"/>
  </w:num>
  <w:num w:numId="12" w16cid:durableId="993996707">
    <w:abstractNumId w:val="2"/>
  </w:num>
  <w:num w:numId="13" w16cid:durableId="296839210">
    <w:abstractNumId w:val="4"/>
  </w:num>
  <w:num w:numId="14" w16cid:durableId="2009749875">
    <w:abstractNumId w:val="14"/>
  </w:num>
  <w:num w:numId="15" w16cid:durableId="1086074517">
    <w:abstractNumId w:val="24"/>
  </w:num>
  <w:num w:numId="16" w16cid:durableId="2050059338">
    <w:abstractNumId w:val="17"/>
  </w:num>
  <w:num w:numId="17" w16cid:durableId="453137429">
    <w:abstractNumId w:val="18"/>
  </w:num>
  <w:num w:numId="18" w16cid:durableId="1794834572">
    <w:abstractNumId w:val="20"/>
  </w:num>
  <w:num w:numId="19" w16cid:durableId="102695792">
    <w:abstractNumId w:val="11"/>
  </w:num>
  <w:num w:numId="20" w16cid:durableId="156727456">
    <w:abstractNumId w:val="0"/>
  </w:num>
  <w:num w:numId="21" w16cid:durableId="1203515660">
    <w:abstractNumId w:val="16"/>
  </w:num>
  <w:num w:numId="22" w16cid:durableId="572129729">
    <w:abstractNumId w:val="28"/>
  </w:num>
  <w:num w:numId="23" w16cid:durableId="1453480006">
    <w:abstractNumId w:val="6"/>
  </w:num>
  <w:num w:numId="24" w16cid:durableId="234702702">
    <w:abstractNumId w:val="25"/>
  </w:num>
  <w:num w:numId="25" w16cid:durableId="1771393101">
    <w:abstractNumId w:val="27"/>
  </w:num>
  <w:num w:numId="26" w16cid:durableId="1123572755">
    <w:abstractNumId w:val="21"/>
  </w:num>
  <w:num w:numId="27" w16cid:durableId="1446922996">
    <w:abstractNumId w:val="8"/>
  </w:num>
  <w:num w:numId="28" w16cid:durableId="1516917408">
    <w:abstractNumId w:val="5"/>
  </w:num>
  <w:num w:numId="29" w16cid:durableId="1250775352">
    <w:abstractNumId w:val="12"/>
  </w:num>
  <w:num w:numId="30" w16cid:durableId="131499071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2C"/>
    <w:rsid w:val="00063E9F"/>
    <w:rsid w:val="00065F80"/>
    <w:rsid w:val="00067E89"/>
    <w:rsid w:val="00077AEA"/>
    <w:rsid w:val="00085045"/>
    <w:rsid w:val="000924D5"/>
    <w:rsid w:val="000A4DFC"/>
    <w:rsid w:val="000B2AB0"/>
    <w:rsid w:val="000B48DC"/>
    <w:rsid w:val="000D497A"/>
    <w:rsid w:val="000E7258"/>
    <w:rsid w:val="000F06B5"/>
    <w:rsid w:val="00104124"/>
    <w:rsid w:val="00123C5B"/>
    <w:rsid w:val="001315D0"/>
    <w:rsid w:val="001402BF"/>
    <w:rsid w:val="00140C83"/>
    <w:rsid w:val="0016731C"/>
    <w:rsid w:val="001866FC"/>
    <w:rsid w:val="00194AEB"/>
    <w:rsid w:val="001A515A"/>
    <w:rsid w:val="001A62B9"/>
    <w:rsid w:val="001B58F7"/>
    <w:rsid w:val="001C0BE0"/>
    <w:rsid w:val="001C5748"/>
    <w:rsid w:val="001C71C7"/>
    <w:rsid w:val="001D0B7D"/>
    <w:rsid w:val="001E63DC"/>
    <w:rsid w:val="001E7434"/>
    <w:rsid w:val="00217C52"/>
    <w:rsid w:val="00235BDC"/>
    <w:rsid w:val="0027659B"/>
    <w:rsid w:val="00277C52"/>
    <w:rsid w:val="00285B56"/>
    <w:rsid w:val="002B7FDA"/>
    <w:rsid w:val="002C24A5"/>
    <w:rsid w:val="002D0686"/>
    <w:rsid w:val="002D3D81"/>
    <w:rsid w:val="002E0DF6"/>
    <w:rsid w:val="002E145B"/>
    <w:rsid w:val="002F1E88"/>
    <w:rsid w:val="002F48F9"/>
    <w:rsid w:val="00310683"/>
    <w:rsid w:val="00320217"/>
    <w:rsid w:val="0032331C"/>
    <w:rsid w:val="003448A2"/>
    <w:rsid w:val="00366BA0"/>
    <w:rsid w:val="00380F4A"/>
    <w:rsid w:val="00380F9B"/>
    <w:rsid w:val="003A1E95"/>
    <w:rsid w:val="003D174E"/>
    <w:rsid w:val="003D41F2"/>
    <w:rsid w:val="003F443E"/>
    <w:rsid w:val="00402068"/>
    <w:rsid w:val="00407A9E"/>
    <w:rsid w:val="00425D97"/>
    <w:rsid w:val="00451B40"/>
    <w:rsid w:val="004552A1"/>
    <w:rsid w:val="00464278"/>
    <w:rsid w:val="00484793"/>
    <w:rsid w:val="004A17C9"/>
    <w:rsid w:val="004A1935"/>
    <w:rsid w:val="004A617E"/>
    <w:rsid w:val="004B3B74"/>
    <w:rsid w:val="004B4D91"/>
    <w:rsid w:val="004C74A0"/>
    <w:rsid w:val="004F0163"/>
    <w:rsid w:val="00500636"/>
    <w:rsid w:val="00517B4B"/>
    <w:rsid w:val="005237C9"/>
    <w:rsid w:val="00554884"/>
    <w:rsid w:val="00572237"/>
    <w:rsid w:val="00575281"/>
    <w:rsid w:val="005A06A2"/>
    <w:rsid w:val="005A246E"/>
    <w:rsid w:val="005A41B5"/>
    <w:rsid w:val="005A6FF9"/>
    <w:rsid w:val="005B300B"/>
    <w:rsid w:val="005B4A9A"/>
    <w:rsid w:val="005D2541"/>
    <w:rsid w:val="005E554A"/>
    <w:rsid w:val="005F0FFE"/>
    <w:rsid w:val="005F62AD"/>
    <w:rsid w:val="006504DE"/>
    <w:rsid w:val="00666AD3"/>
    <w:rsid w:val="00672EA7"/>
    <w:rsid w:val="00674D71"/>
    <w:rsid w:val="0067757F"/>
    <w:rsid w:val="0068092F"/>
    <w:rsid w:val="00683188"/>
    <w:rsid w:val="00683496"/>
    <w:rsid w:val="00687C85"/>
    <w:rsid w:val="00692755"/>
    <w:rsid w:val="006B0607"/>
    <w:rsid w:val="006B3810"/>
    <w:rsid w:val="006C0221"/>
    <w:rsid w:val="006C22CF"/>
    <w:rsid w:val="006D263C"/>
    <w:rsid w:val="006D64D1"/>
    <w:rsid w:val="00701244"/>
    <w:rsid w:val="007117E2"/>
    <w:rsid w:val="007170A2"/>
    <w:rsid w:val="007238E7"/>
    <w:rsid w:val="00740643"/>
    <w:rsid w:val="0075330F"/>
    <w:rsid w:val="00775C58"/>
    <w:rsid w:val="0078189D"/>
    <w:rsid w:val="00785BF4"/>
    <w:rsid w:val="00786B2E"/>
    <w:rsid w:val="007A76F3"/>
    <w:rsid w:val="007C1EB1"/>
    <w:rsid w:val="007C578E"/>
    <w:rsid w:val="007CB70D"/>
    <w:rsid w:val="007E3EFC"/>
    <w:rsid w:val="007E485B"/>
    <w:rsid w:val="007F385C"/>
    <w:rsid w:val="0081191F"/>
    <w:rsid w:val="00815DB9"/>
    <w:rsid w:val="00820553"/>
    <w:rsid w:val="008339A0"/>
    <w:rsid w:val="00836233"/>
    <w:rsid w:val="00840C82"/>
    <w:rsid w:val="008744D2"/>
    <w:rsid w:val="00875A43"/>
    <w:rsid w:val="00875C08"/>
    <w:rsid w:val="00876F98"/>
    <w:rsid w:val="008C6BFA"/>
    <w:rsid w:val="008E6492"/>
    <w:rsid w:val="009016DB"/>
    <w:rsid w:val="0090240E"/>
    <w:rsid w:val="009047CC"/>
    <w:rsid w:val="00920F62"/>
    <w:rsid w:val="00926C86"/>
    <w:rsid w:val="0094155F"/>
    <w:rsid w:val="00946F44"/>
    <w:rsid w:val="00952BBD"/>
    <w:rsid w:val="009613DB"/>
    <w:rsid w:val="00961CFB"/>
    <w:rsid w:val="009633DD"/>
    <w:rsid w:val="00967D24"/>
    <w:rsid w:val="0098086B"/>
    <w:rsid w:val="0098706B"/>
    <w:rsid w:val="0099757A"/>
    <w:rsid w:val="009A08BB"/>
    <w:rsid w:val="009B6F4D"/>
    <w:rsid w:val="009C09C6"/>
    <w:rsid w:val="009E1562"/>
    <w:rsid w:val="009E7545"/>
    <w:rsid w:val="009F5E2C"/>
    <w:rsid w:val="00A0080F"/>
    <w:rsid w:val="00A0423A"/>
    <w:rsid w:val="00A155F8"/>
    <w:rsid w:val="00A25BED"/>
    <w:rsid w:val="00A41704"/>
    <w:rsid w:val="00A66256"/>
    <w:rsid w:val="00AC0AB0"/>
    <w:rsid w:val="00AC5886"/>
    <w:rsid w:val="00B06B42"/>
    <w:rsid w:val="00B10621"/>
    <w:rsid w:val="00B23C97"/>
    <w:rsid w:val="00B366DB"/>
    <w:rsid w:val="00B43E75"/>
    <w:rsid w:val="00B501BA"/>
    <w:rsid w:val="00B51937"/>
    <w:rsid w:val="00B778AF"/>
    <w:rsid w:val="00B82749"/>
    <w:rsid w:val="00BC7A95"/>
    <w:rsid w:val="00BD2C0A"/>
    <w:rsid w:val="00BF491B"/>
    <w:rsid w:val="00BF71C7"/>
    <w:rsid w:val="00C0637D"/>
    <w:rsid w:val="00C10108"/>
    <w:rsid w:val="00C1151F"/>
    <w:rsid w:val="00C11FEE"/>
    <w:rsid w:val="00C57CE3"/>
    <w:rsid w:val="00C613D9"/>
    <w:rsid w:val="00C762F3"/>
    <w:rsid w:val="00C81B4C"/>
    <w:rsid w:val="00C94830"/>
    <w:rsid w:val="00C96AA5"/>
    <w:rsid w:val="00CB0C16"/>
    <w:rsid w:val="00CB4ECD"/>
    <w:rsid w:val="00CB618D"/>
    <w:rsid w:val="00CD49AA"/>
    <w:rsid w:val="00CE05A8"/>
    <w:rsid w:val="00CE3E4D"/>
    <w:rsid w:val="00CF6FD3"/>
    <w:rsid w:val="00D250A9"/>
    <w:rsid w:val="00D2678C"/>
    <w:rsid w:val="00D3243F"/>
    <w:rsid w:val="00D62BF1"/>
    <w:rsid w:val="00D70C50"/>
    <w:rsid w:val="00D8517C"/>
    <w:rsid w:val="00DA00F4"/>
    <w:rsid w:val="00DA1944"/>
    <w:rsid w:val="00DB4835"/>
    <w:rsid w:val="00DD743C"/>
    <w:rsid w:val="00E162EF"/>
    <w:rsid w:val="00EA29AA"/>
    <w:rsid w:val="00EB6AC8"/>
    <w:rsid w:val="00EB7A7D"/>
    <w:rsid w:val="00EC3C3F"/>
    <w:rsid w:val="00EC7044"/>
    <w:rsid w:val="00ED0B43"/>
    <w:rsid w:val="00EF1C55"/>
    <w:rsid w:val="00F019DF"/>
    <w:rsid w:val="00F07E04"/>
    <w:rsid w:val="00F46E43"/>
    <w:rsid w:val="00F563A5"/>
    <w:rsid w:val="00F56A33"/>
    <w:rsid w:val="00F6388E"/>
    <w:rsid w:val="00F65D64"/>
    <w:rsid w:val="00F664CC"/>
    <w:rsid w:val="00F9671C"/>
    <w:rsid w:val="00FA022B"/>
    <w:rsid w:val="00FC12B6"/>
    <w:rsid w:val="00FC712C"/>
    <w:rsid w:val="00FD1257"/>
    <w:rsid w:val="00FE45EA"/>
    <w:rsid w:val="00FF068F"/>
    <w:rsid w:val="00FF383F"/>
    <w:rsid w:val="00FF6F1B"/>
    <w:rsid w:val="01A0C8CC"/>
    <w:rsid w:val="01B5EEA5"/>
    <w:rsid w:val="02E40706"/>
    <w:rsid w:val="04ADDCF2"/>
    <w:rsid w:val="0820F920"/>
    <w:rsid w:val="0A1A0C24"/>
    <w:rsid w:val="0ACF0939"/>
    <w:rsid w:val="0BF6F3D7"/>
    <w:rsid w:val="0C857FEE"/>
    <w:rsid w:val="0F92770B"/>
    <w:rsid w:val="11F2E243"/>
    <w:rsid w:val="12E4A576"/>
    <w:rsid w:val="12EE80EB"/>
    <w:rsid w:val="12FD8C33"/>
    <w:rsid w:val="13ACECFB"/>
    <w:rsid w:val="163667EA"/>
    <w:rsid w:val="179010BF"/>
    <w:rsid w:val="1D7BC2AD"/>
    <w:rsid w:val="1DF48A2F"/>
    <w:rsid w:val="1F104A56"/>
    <w:rsid w:val="21FD23D3"/>
    <w:rsid w:val="23D48AD0"/>
    <w:rsid w:val="24079926"/>
    <w:rsid w:val="24C788E1"/>
    <w:rsid w:val="25705AF0"/>
    <w:rsid w:val="25B8230F"/>
    <w:rsid w:val="28896133"/>
    <w:rsid w:val="2A53ABAA"/>
    <w:rsid w:val="2B5E4366"/>
    <w:rsid w:val="2B7CFE1D"/>
    <w:rsid w:val="2F5779EA"/>
    <w:rsid w:val="2FD35D02"/>
    <w:rsid w:val="32885AE0"/>
    <w:rsid w:val="349919D0"/>
    <w:rsid w:val="368F86BE"/>
    <w:rsid w:val="39E78479"/>
    <w:rsid w:val="3B2CA400"/>
    <w:rsid w:val="3B752953"/>
    <w:rsid w:val="3B946CAF"/>
    <w:rsid w:val="3BB077AB"/>
    <w:rsid w:val="3C77B256"/>
    <w:rsid w:val="3F9ABB5C"/>
    <w:rsid w:val="4115F019"/>
    <w:rsid w:val="4341DE91"/>
    <w:rsid w:val="43DAA886"/>
    <w:rsid w:val="43E4080D"/>
    <w:rsid w:val="450C98F5"/>
    <w:rsid w:val="45DB8753"/>
    <w:rsid w:val="46CEA175"/>
    <w:rsid w:val="49410CAA"/>
    <w:rsid w:val="49EE66E5"/>
    <w:rsid w:val="4CAE2BA2"/>
    <w:rsid w:val="4FACE11E"/>
    <w:rsid w:val="55BC940A"/>
    <w:rsid w:val="5842D905"/>
    <w:rsid w:val="58E757DB"/>
    <w:rsid w:val="58EFCFB4"/>
    <w:rsid w:val="59FFCBEA"/>
    <w:rsid w:val="5A717364"/>
    <w:rsid w:val="6145BC85"/>
    <w:rsid w:val="6566A4A9"/>
    <w:rsid w:val="670F7294"/>
    <w:rsid w:val="675231D7"/>
    <w:rsid w:val="6779BAA5"/>
    <w:rsid w:val="682FDBC9"/>
    <w:rsid w:val="68A21A33"/>
    <w:rsid w:val="6AC99779"/>
    <w:rsid w:val="6B6454C6"/>
    <w:rsid w:val="6FD6C61B"/>
    <w:rsid w:val="7317B8DE"/>
    <w:rsid w:val="7912BB4B"/>
    <w:rsid w:val="7A05D7AA"/>
    <w:rsid w:val="7A23A7F1"/>
    <w:rsid w:val="7EBD72D2"/>
    <w:rsid w:val="7F81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486430"/>
  <w15:chartTrackingRefBased/>
  <w15:docId w15:val="{6DF904FB-706A-4FA7-8138-7B14A72F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221"/>
    <w:rPr>
      <w:rFonts w:cstheme="minorHAnsi"/>
      <w:sz w:val="22"/>
      <w:szCs w:val="22"/>
    </w:rPr>
  </w:style>
  <w:style w:type="paragraph" w:styleId="Pennawd1">
    <w:name w:val="heading 1"/>
    <w:basedOn w:val="Normal"/>
    <w:next w:val="Normal"/>
    <w:link w:val="Pennawd1Nod"/>
    <w:autoRedefine/>
    <w:uiPriority w:val="9"/>
    <w:qFormat/>
    <w:rsid w:val="00CB0C16"/>
    <w:pPr>
      <w:keepNext/>
      <w:keepLines/>
      <w:spacing w:line="360" w:lineRule="auto"/>
      <w:ind w:firstLine="2552"/>
      <w:outlineLvl w:val="0"/>
    </w:pPr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Pennawd2">
    <w:name w:val="heading 2"/>
    <w:basedOn w:val="Teitl"/>
    <w:next w:val="Normal"/>
    <w:link w:val="Pennawd2Nod"/>
    <w:uiPriority w:val="9"/>
    <w:unhideWhenUsed/>
    <w:qFormat/>
    <w:rsid w:val="00A66256"/>
    <w:pPr>
      <w:spacing w:line="276" w:lineRule="auto"/>
      <w:outlineLvl w:val="1"/>
    </w:pPr>
  </w:style>
  <w:style w:type="paragraph" w:styleId="Pennawd3">
    <w:name w:val="heading 3"/>
    <w:basedOn w:val="Pennawd1"/>
    <w:next w:val="Normal"/>
    <w:link w:val="Pennawd3Nod"/>
    <w:uiPriority w:val="9"/>
    <w:unhideWhenUsed/>
    <w:qFormat/>
    <w:rsid w:val="00820553"/>
    <w:pPr>
      <w:spacing w:line="240" w:lineRule="auto"/>
      <w:ind w:left="284" w:firstLine="0"/>
      <w:outlineLvl w:val="2"/>
    </w:pPr>
    <w:rPr>
      <w:sz w:val="96"/>
      <w:szCs w:val="96"/>
    </w:rPr>
  </w:style>
  <w:style w:type="paragraph" w:styleId="Pennawd4">
    <w:name w:val="heading 4"/>
    <w:basedOn w:val="Normal"/>
    <w:next w:val="Normal"/>
    <w:link w:val="Pennawd4Nod"/>
    <w:uiPriority w:val="9"/>
    <w:unhideWhenUsed/>
    <w:qFormat/>
    <w:rsid w:val="00A042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autoRedefine/>
    <w:uiPriority w:val="99"/>
    <w:unhideWhenUsed/>
    <w:qFormat/>
    <w:rsid w:val="00DA1944"/>
    <w:pPr>
      <w:tabs>
        <w:tab w:val="center" w:pos="4513"/>
        <w:tab w:val="right" w:pos="9026"/>
      </w:tabs>
      <w:spacing w:line="360" w:lineRule="auto"/>
    </w:pPr>
    <w:rPr>
      <w:sz w:val="56"/>
    </w:rPr>
  </w:style>
  <w:style w:type="character" w:customStyle="1" w:styleId="PennynNod">
    <w:name w:val="Pennyn Nod"/>
    <w:basedOn w:val="FfontParagraffDdiofyn"/>
    <w:link w:val="Pennyn"/>
    <w:uiPriority w:val="99"/>
    <w:rsid w:val="00DA1944"/>
    <w:rPr>
      <w:rFonts w:ascii="Gotham" w:hAnsi="Gotham"/>
      <w:sz w:val="56"/>
    </w:rPr>
  </w:style>
  <w:style w:type="character" w:customStyle="1" w:styleId="Pennawd1Nod">
    <w:name w:val="Pennawd 1 Nod"/>
    <w:basedOn w:val="FfontParagraffDdiofyn"/>
    <w:link w:val="Pennawd1"/>
    <w:uiPriority w:val="9"/>
    <w:rsid w:val="00CB0C16"/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Troedyn">
    <w:name w:val="footer"/>
    <w:basedOn w:val="Normal"/>
    <w:link w:val="TroedynNod"/>
    <w:uiPriority w:val="99"/>
    <w:unhideWhenUsed/>
    <w:rsid w:val="00F56A33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F56A33"/>
    <w:rPr>
      <w:rFonts w:ascii="Gotham" w:hAnsi="Gotham"/>
    </w:rPr>
  </w:style>
  <w:style w:type="character" w:customStyle="1" w:styleId="Pennawd2Nod">
    <w:name w:val="Pennawd 2 Nod"/>
    <w:basedOn w:val="FfontParagraffDdiofyn"/>
    <w:link w:val="Pennawd2"/>
    <w:uiPriority w:val="9"/>
    <w:rsid w:val="00A66256"/>
    <w:rPr>
      <w:rFonts w:cstheme="minorHAnsi"/>
      <w:b/>
      <w:bCs/>
      <w:color w:val="002060"/>
    </w:rPr>
  </w:style>
  <w:style w:type="character" w:customStyle="1" w:styleId="Pennawd3Nod">
    <w:name w:val="Pennawd 3 Nod"/>
    <w:basedOn w:val="FfontParagraffDdiofyn"/>
    <w:link w:val="Pennawd3"/>
    <w:uiPriority w:val="9"/>
    <w:rsid w:val="00820553"/>
    <w:rPr>
      <w:rFonts w:asciiTheme="majorHAnsi" w:eastAsiaTheme="majorEastAsia" w:hAnsiTheme="majorHAnsi" w:cstheme="majorHAnsi"/>
      <w:b/>
      <w:bCs/>
      <w:color w:val="FFFFFF" w:themeColor="background1"/>
      <w:sz w:val="96"/>
      <w:szCs w:val="96"/>
    </w:rPr>
  </w:style>
  <w:style w:type="table" w:styleId="GridTabl">
    <w:name w:val="Table Grid"/>
    <w:basedOn w:val="TablNormal"/>
    <w:uiPriority w:val="39"/>
    <w:rsid w:val="00F56A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ryf">
    <w:name w:val="Strong"/>
    <w:basedOn w:val="FfontParagraffDdiofyn"/>
    <w:uiPriority w:val="22"/>
    <w:qFormat/>
    <w:rsid w:val="0090240E"/>
    <w:rPr>
      <w:b/>
      <w:bCs/>
    </w:rPr>
  </w:style>
  <w:style w:type="paragraph" w:styleId="TablCynnwys1">
    <w:name w:val="toc 1"/>
    <w:basedOn w:val="Normal"/>
    <w:next w:val="Normal"/>
    <w:autoRedefine/>
    <w:uiPriority w:val="39"/>
    <w:unhideWhenUsed/>
    <w:rsid w:val="00104124"/>
    <w:pPr>
      <w:tabs>
        <w:tab w:val="right" w:leader="dot" w:pos="10456"/>
      </w:tabs>
      <w:spacing w:line="276" w:lineRule="auto"/>
      <w:ind w:firstLine="2694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Hyperddolen">
    <w:name w:val="Hyperlink"/>
    <w:basedOn w:val="FfontParagraffDdiofyn"/>
    <w:uiPriority w:val="99"/>
    <w:unhideWhenUsed/>
    <w:rsid w:val="00840C82"/>
    <w:rPr>
      <w:color w:val="0563C1" w:themeColor="hyperlink"/>
      <w:u w:val="single"/>
    </w:rPr>
  </w:style>
  <w:style w:type="table" w:customStyle="1" w:styleId="AssessmrntBrief">
    <w:name w:val="Assessmrnt Brief"/>
    <w:basedOn w:val="TablNormal"/>
    <w:uiPriority w:val="99"/>
    <w:rsid w:val="00B366DB"/>
    <w:tblPr/>
  </w:style>
  <w:style w:type="paragraph" w:styleId="ParagraffRhestr">
    <w:name w:val="List Paragraph"/>
    <w:basedOn w:val="Normal"/>
    <w:uiPriority w:val="34"/>
    <w:qFormat/>
    <w:rsid w:val="000B2AB0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C94830"/>
    <w:rPr>
      <w:b/>
      <w:bCs/>
      <w:color w:val="002060"/>
      <w:sz w:val="24"/>
      <w:szCs w:val="24"/>
    </w:rPr>
  </w:style>
  <w:style w:type="character" w:customStyle="1" w:styleId="TeitlNod">
    <w:name w:val="Teitl Nod"/>
    <w:basedOn w:val="FfontParagraffDdiofyn"/>
    <w:link w:val="Teitl"/>
    <w:uiPriority w:val="10"/>
    <w:rsid w:val="00C94830"/>
    <w:rPr>
      <w:rFonts w:cstheme="minorHAnsi"/>
      <w:b/>
      <w:bCs/>
      <w:color w:val="002060"/>
    </w:rPr>
  </w:style>
  <w:style w:type="character" w:styleId="RhifTudalen">
    <w:name w:val="page number"/>
    <w:basedOn w:val="FfontParagraffDdiofyn"/>
    <w:uiPriority w:val="99"/>
    <w:semiHidden/>
    <w:unhideWhenUsed/>
    <w:rsid w:val="005237C9"/>
  </w:style>
  <w:style w:type="paragraph" w:styleId="TablCynnwys2">
    <w:name w:val="toc 2"/>
    <w:basedOn w:val="Normal"/>
    <w:next w:val="Normal"/>
    <w:autoRedefine/>
    <w:uiPriority w:val="39"/>
    <w:unhideWhenUsed/>
    <w:rsid w:val="005B300B"/>
    <w:pPr>
      <w:tabs>
        <w:tab w:val="right" w:leader="dot" w:pos="10456"/>
      </w:tabs>
      <w:spacing w:before="240"/>
      <w:ind w:left="720"/>
    </w:pPr>
    <w:rPr>
      <w:b/>
      <w:bCs/>
      <w:sz w:val="20"/>
      <w:szCs w:val="20"/>
    </w:rPr>
  </w:style>
  <w:style w:type="paragraph" w:styleId="TablCynnwys3">
    <w:name w:val="toc 3"/>
    <w:basedOn w:val="Normal"/>
    <w:next w:val="Normal"/>
    <w:autoRedefine/>
    <w:uiPriority w:val="39"/>
    <w:unhideWhenUsed/>
    <w:rsid w:val="00123C5B"/>
    <w:pPr>
      <w:ind w:left="220"/>
    </w:pPr>
    <w:rPr>
      <w:sz w:val="20"/>
      <w:szCs w:val="20"/>
    </w:rPr>
  </w:style>
  <w:style w:type="paragraph" w:styleId="TablCynnwys4">
    <w:name w:val="toc 4"/>
    <w:basedOn w:val="Normal"/>
    <w:next w:val="Normal"/>
    <w:autoRedefine/>
    <w:uiPriority w:val="39"/>
    <w:unhideWhenUsed/>
    <w:rsid w:val="00123C5B"/>
    <w:pPr>
      <w:ind w:left="440"/>
    </w:pPr>
    <w:rPr>
      <w:sz w:val="20"/>
      <w:szCs w:val="20"/>
    </w:rPr>
  </w:style>
  <w:style w:type="paragraph" w:styleId="TablCynnwys5">
    <w:name w:val="toc 5"/>
    <w:basedOn w:val="Normal"/>
    <w:next w:val="Normal"/>
    <w:autoRedefine/>
    <w:uiPriority w:val="39"/>
    <w:unhideWhenUsed/>
    <w:rsid w:val="00123C5B"/>
    <w:pPr>
      <w:ind w:left="660"/>
    </w:pPr>
    <w:rPr>
      <w:sz w:val="20"/>
      <w:szCs w:val="20"/>
    </w:rPr>
  </w:style>
  <w:style w:type="paragraph" w:styleId="TablCynnwys6">
    <w:name w:val="toc 6"/>
    <w:basedOn w:val="Normal"/>
    <w:next w:val="Normal"/>
    <w:autoRedefine/>
    <w:uiPriority w:val="39"/>
    <w:unhideWhenUsed/>
    <w:rsid w:val="00123C5B"/>
    <w:pPr>
      <w:ind w:left="880"/>
    </w:pPr>
    <w:rPr>
      <w:sz w:val="20"/>
      <w:szCs w:val="20"/>
    </w:rPr>
  </w:style>
  <w:style w:type="paragraph" w:styleId="TablCynnwys7">
    <w:name w:val="toc 7"/>
    <w:basedOn w:val="Normal"/>
    <w:next w:val="Normal"/>
    <w:autoRedefine/>
    <w:uiPriority w:val="39"/>
    <w:unhideWhenUsed/>
    <w:rsid w:val="00123C5B"/>
    <w:pPr>
      <w:ind w:left="1100"/>
    </w:pPr>
    <w:rPr>
      <w:sz w:val="20"/>
      <w:szCs w:val="20"/>
    </w:rPr>
  </w:style>
  <w:style w:type="paragraph" w:styleId="TablCynnwys8">
    <w:name w:val="toc 8"/>
    <w:basedOn w:val="Normal"/>
    <w:next w:val="Normal"/>
    <w:autoRedefine/>
    <w:uiPriority w:val="39"/>
    <w:unhideWhenUsed/>
    <w:rsid w:val="00123C5B"/>
    <w:pPr>
      <w:ind w:left="1320"/>
    </w:pPr>
    <w:rPr>
      <w:sz w:val="20"/>
      <w:szCs w:val="20"/>
    </w:rPr>
  </w:style>
  <w:style w:type="paragraph" w:styleId="TablCynnwys9">
    <w:name w:val="toc 9"/>
    <w:basedOn w:val="Normal"/>
    <w:next w:val="Normal"/>
    <w:autoRedefine/>
    <w:uiPriority w:val="39"/>
    <w:unhideWhenUsed/>
    <w:rsid w:val="00123C5B"/>
    <w:pPr>
      <w:ind w:left="1540"/>
    </w:pPr>
    <w:rPr>
      <w:sz w:val="20"/>
      <w:szCs w:val="20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B82749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B82749"/>
    <w:rPr>
      <w:color w:val="954F72" w:themeColor="followedHyperlink"/>
      <w:u w:val="single"/>
    </w:rPr>
  </w:style>
  <w:style w:type="paragraph" w:styleId="DimBylchau">
    <w:name w:val="No Spacing"/>
    <w:link w:val="DimBylchauNod"/>
    <w:uiPriority w:val="1"/>
    <w:qFormat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DimBylchauNod">
    <w:name w:val="Dim Bylchau Nod"/>
    <w:basedOn w:val="FfontParagraffDdiofyn"/>
    <w:link w:val="DimBylchau"/>
    <w:uiPriority w:val="1"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Pennawd4Nod">
    <w:name w:val="Pennawd 4 Nod"/>
    <w:basedOn w:val="FfontParagraffDdiofyn"/>
    <w:link w:val="Pennawd4"/>
    <w:uiPriority w:val="9"/>
    <w:rsid w:val="00A0423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Isdeitl">
    <w:name w:val="Subtitle"/>
    <w:basedOn w:val="Normal"/>
    <w:next w:val="Normal"/>
    <w:link w:val="IsdeitlNod"/>
    <w:uiPriority w:val="11"/>
    <w:qFormat/>
    <w:rsid w:val="00A0423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IsdeitlNod">
    <w:name w:val="Isdeitl Nod"/>
    <w:basedOn w:val="FfontParagraffDdiofyn"/>
    <w:link w:val="Isdeitl"/>
    <w:uiPriority w:val="11"/>
    <w:rsid w:val="00A0423A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CyfeirnodSylw">
    <w:name w:val="annotation reference"/>
    <w:uiPriority w:val="99"/>
    <w:semiHidden/>
    <w:unhideWhenUsed/>
    <w:rsid w:val="00CB618D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FF6F1B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semiHidden/>
    <w:rsid w:val="00FF6F1B"/>
    <w:rPr>
      <w:rFonts w:cstheme="minorHAnsi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FF6F1B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FF6F1B"/>
    <w:rPr>
      <w:rFonts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teamsites.cardiffmet.ac.uk/units/ar/Curriculum/SitePages/Homepage.aspx" TargetMode="External"/><Relationship Id="rId26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5.xm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28" Type="http://schemas.openxmlformats.org/officeDocument/2006/relationships/image" Target="media/image2.png"/><Relationship Id="rId10" Type="http://schemas.openxmlformats.org/officeDocument/2006/relationships/footnotes" Target="footnotes.xml"/><Relationship Id="rId19" Type="http://schemas.openxmlformats.org/officeDocument/2006/relationships/hyperlink" Target="https://www.cardiffmet.ac.uk/international-students/english-language-requirements/" TargetMode="External"/><Relationship Id="rId31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eader" Target="header4.xml"/><Relationship Id="rId27" Type="http://schemas.openxmlformats.org/officeDocument/2006/relationships/footer" Target="footer7.xml"/><Relationship Id="rId30" Type="http://schemas.openxmlformats.org/officeDocument/2006/relationships/header" Target="head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1325\Downloads\Programme%20Specification%20Postgraduat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This document outlines the guidelines for Schools on Cardiff Met’s Welcome
 and transition for the academic year 2021/22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7EE36C-B5D7-4F61-9A8E-F6368B9876FE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CA8C0D44-785F-CC49-B2E4-4A62A3400C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EEE4A5-6B6F-4E5C-A10F-E805D0380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CD97B02-C642-491C-AA48-54CC065706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 Specification Postgraduate Template</Template>
  <TotalTime>114</TotalTime>
  <Pages>16</Pages>
  <Words>2341</Words>
  <Characters>13230</Characters>
  <Application>Microsoft Office Word</Application>
  <DocSecurity>0</DocSecurity>
  <Lines>1653</Lines>
  <Paragraphs>362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Bounouri, Ayette</dc:creator>
  <cp:lastModifiedBy>Olwen Thomas</cp:lastModifiedBy>
  <cp:revision>52</cp:revision>
  <dcterms:created xsi:type="dcterms:W3CDTF">2026-01-28T11:25:00Z</dcterms:created>
  <dcterms:modified xsi:type="dcterms:W3CDTF">2026-09-16T08:31:00Z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JHaComments">
    <vt:lpwstr>Changed to English language GE web link as advised by Claire Smith -  changed link as advised by Lisa Bowen. Amended errors pointed out by Suzi Jones.  I have added a May intake - not sure about whether to remove EDGE map</vt:lpwstr>
  </property>
  <property fmtid="{D5CDD505-2E9C-101B-9397-08002B2CF9AE}" pid="5" name="Order">
    <vt:r8>27300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xd_ProgID">
    <vt:lpwstr/>
  </property>
  <property fmtid="{D5CDD505-2E9C-101B-9397-08002B2CF9AE}" pid="9" name="xd_Signature">
    <vt:bool>false</vt:bool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