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884A8" w14:textId="543CF9C5" w:rsidR="000B48DC" w:rsidRPr="00EA6EC4" w:rsidRDefault="002D386A" w:rsidP="00C94830">
      <w:pPr>
        <w:pStyle w:val="Teitl"/>
      </w:pPr>
      <w:r w:rsidRPr="00EA6EC4">
        <w:rPr>
          <w:noProof/>
          <w:color w:val="133350"/>
          <w:lang w:eastAsia="en-GB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265F7DE7" wp14:editId="386DBC0B">
                <wp:simplePos x="0" y="0"/>
                <wp:positionH relativeFrom="column">
                  <wp:posOffset>-469900</wp:posOffset>
                </wp:positionH>
                <wp:positionV relativeFrom="paragraph">
                  <wp:posOffset>-267970</wp:posOffset>
                </wp:positionV>
                <wp:extent cx="7574280" cy="7848600"/>
                <wp:effectExtent l="0" t="0" r="7620" b="12700"/>
                <wp:wrapNone/>
                <wp:docPr id="35" name="Rectangle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7848600"/>
                        </a:xfrm>
                        <a:prstGeom prst="rect">
                          <a:avLst/>
                        </a:prstGeom>
                        <a:solidFill>
                          <a:srgbClr val="1333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25" alt="&quot;&quot;" style="width:596.4pt;height:618pt;margin-top:-21.1pt;margin-left:-37pt;mso-height-percent:0;mso-height-relative:margin;mso-wrap-distance-bottom:0;mso-wrap-distance-left:9pt;mso-wrap-distance-right:9pt;mso-wrap-distance-top:0;mso-wrap-style:square;position:absolute;visibility:visible;v-text-anchor:middle;z-index:-251651072" fillcolor="#133350" strokecolor="#1f3763" strokeweight="1pt"/>
            </w:pict>
          </mc:Fallback>
        </mc:AlternateContent>
      </w:r>
    </w:p>
    <w:p w14:paraId="12660BA8" w14:textId="334568BE" w:rsidR="000B48DC" w:rsidRPr="00EA6EC4" w:rsidRDefault="002D386A" w:rsidP="00875A43">
      <w:pPr>
        <w:pStyle w:val="Teitl"/>
        <w:ind w:firstLine="284"/>
        <w:rPr>
          <w:color w:val="FFFFFF" w:themeColor="background1"/>
        </w:rPr>
      </w:pPr>
      <w:r w:rsidRPr="00EA6EC4">
        <w:rPr>
          <w:color w:val="FFFFFF" w:themeColor="background1"/>
          <w:lang w:val="cy-GB"/>
        </w:rPr>
        <w:t>06.1B – Templed Cynllun Gwella Rhaglen – Rhaglenni Israddedig</w:t>
      </w:r>
    </w:p>
    <w:p w14:paraId="6FD9F1B6" w14:textId="77777777" w:rsidR="000B48DC" w:rsidRPr="00EA6EC4" w:rsidRDefault="000B48DC" w:rsidP="00875A43">
      <w:pPr>
        <w:pStyle w:val="Teitl"/>
        <w:ind w:firstLine="284"/>
      </w:pPr>
    </w:p>
    <w:p w14:paraId="171AD07A" w14:textId="77777777" w:rsidR="000B48DC" w:rsidRPr="00EA6EC4" w:rsidRDefault="002D386A" w:rsidP="00875A43">
      <w:pPr>
        <w:pStyle w:val="Teitl"/>
        <w:ind w:firstLine="284"/>
      </w:pPr>
      <w:r w:rsidRPr="00EA6EC4">
        <w:rPr>
          <w:noProof/>
          <w:lang w:eastAsia="en-GB"/>
        </w:rPr>
        <w:drawing>
          <wp:inline distT="0" distB="0" distL="0" distR="0" wp14:anchorId="64D3C384" wp14:editId="2B0090C5">
            <wp:extent cx="2717800" cy="800100"/>
            <wp:effectExtent l="0" t="0" r="0" b="0"/>
            <wp:docPr id="1" name="Picture 1" descr="Logo: Cardiff Metropolitai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74396" name="Picture 1" descr="Logo: Cardiff Metropolitain Universit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C8772" w14:textId="77777777" w:rsidR="000B48DC" w:rsidRPr="00EA6EC4" w:rsidRDefault="000B48DC" w:rsidP="00875A43">
      <w:pPr>
        <w:pStyle w:val="Teitl"/>
        <w:ind w:firstLine="284"/>
      </w:pPr>
    </w:p>
    <w:p w14:paraId="2DA52A49" w14:textId="77777777" w:rsidR="00F56A33" w:rsidRPr="00EA6EC4" w:rsidRDefault="002D386A" w:rsidP="00875A43">
      <w:pPr>
        <w:pStyle w:val="Teitl"/>
        <w:ind w:firstLine="284"/>
        <w:rPr>
          <w:color w:val="FFFFFF" w:themeColor="background1"/>
        </w:rPr>
      </w:pPr>
      <w:r w:rsidRPr="00EA6EC4">
        <w:rPr>
          <w:color w:val="FFFFFF" w:themeColor="background1"/>
          <w:lang w:val="cy-GB"/>
        </w:rPr>
        <w:t>Rhaglenni Israddedig</w:t>
      </w:r>
    </w:p>
    <w:p w14:paraId="3453EE63" w14:textId="77777777" w:rsidR="00194AEB" w:rsidRPr="00EA6EC4" w:rsidRDefault="00194AEB" w:rsidP="000B48DC">
      <w:pPr>
        <w:ind w:left="284"/>
        <w:rPr>
          <w:color w:val="FFFFFF" w:themeColor="background1"/>
        </w:rPr>
      </w:pPr>
    </w:p>
    <w:p w14:paraId="12ED2AD4" w14:textId="77777777" w:rsidR="00F65D64" w:rsidRPr="00EA6EC4" w:rsidRDefault="00F65D64" w:rsidP="00875A43">
      <w:pPr>
        <w:rPr>
          <w:color w:val="FFFFFF" w:themeColor="background1"/>
        </w:rPr>
      </w:pPr>
    </w:p>
    <w:p w14:paraId="2F90B8D8" w14:textId="139130A0" w:rsidR="00F56A33" w:rsidRPr="00EA6EC4" w:rsidRDefault="002D386A" w:rsidP="00820553">
      <w:pPr>
        <w:pStyle w:val="Pennawd3"/>
      </w:pPr>
      <w:r w:rsidRPr="00EA6EC4">
        <w:rPr>
          <w:lang w:val="cy-GB"/>
        </w:rPr>
        <w:t>Cynllun Gwella Rhaglen</w:t>
      </w:r>
    </w:p>
    <w:p w14:paraId="5E10084A" w14:textId="77777777" w:rsidR="00F56A33" w:rsidRPr="00EA6EC4" w:rsidRDefault="00F56A33" w:rsidP="000B48DC">
      <w:pPr>
        <w:ind w:left="284"/>
        <w:rPr>
          <w:color w:val="FFFFFF" w:themeColor="background1"/>
        </w:rPr>
      </w:pPr>
    </w:p>
    <w:p w14:paraId="281AE636" w14:textId="77777777" w:rsidR="00F56A33" w:rsidRPr="00EA6EC4" w:rsidRDefault="002D386A" w:rsidP="000B48DC">
      <w:pPr>
        <w:ind w:left="284"/>
        <w:rPr>
          <w:color w:val="133350"/>
        </w:rPr>
      </w:pPr>
      <w:r w:rsidRPr="00EA6EC4">
        <w:rPr>
          <w:noProof/>
          <w:color w:val="133350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FBEAC08" wp14:editId="60DAA045">
                <wp:simplePos x="0" y="0"/>
                <wp:positionH relativeFrom="column">
                  <wp:posOffset>153955</wp:posOffset>
                </wp:positionH>
                <wp:positionV relativeFrom="paragraph">
                  <wp:posOffset>61154</wp:posOffset>
                </wp:positionV>
                <wp:extent cx="2052735" cy="106680"/>
                <wp:effectExtent l="0" t="0" r="5080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735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alt="&quot;&quot;" style="width:161.65pt;height:8.4pt;margin-top:4.8pt;margin-left:12.1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fillcolor="white" stroked="f" strokeweight="1pt"/>
            </w:pict>
          </mc:Fallback>
        </mc:AlternateContent>
      </w:r>
    </w:p>
    <w:p w14:paraId="2AFE6B9A" w14:textId="77777777" w:rsidR="004A1935" w:rsidRPr="00EA6EC4" w:rsidRDefault="004A1935" w:rsidP="000B48DC">
      <w:pPr>
        <w:ind w:left="284"/>
        <w:rPr>
          <w:color w:val="133350"/>
        </w:rPr>
      </w:pPr>
    </w:p>
    <w:tbl>
      <w:tblPr>
        <w:tblStyle w:val="GridTabl"/>
        <w:tblpPr w:leftFromText="180" w:rightFromText="180" w:vertAnchor="text" w:horzAnchor="page" w:tblpX="814" w:tblpY="18"/>
        <w:tblW w:w="10536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103"/>
        <w:gridCol w:w="5433"/>
      </w:tblGrid>
      <w:tr w:rsidR="004822AB" w:rsidRPr="00EA6EC4" w14:paraId="20291B28" w14:textId="77777777" w:rsidTr="00155B86">
        <w:trPr>
          <w:tblCellSpacing w:w="56" w:type="dxa"/>
        </w:trPr>
        <w:tc>
          <w:tcPr>
            <w:tcW w:w="4935" w:type="dxa"/>
          </w:tcPr>
          <w:p w14:paraId="7D72BF72" w14:textId="77777777" w:rsidR="000B48DC" w:rsidRPr="00EA6EC4" w:rsidRDefault="002D386A" w:rsidP="00123C5B">
            <w:pPr>
              <w:pStyle w:val="Teitl"/>
              <w:ind w:hanging="74"/>
              <w:rPr>
                <w:color w:val="FFFFFF" w:themeColor="background1"/>
              </w:rPr>
            </w:pPr>
            <w:r w:rsidRPr="00EA6EC4">
              <w:rPr>
                <w:color w:val="FFFFFF" w:themeColor="background1"/>
                <w:lang w:val="cy-GB"/>
              </w:rPr>
              <w:t>Ysgol</w:t>
            </w:r>
          </w:p>
        </w:tc>
        <w:tc>
          <w:tcPr>
            <w:tcW w:w="5265" w:type="dxa"/>
          </w:tcPr>
          <w:p w14:paraId="362763B6" w14:textId="77777777" w:rsidR="000B48DC" w:rsidRPr="00EA6EC4" w:rsidRDefault="002D386A" w:rsidP="00123C5B">
            <w:pPr>
              <w:pStyle w:val="Teitl"/>
              <w:ind w:hanging="74"/>
              <w:rPr>
                <w:color w:val="FFFFFF" w:themeColor="background1"/>
              </w:rPr>
            </w:pPr>
            <w:r w:rsidRPr="00EA6EC4">
              <w:rPr>
                <w:color w:val="FFFFFF" w:themeColor="background1"/>
                <w:lang w:val="cy-GB"/>
              </w:rPr>
              <w:t>Rhaglen(ni)</w:t>
            </w:r>
          </w:p>
        </w:tc>
      </w:tr>
      <w:tr w:rsidR="004822AB" w:rsidRPr="00EA6EC4" w14:paraId="318AA1BE" w14:textId="77777777" w:rsidTr="00155B86">
        <w:trPr>
          <w:tblCellSpacing w:w="56" w:type="dxa"/>
        </w:trPr>
        <w:tc>
          <w:tcPr>
            <w:tcW w:w="4935" w:type="dxa"/>
            <w:shd w:val="clear" w:color="auto" w:fill="D9E2F3" w:themeFill="accent1" w:themeFillTint="33"/>
          </w:tcPr>
          <w:p w14:paraId="64037F6E" w14:textId="77777777" w:rsidR="000B48DC" w:rsidRPr="00EA6EC4" w:rsidRDefault="000B48DC" w:rsidP="00875A43">
            <w:pPr>
              <w:ind w:left="284" w:hanging="220"/>
              <w:rPr>
                <w:color w:val="133350"/>
              </w:rPr>
            </w:pPr>
          </w:p>
        </w:tc>
        <w:tc>
          <w:tcPr>
            <w:tcW w:w="5265" w:type="dxa"/>
            <w:shd w:val="clear" w:color="auto" w:fill="D9E2F3" w:themeFill="accent1" w:themeFillTint="33"/>
          </w:tcPr>
          <w:p w14:paraId="753C9E1C" w14:textId="483A45DC" w:rsidR="000B48DC" w:rsidRPr="00EA6EC4" w:rsidRDefault="002D0E0A" w:rsidP="00A15D7A">
            <w:pPr>
              <w:rPr>
                <w:i/>
                <w:color w:val="3B3838" w:themeColor="background2" w:themeShade="40"/>
                <w:sz w:val="20"/>
                <w:szCs w:val="20"/>
              </w:rPr>
            </w:pP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Dylech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gynnwys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unrhyw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deitl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blaenorol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ar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y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rhaglen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os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yw</w:t>
            </w:r>
            <w:r w:rsidR="00852316" w:rsidRPr="00EA6EC4">
              <w:rPr>
                <w:i/>
                <w:color w:val="3B3838" w:themeColor="background2" w:themeShade="40"/>
                <w:sz w:val="20"/>
                <w:szCs w:val="20"/>
              </w:rPr>
              <w:t>’</w:t>
            </w:r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n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cael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ei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haddysgu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o hyd.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Rhestrwch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yr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holl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raglenni</w:t>
            </w:r>
            <w:proofErr w:type="spellEnd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Pr="00EA6EC4">
              <w:rPr>
                <w:i/>
                <w:color w:val="3B3838" w:themeColor="background2" w:themeShade="40"/>
                <w:sz w:val="20"/>
                <w:szCs w:val="20"/>
              </w:rPr>
              <w:t>perthnasol</w:t>
            </w:r>
            <w:proofErr w:type="spellEnd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>os</w:t>
            </w:r>
            <w:proofErr w:type="spellEnd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>yw</w:t>
            </w:r>
            <w:r w:rsidR="00852316" w:rsidRPr="00EA6EC4">
              <w:rPr>
                <w:i/>
                <w:color w:val="3B3838" w:themeColor="background2" w:themeShade="40"/>
                <w:sz w:val="20"/>
                <w:szCs w:val="20"/>
              </w:rPr>
              <w:t>’</w:t>
            </w:r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>r</w:t>
            </w:r>
            <w:proofErr w:type="spellEnd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PEP </w:t>
            </w:r>
            <w:proofErr w:type="spellStart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>yn</w:t>
            </w:r>
            <w:proofErr w:type="spellEnd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>adrodd</w:t>
            </w:r>
            <w:proofErr w:type="spellEnd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>ar</w:t>
            </w:r>
            <w:proofErr w:type="spellEnd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>glwstwr</w:t>
            </w:r>
            <w:proofErr w:type="spellEnd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 xml:space="preserve"> </w:t>
            </w:r>
            <w:proofErr w:type="spellStart"/>
            <w:r w:rsidR="004D3CFA" w:rsidRPr="00EA6EC4">
              <w:rPr>
                <w:i/>
                <w:color w:val="3B3838" w:themeColor="background2" w:themeShade="40"/>
                <w:sz w:val="20"/>
                <w:szCs w:val="20"/>
              </w:rPr>
              <w:t>rhaglen</w:t>
            </w:r>
            <w:proofErr w:type="spellEnd"/>
            <w:r w:rsidR="00487AC9" w:rsidRPr="00EA6EC4">
              <w:rPr>
                <w:i/>
                <w:iCs/>
                <w:color w:val="3B3838" w:themeColor="background2" w:themeShade="40"/>
                <w:sz w:val="20"/>
                <w:szCs w:val="20"/>
                <w:lang w:val="cy-GB"/>
              </w:rPr>
              <w:t>.</w:t>
            </w:r>
          </w:p>
        </w:tc>
      </w:tr>
      <w:tr w:rsidR="004822AB" w:rsidRPr="00EA6EC4" w14:paraId="48505ED2" w14:textId="77777777" w:rsidTr="00155B86">
        <w:trPr>
          <w:tblCellSpacing w:w="56" w:type="dxa"/>
        </w:trPr>
        <w:tc>
          <w:tcPr>
            <w:tcW w:w="4935" w:type="dxa"/>
          </w:tcPr>
          <w:p w14:paraId="2E6BBC62" w14:textId="77777777" w:rsidR="000B48DC" w:rsidRPr="00EA6EC4" w:rsidRDefault="002D386A" w:rsidP="00123C5B">
            <w:pPr>
              <w:pStyle w:val="Teitl"/>
              <w:ind w:hanging="74"/>
              <w:rPr>
                <w:color w:val="FFFFFF" w:themeColor="background1"/>
              </w:rPr>
            </w:pPr>
            <w:r w:rsidRPr="00EA6EC4">
              <w:rPr>
                <w:color w:val="FFFFFF" w:themeColor="background1"/>
                <w:lang w:val="cy-GB"/>
              </w:rPr>
              <w:t>Cyfarwyddwr y Rhaglen</w:t>
            </w:r>
          </w:p>
        </w:tc>
        <w:tc>
          <w:tcPr>
            <w:tcW w:w="5265" w:type="dxa"/>
          </w:tcPr>
          <w:p w14:paraId="7626C494" w14:textId="77777777" w:rsidR="000B48DC" w:rsidRPr="00EA6EC4" w:rsidRDefault="002D386A" w:rsidP="00123C5B">
            <w:pPr>
              <w:pStyle w:val="Teitl"/>
              <w:ind w:hanging="74"/>
              <w:rPr>
                <w:color w:val="FFFFFF" w:themeColor="background1"/>
              </w:rPr>
            </w:pPr>
            <w:r w:rsidRPr="00EA6EC4">
              <w:rPr>
                <w:color w:val="FFFFFF" w:themeColor="background1"/>
                <w:lang w:val="cy-GB"/>
              </w:rPr>
              <w:t>Unrhyw Gyrsiau Byr Cysylltiedig</w:t>
            </w:r>
          </w:p>
        </w:tc>
      </w:tr>
      <w:tr w:rsidR="004822AB" w:rsidRPr="00EA6EC4" w14:paraId="4F7226D1" w14:textId="77777777" w:rsidTr="00155B86">
        <w:trPr>
          <w:tblCellSpacing w:w="56" w:type="dxa"/>
        </w:trPr>
        <w:tc>
          <w:tcPr>
            <w:tcW w:w="4935" w:type="dxa"/>
            <w:shd w:val="clear" w:color="auto" w:fill="D9E2F3" w:themeFill="accent1" w:themeFillTint="33"/>
          </w:tcPr>
          <w:p w14:paraId="4E527E46" w14:textId="77777777" w:rsidR="000B48DC" w:rsidRPr="00EA6EC4" w:rsidRDefault="000B48DC" w:rsidP="00875A43">
            <w:pPr>
              <w:ind w:left="284" w:hanging="220"/>
              <w:rPr>
                <w:color w:val="133350"/>
              </w:rPr>
            </w:pPr>
          </w:p>
        </w:tc>
        <w:tc>
          <w:tcPr>
            <w:tcW w:w="5265" w:type="dxa"/>
            <w:shd w:val="clear" w:color="auto" w:fill="D9E2F3" w:themeFill="accent1" w:themeFillTint="33"/>
          </w:tcPr>
          <w:p w14:paraId="4DC3110E" w14:textId="77777777" w:rsidR="000B48DC" w:rsidRPr="00EA6EC4" w:rsidRDefault="000B48DC" w:rsidP="00875A43">
            <w:pPr>
              <w:ind w:left="284" w:hanging="220"/>
              <w:rPr>
                <w:color w:val="133350"/>
              </w:rPr>
            </w:pPr>
          </w:p>
        </w:tc>
      </w:tr>
      <w:tr w:rsidR="004822AB" w:rsidRPr="00EA6EC4" w14:paraId="0C22A4E6" w14:textId="77777777" w:rsidTr="000B48DC">
        <w:trPr>
          <w:tblCellSpacing w:w="56" w:type="dxa"/>
        </w:trPr>
        <w:tc>
          <w:tcPr>
            <w:tcW w:w="10312" w:type="dxa"/>
            <w:gridSpan w:val="2"/>
          </w:tcPr>
          <w:p w14:paraId="69480CDF" w14:textId="77777777" w:rsidR="000B48DC" w:rsidRPr="00EA6EC4" w:rsidRDefault="002D386A" w:rsidP="00123C5B">
            <w:pPr>
              <w:pStyle w:val="Teitl"/>
              <w:ind w:hanging="74"/>
            </w:pPr>
            <w:r w:rsidRPr="00EA6EC4">
              <w:rPr>
                <w:color w:val="FFFFFF" w:themeColor="background1"/>
                <w:lang w:val="cy-GB"/>
              </w:rPr>
              <w:t>Cyrff Proffesiynol, Statudol a Rheoleiddiol Cysylltiedig (PSRB)</w:t>
            </w:r>
          </w:p>
        </w:tc>
      </w:tr>
      <w:tr w:rsidR="004822AB" w:rsidRPr="00EA6EC4" w14:paraId="75462021" w14:textId="77777777" w:rsidTr="000B48DC">
        <w:trPr>
          <w:tblCellSpacing w:w="56" w:type="dxa"/>
        </w:trPr>
        <w:tc>
          <w:tcPr>
            <w:tcW w:w="10312" w:type="dxa"/>
            <w:gridSpan w:val="2"/>
            <w:shd w:val="clear" w:color="auto" w:fill="D9E2F3" w:themeFill="accent1" w:themeFillTint="33"/>
          </w:tcPr>
          <w:p w14:paraId="281CD5E3" w14:textId="77777777" w:rsidR="00487AC9" w:rsidRPr="00EA6EC4" w:rsidRDefault="00487AC9" w:rsidP="00487AC9">
            <w:pPr>
              <w:rPr>
                <w:color w:val="133350"/>
              </w:rPr>
            </w:pPr>
          </w:p>
        </w:tc>
      </w:tr>
    </w:tbl>
    <w:p w14:paraId="1E4B9ACF" w14:textId="77777777" w:rsidR="00775C58" w:rsidRPr="00EA6EC4" w:rsidRDefault="00775C58" w:rsidP="00875A43">
      <w:pPr>
        <w:rPr>
          <w:color w:val="133350"/>
        </w:rPr>
      </w:pPr>
    </w:p>
    <w:p w14:paraId="557EC4C0" w14:textId="77777777" w:rsidR="00123C5B" w:rsidRPr="00EA6EC4" w:rsidRDefault="00123C5B" w:rsidP="000B48DC">
      <w:pPr>
        <w:ind w:left="284"/>
        <w:rPr>
          <w:color w:val="133350"/>
        </w:rPr>
      </w:pPr>
    </w:p>
    <w:p w14:paraId="7B4ED383" w14:textId="77777777" w:rsidR="00820553" w:rsidRPr="00EA6EC4" w:rsidRDefault="00820553" w:rsidP="000B48DC">
      <w:pPr>
        <w:ind w:left="284"/>
        <w:rPr>
          <w:color w:val="133350"/>
        </w:rPr>
      </w:pPr>
    </w:p>
    <w:p w14:paraId="1A1539A9" w14:textId="77777777" w:rsidR="00875A43" w:rsidRPr="00EA6EC4" w:rsidRDefault="00875A43" w:rsidP="000B48DC">
      <w:pPr>
        <w:ind w:left="284"/>
        <w:rPr>
          <w:color w:val="133350"/>
        </w:rPr>
      </w:pPr>
    </w:p>
    <w:p w14:paraId="3B51BF9E" w14:textId="77777777" w:rsidR="00155B86" w:rsidRPr="00EA6EC4" w:rsidRDefault="00155B86" w:rsidP="00155B86">
      <w:pPr>
        <w:ind w:left="284" w:firstLine="4252"/>
        <w:rPr>
          <w:color w:val="133350"/>
        </w:rPr>
      </w:pPr>
    </w:p>
    <w:p w14:paraId="4A30E538" w14:textId="77777777" w:rsidR="00775C58" w:rsidRPr="00EA6EC4" w:rsidRDefault="002D386A">
      <w:pPr>
        <w:rPr>
          <w:color w:val="133350"/>
        </w:rPr>
      </w:pPr>
      <w:r w:rsidRPr="00EA6EC4">
        <w:rPr>
          <w:color w:val="133350"/>
          <w:lang w:val="cy-GB"/>
        </w:rPr>
        <w:br w:type="page"/>
      </w:r>
    </w:p>
    <w:p w14:paraId="50D6607F" w14:textId="77777777" w:rsidR="000B48DC" w:rsidRPr="00EA6EC4" w:rsidRDefault="000B48DC" w:rsidP="00820553">
      <w:pPr>
        <w:rPr>
          <w:color w:val="133350"/>
        </w:rPr>
      </w:pPr>
    </w:p>
    <w:p w14:paraId="4B40C918" w14:textId="12517CBE" w:rsidR="00A15D7A" w:rsidRPr="00EA6EC4" w:rsidRDefault="002D386A" w:rsidP="00487AC9">
      <w:pPr>
        <w:pStyle w:val="Pennawd1"/>
        <w:ind w:firstLine="0"/>
        <w:rPr>
          <w:color w:val="133350"/>
        </w:rPr>
      </w:pPr>
      <w:r w:rsidRPr="00EA6EC4">
        <w:rPr>
          <w:color w:val="133350"/>
          <w:lang w:val="cy-GB"/>
        </w:rPr>
        <w:t xml:space="preserve">Nodiadau </w:t>
      </w:r>
      <w:r w:rsidR="00EA6EC4" w:rsidRPr="00EA6EC4">
        <w:rPr>
          <w:color w:val="133350"/>
          <w:lang w:val="cy-GB"/>
        </w:rPr>
        <w:t>Canllaw</w:t>
      </w:r>
    </w:p>
    <w:p w14:paraId="0F6F7936" w14:textId="3361196C" w:rsidR="00A15D7A" w:rsidRPr="00EA6EC4" w:rsidRDefault="002D386A" w:rsidP="00E807F8">
      <w:pPr>
        <w:jc w:val="both"/>
        <w:rPr>
          <w:color w:val="133350"/>
          <w:sz w:val="24"/>
          <w:szCs w:val="24"/>
        </w:rPr>
      </w:pPr>
      <w:r w:rsidRPr="00EA6EC4">
        <w:rPr>
          <w:color w:val="133350"/>
          <w:sz w:val="24"/>
          <w:szCs w:val="24"/>
          <w:lang w:val="cy-GB"/>
        </w:rPr>
        <w:t>Gweler isod ddwy adran i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w cwblhau yn ystod cylch cyfredol y Cynllun Gwella Rhaglen (PEP). Bydd y cylch yn rhedeg o fis Tachwedd 2025 i fis Mai 2026 a gofynnir i chi, ym mhob pwynt ymgysylltu, i fyfyrio ar gynllunio blaenorol, data diweddar, ac i wneud cynlluniau newydd er mwyn gwella eich rhaglen. Gellir cyrchu eich data Dangosyddion Perfformiad Allweddol (DPA) craidd</w:t>
      </w:r>
      <w:r w:rsidR="0037774B" w:rsidRPr="00EA6EC4">
        <w:rPr>
          <w:color w:val="133350"/>
          <w:sz w:val="24"/>
          <w:szCs w:val="24"/>
          <w:lang w:val="cy-GB"/>
        </w:rPr>
        <w:t xml:space="preserve"> </w:t>
      </w:r>
      <w:hyperlink r:id="rId12" w:history="1">
        <w:r w:rsidR="005B40E3" w:rsidRPr="00EA6EC4">
          <w:rPr>
            <w:rStyle w:val="Hyperddolen"/>
            <w:sz w:val="24"/>
            <w:szCs w:val="24"/>
            <w:lang w:val="cy-GB"/>
          </w:rPr>
          <w:t>yma</w:t>
        </w:r>
      </w:hyperlink>
      <w:r w:rsidRPr="00EA6EC4">
        <w:rPr>
          <w:color w:val="133350"/>
          <w:sz w:val="24"/>
          <w:szCs w:val="24"/>
          <w:lang w:val="cy-GB"/>
        </w:rPr>
        <w:t xml:space="preserve"> </w:t>
      </w:r>
    </w:p>
    <w:p w14:paraId="4289B7C7" w14:textId="77777777" w:rsidR="00A15D7A" w:rsidRPr="00EA6EC4" w:rsidRDefault="00A15D7A" w:rsidP="00A01A63">
      <w:pPr>
        <w:rPr>
          <w:color w:val="133350"/>
          <w:sz w:val="24"/>
          <w:szCs w:val="24"/>
        </w:rPr>
      </w:pPr>
    </w:p>
    <w:tbl>
      <w:tblPr>
        <w:tblStyle w:val="GridTabl"/>
        <w:tblW w:w="0" w:type="auto"/>
        <w:tblLook w:val="04A0" w:firstRow="1" w:lastRow="0" w:firstColumn="1" w:lastColumn="0" w:noHBand="0" w:noVBand="1"/>
      </w:tblPr>
      <w:tblGrid>
        <w:gridCol w:w="1413"/>
        <w:gridCol w:w="6804"/>
        <w:gridCol w:w="2239"/>
      </w:tblGrid>
      <w:tr w:rsidR="004822AB" w:rsidRPr="00EA6EC4" w14:paraId="4E566855" w14:textId="77777777" w:rsidTr="009506D4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133350"/>
            <w:vAlign w:val="center"/>
          </w:tcPr>
          <w:p w14:paraId="385C18BF" w14:textId="77777777" w:rsidR="00A15D7A" w:rsidRPr="00EA6EC4" w:rsidRDefault="002D386A" w:rsidP="00A01A63">
            <w:pPr>
              <w:jc w:val="center"/>
              <w:rPr>
                <w:b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Adran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133350"/>
            <w:vAlign w:val="center"/>
          </w:tcPr>
          <w:p w14:paraId="402E2DDB" w14:textId="77777777" w:rsidR="00A15D7A" w:rsidRPr="00EA6EC4" w:rsidRDefault="002D386A" w:rsidP="00487AC9">
            <w:pPr>
              <w:rPr>
                <w:b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Myfyrio ar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133350"/>
            <w:vAlign w:val="center"/>
          </w:tcPr>
          <w:p w14:paraId="46A1F590" w14:textId="79107D2B" w:rsidR="00A15D7A" w:rsidRPr="00EA6EC4" w:rsidRDefault="00A87563" w:rsidP="00487AC9">
            <w:pPr>
              <w:rPr>
                <w:b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Cofnod</w:t>
            </w:r>
            <w:r w:rsidR="002D386A" w:rsidRPr="00EA6EC4">
              <w:rPr>
                <w:b/>
                <w:bCs/>
                <w:sz w:val="24"/>
                <w:szCs w:val="24"/>
                <w:lang w:val="cy-GB"/>
              </w:rPr>
              <w:t xml:space="preserve"> PEP</w:t>
            </w:r>
            <w:r w:rsidRPr="00EA6EC4">
              <w:rPr>
                <w:b/>
                <w:bCs/>
                <w:sz w:val="24"/>
                <w:szCs w:val="24"/>
                <w:lang w:val="cy-GB"/>
              </w:rPr>
              <w:t xml:space="preserve"> i fod</w:t>
            </w:r>
            <w:r w:rsidR="002D386A" w:rsidRPr="00EA6EC4">
              <w:rPr>
                <w:b/>
                <w:bCs/>
                <w:sz w:val="24"/>
                <w:szCs w:val="24"/>
                <w:lang w:val="cy-GB"/>
              </w:rPr>
              <w:t xml:space="preserve"> ar gael i</w:t>
            </w:r>
            <w:r w:rsidR="00852316" w:rsidRPr="00EA6EC4">
              <w:rPr>
                <w:b/>
                <w:bCs/>
                <w:sz w:val="24"/>
                <w:szCs w:val="24"/>
                <w:lang w:val="cy-GB"/>
              </w:rPr>
              <w:t>’</w:t>
            </w:r>
            <w:r w:rsidR="002D386A" w:rsidRPr="00EA6EC4">
              <w:rPr>
                <w:b/>
                <w:bCs/>
                <w:sz w:val="24"/>
                <w:szCs w:val="24"/>
                <w:lang w:val="cy-GB"/>
              </w:rPr>
              <w:t>r QED</w:t>
            </w:r>
          </w:p>
        </w:tc>
      </w:tr>
      <w:tr w:rsidR="004822AB" w:rsidRPr="00EA6EC4" w14:paraId="7A804345" w14:textId="77777777" w:rsidTr="009506D4">
        <w:trPr>
          <w:trHeight w:val="4817"/>
        </w:trPr>
        <w:tc>
          <w:tcPr>
            <w:tcW w:w="1413" w:type="dxa"/>
            <w:tcBorders>
              <w:top w:val="single" w:sz="4" w:space="0" w:color="133350"/>
              <w:left w:val="nil"/>
              <w:bottom w:val="single" w:sz="4" w:space="0" w:color="133350"/>
              <w:right w:val="nil"/>
            </w:tcBorders>
            <w:vAlign w:val="center"/>
          </w:tcPr>
          <w:p w14:paraId="63ED689B" w14:textId="77777777" w:rsidR="00A15D7A" w:rsidRPr="00EA6EC4" w:rsidRDefault="002D386A" w:rsidP="00A01A63">
            <w:pPr>
              <w:jc w:val="center"/>
              <w:rPr>
                <w:b/>
                <w:color w:val="133350"/>
                <w:sz w:val="24"/>
                <w:szCs w:val="24"/>
              </w:rPr>
            </w:pP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Adran 1</w:t>
            </w:r>
          </w:p>
        </w:tc>
        <w:tc>
          <w:tcPr>
            <w:tcW w:w="6804" w:type="dxa"/>
            <w:tcBorders>
              <w:top w:val="single" w:sz="4" w:space="0" w:color="133350"/>
              <w:left w:val="nil"/>
              <w:bottom w:val="single" w:sz="4" w:space="0" w:color="133350"/>
              <w:right w:val="nil"/>
            </w:tcBorders>
            <w:vAlign w:val="center"/>
          </w:tcPr>
          <w:p w14:paraId="25D2F972" w14:textId="5E17B912" w:rsidR="004F314C" w:rsidRPr="00EA6EC4" w:rsidRDefault="002D386A" w:rsidP="004F314C">
            <w:pPr>
              <w:pStyle w:val="ParagraffRhestr"/>
              <w:numPr>
                <w:ilvl w:val="0"/>
                <w:numId w:val="10"/>
              </w:numPr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Data yr Arolwg Cenedlaethol o Fyfyrwyr;</w:t>
            </w:r>
            <w:r w:rsidR="0093719A" w:rsidRPr="00EA6EC4">
              <w:rPr>
                <w:color w:val="133350"/>
                <w:sz w:val="24"/>
                <w:szCs w:val="24"/>
                <w:lang w:val="cy-GB"/>
              </w:rPr>
              <w:t xml:space="preserve"> </w:t>
            </w:r>
          </w:p>
          <w:p w14:paraId="29B85CE9" w14:textId="77777777" w:rsidR="004F314C" w:rsidRPr="00EA6EC4" w:rsidRDefault="002D386A" w:rsidP="004F314C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Data Arolwg Boddhad Myfyrwyr;</w:t>
            </w:r>
          </w:p>
          <w:p w14:paraId="20D12FF6" w14:textId="77777777" w:rsidR="00A15D7A" w:rsidRPr="00EA6EC4" w:rsidRDefault="002D386A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Recriwtio: nifer y cofrestriadau newydd ar gyfer y sesiwn 25/26;</w:t>
            </w:r>
          </w:p>
          <w:p w14:paraId="1429B7A1" w14:textId="77777777" w:rsidR="00A15D7A" w:rsidRPr="00EA6EC4" w:rsidRDefault="002D386A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Deilliannau Graddedigion;</w:t>
            </w:r>
          </w:p>
          <w:p w14:paraId="1F764500" w14:textId="795A8248" w:rsidR="00A15D7A" w:rsidRPr="00EA6EC4" w:rsidRDefault="002D386A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Safonau: Adborth Arholwyr Allanol yn eu hadroddiadau sy</w:t>
            </w:r>
            <w:r w:rsidR="00852316" w:rsidRPr="00EA6EC4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color w:val="133350"/>
                <w:sz w:val="24"/>
                <w:szCs w:val="24"/>
                <w:lang w:val="cy-GB"/>
              </w:rPr>
              <w:t>n cwmpasu</w:t>
            </w:r>
            <w:r w:rsidR="00852316" w:rsidRPr="00EA6EC4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color w:val="133350"/>
                <w:sz w:val="24"/>
                <w:szCs w:val="24"/>
                <w:lang w:val="cy-GB"/>
              </w:rPr>
              <w:t>r sesiwn 24/25;</w:t>
            </w:r>
          </w:p>
          <w:p w14:paraId="1741DC9B" w14:textId="10D98536" w:rsidR="00A15D7A" w:rsidRPr="00EA6EC4" w:rsidRDefault="002D386A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Perfformiad Modiwl</w:t>
            </w:r>
            <w:r w:rsidR="00162F7A" w:rsidRPr="00EA6EC4">
              <w:rPr>
                <w:color w:val="133350"/>
                <w:sz w:val="24"/>
                <w:szCs w:val="24"/>
                <w:lang w:val="cy-GB"/>
              </w:rPr>
              <w:t>au</w:t>
            </w:r>
            <w:r w:rsidRPr="00EA6EC4">
              <w:rPr>
                <w:color w:val="133350"/>
                <w:sz w:val="24"/>
                <w:szCs w:val="24"/>
                <w:lang w:val="cy-GB"/>
              </w:rPr>
              <w:t>: unrhyw fodiwlau sydd â chyfraddau pasio uwch neu is na</w:t>
            </w:r>
            <w:r w:rsidR="00852316" w:rsidRPr="00EA6EC4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color w:val="133350"/>
                <w:sz w:val="24"/>
                <w:szCs w:val="24"/>
                <w:lang w:val="cy-GB"/>
              </w:rPr>
              <w:t>r cyfartaledd;</w:t>
            </w:r>
          </w:p>
          <w:p w14:paraId="54B8E459" w14:textId="77777777" w:rsidR="00A15D7A" w:rsidRPr="00EA6EC4" w:rsidRDefault="002D386A" w:rsidP="00487AC9">
            <w:pPr>
              <w:pStyle w:val="ParagraffRhestr"/>
              <w:numPr>
                <w:ilvl w:val="0"/>
                <w:numId w:val="9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Gwerthuso Modiwlau: unrhyw werthusiadau o fodiwlau a gwblhawyd gan fyfyrwyr rhwng Ebrill 25 a Tachwedd 25.</w:t>
            </w:r>
          </w:p>
        </w:tc>
        <w:tc>
          <w:tcPr>
            <w:tcW w:w="2239" w:type="dxa"/>
            <w:tcBorders>
              <w:top w:val="single" w:sz="4" w:space="0" w:color="133350"/>
              <w:left w:val="nil"/>
              <w:bottom w:val="single" w:sz="4" w:space="0" w:color="133350"/>
              <w:right w:val="nil"/>
            </w:tcBorders>
            <w:vAlign w:val="center"/>
          </w:tcPr>
          <w:p w14:paraId="541D1375" w14:textId="77777777" w:rsidR="00A15D7A" w:rsidRPr="00EA6EC4" w:rsidRDefault="002D386A" w:rsidP="00487AC9">
            <w:pPr>
              <w:jc w:val="center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28 Tachwedd 2025</w:t>
            </w:r>
          </w:p>
        </w:tc>
      </w:tr>
      <w:tr w:rsidR="004822AB" w:rsidRPr="00EA6EC4" w14:paraId="37CF4FA7" w14:textId="77777777" w:rsidTr="009506D4">
        <w:trPr>
          <w:trHeight w:val="1683"/>
        </w:trPr>
        <w:tc>
          <w:tcPr>
            <w:tcW w:w="1413" w:type="dxa"/>
            <w:tcBorders>
              <w:top w:val="single" w:sz="4" w:space="0" w:color="133350"/>
              <w:left w:val="nil"/>
              <w:bottom w:val="nil"/>
              <w:right w:val="nil"/>
            </w:tcBorders>
            <w:vAlign w:val="center"/>
          </w:tcPr>
          <w:p w14:paraId="25A1B11E" w14:textId="77777777" w:rsidR="00A15D7A" w:rsidRPr="00EA6EC4" w:rsidRDefault="002D386A" w:rsidP="00A01A63">
            <w:pPr>
              <w:jc w:val="center"/>
              <w:rPr>
                <w:b/>
                <w:color w:val="133350"/>
                <w:sz w:val="24"/>
                <w:szCs w:val="24"/>
              </w:rPr>
            </w:pP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Adran 2 </w:t>
            </w:r>
          </w:p>
        </w:tc>
        <w:tc>
          <w:tcPr>
            <w:tcW w:w="6804" w:type="dxa"/>
            <w:tcBorders>
              <w:top w:val="single" w:sz="4" w:space="0" w:color="133350"/>
              <w:left w:val="nil"/>
              <w:bottom w:val="nil"/>
              <w:right w:val="nil"/>
            </w:tcBorders>
            <w:vAlign w:val="center"/>
          </w:tcPr>
          <w:p w14:paraId="471499E6" w14:textId="77777777" w:rsidR="000D37B0" w:rsidRPr="00EA6EC4" w:rsidRDefault="002D386A" w:rsidP="00B92520">
            <w:pPr>
              <w:pStyle w:val="ParagraffRhestr"/>
              <w:numPr>
                <w:ilvl w:val="0"/>
                <w:numId w:val="11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Cadw: nifer y myfyrwyr nad ydynt yn parhau o flwyddyn 1 i flwyddyn 2 ar ddechrau sesiwn 25/26;</w:t>
            </w:r>
          </w:p>
          <w:p w14:paraId="7C60E9C3" w14:textId="77777777" w:rsidR="00B92520" w:rsidRPr="00EA6EC4" w:rsidRDefault="002D386A" w:rsidP="00B92520">
            <w:pPr>
              <w:pStyle w:val="ParagraffRhestr"/>
              <w:numPr>
                <w:ilvl w:val="0"/>
                <w:numId w:val="11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Anrhydeddau Da: Deilliannau dyfarniadau o fyrddau arholi haf a hydref 25;</w:t>
            </w:r>
          </w:p>
          <w:p w14:paraId="2CF4DC8C" w14:textId="62ADDD2C" w:rsidR="00713251" w:rsidRPr="00EA6EC4" w:rsidRDefault="002D386A" w:rsidP="00B92520">
            <w:pPr>
              <w:pStyle w:val="ParagraffRhestr"/>
              <w:numPr>
                <w:ilvl w:val="0"/>
                <w:numId w:val="11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Tynnu</w:t>
            </w:r>
            <w:r w:rsidR="00852316" w:rsidRPr="00EA6EC4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color w:val="133350"/>
                <w:sz w:val="24"/>
                <w:szCs w:val="24"/>
                <w:lang w:val="cy-GB"/>
              </w:rPr>
              <w:t>n Ôl yn Ystod y Flwyddyn yn 25/26 (pob blwyddyn o</w:t>
            </w:r>
            <w:r w:rsidR="00852316" w:rsidRPr="00EA6EC4">
              <w:rPr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color w:val="133350"/>
                <w:sz w:val="24"/>
                <w:szCs w:val="24"/>
                <w:lang w:val="cy-GB"/>
              </w:rPr>
              <w:t>r rhaglen)</w:t>
            </w:r>
          </w:p>
          <w:p w14:paraId="48BDA054" w14:textId="77777777" w:rsidR="00A15D7A" w:rsidRPr="00EA6EC4" w:rsidRDefault="002D386A" w:rsidP="00506EB8">
            <w:pPr>
              <w:pStyle w:val="ParagraffRhestr"/>
              <w:numPr>
                <w:ilvl w:val="0"/>
                <w:numId w:val="11"/>
              </w:numPr>
              <w:jc w:val="both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Gwerthuso Modiwlau: unrhyw werthusiadau o fodiwlau a gwblhawyd gan fyfyrwyr rhwng Tachwedd 25 ac Ebrill 26;</w:t>
            </w:r>
          </w:p>
        </w:tc>
        <w:tc>
          <w:tcPr>
            <w:tcW w:w="2239" w:type="dxa"/>
            <w:tcBorders>
              <w:top w:val="single" w:sz="4" w:space="0" w:color="133350"/>
              <w:left w:val="nil"/>
              <w:bottom w:val="nil"/>
              <w:right w:val="nil"/>
            </w:tcBorders>
            <w:vAlign w:val="center"/>
          </w:tcPr>
          <w:p w14:paraId="2DBC9C92" w14:textId="77777777" w:rsidR="00A15D7A" w:rsidRPr="00EA6EC4" w:rsidRDefault="002D386A" w:rsidP="00A01A63">
            <w:pPr>
              <w:jc w:val="center"/>
              <w:rPr>
                <w:color w:val="133350"/>
                <w:sz w:val="24"/>
                <w:szCs w:val="24"/>
              </w:rPr>
            </w:pPr>
            <w:r w:rsidRPr="00EA6EC4">
              <w:rPr>
                <w:color w:val="133350"/>
                <w:sz w:val="24"/>
                <w:szCs w:val="24"/>
                <w:lang w:val="cy-GB"/>
              </w:rPr>
              <w:t>1 Mai 2026</w:t>
            </w:r>
          </w:p>
        </w:tc>
      </w:tr>
    </w:tbl>
    <w:p w14:paraId="272F7F81" w14:textId="77777777" w:rsidR="00E807F8" w:rsidRPr="00EA6EC4" w:rsidRDefault="00E807F8" w:rsidP="00A01A63">
      <w:pPr>
        <w:rPr>
          <w:color w:val="133350"/>
          <w:sz w:val="24"/>
          <w:szCs w:val="24"/>
        </w:rPr>
      </w:pPr>
    </w:p>
    <w:p w14:paraId="643B366D" w14:textId="710E174C" w:rsidR="00A15D7A" w:rsidRPr="00EA6EC4" w:rsidRDefault="002D386A" w:rsidP="00A01A63">
      <w:pPr>
        <w:rPr>
          <w:color w:val="133350"/>
          <w:sz w:val="24"/>
          <w:szCs w:val="24"/>
        </w:rPr>
      </w:pPr>
      <w:r w:rsidRPr="00EA6EC4">
        <w:rPr>
          <w:color w:val="133350"/>
          <w:sz w:val="24"/>
          <w:szCs w:val="24"/>
          <w:lang w:val="cy-GB"/>
        </w:rPr>
        <w:t>Ym mhob adran o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ch Cynllun Gwella Rhaglen gofynnir i chi wneud y canlynol:</w:t>
      </w:r>
    </w:p>
    <w:p w14:paraId="4EA3E723" w14:textId="723A1F62" w:rsidR="00A15D7A" w:rsidRPr="00EA6EC4" w:rsidRDefault="002D386A" w:rsidP="00A01A63">
      <w:pPr>
        <w:pStyle w:val="ParagraffRhestr"/>
        <w:numPr>
          <w:ilvl w:val="0"/>
          <w:numId w:val="8"/>
        </w:numPr>
        <w:rPr>
          <w:color w:val="133350"/>
          <w:sz w:val="24"/>
          <w:szCs w:val="24"/>
        </w:rPr>
      </w:pPr>
      <w:r w:rsidRPr="00EA6EC4">
        <w:rPr>
          <w:color w:val="133350"/>
          <w:sz w:val="24"/>
          <w:szCs w:val="24"/>
          <w:lang w:val="cy-GB"/>
        </w:rPr>
        <w:t xml:space="preserve">Mewnosod unrhyw ddata DPA yn y maes Mesurau Cryno o Lwyddiant. Gallwch gael </w:t>
      </w:r>
      <w:r w:rsidR="00852316" w:rsidRPr="00EA6EC4">
        <w:rPr>
          <w:color w:val="133350"/>
          <w:sz w:val="24"/>
          <w:szCs w:val="24"/>
          <w:lang w:val="cy-GB"/>
        </w:rPr>
        <w:t>gafael ar y</w:t>
      </w:r>
      <w:r w:rsidRPr="00EA6EC4">
        <w:rPr>
          <w:color w:val="133350"/>
          <w:sz w:val="24"/>
          <w:szCs w:val="24"/>
          <w:lang w:val="cy-GB"/>
        </w:rPr>
        <w:t xml:space="preserve"> data hwn a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ch sgôr Coch Oren Gwyrdd (RAG) drwy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 xml:space="preserve">r </w:t>
      </w:r>
      <w:hyperlink r:id="rId13" w:history="1">
        <w:proofErr w:type="spellStart"/>
        <w:r w:rsidR="004877DA" w:rsidRPr="00EA6EC4">
          <w:rPr>
            <w:rStyle w:val="Hyperddolen"/>
            <w:sz w:val="24"/>
            <w:szCs w:val="24"/>
            <w:lang w:val="cy-GB"/>
          </w:rPr>
          <w:t>Dangosfwrdd</w:t>
        </w:r>
        <w:proofErr w:type="spellEnd"/>
        <w:r w:rsidR="008B4D7D" w:rsidRPr="00EA6EC4">
          <w:rPr>
            <w:rStyle w:val="Hyperddolen"/>
            <w:sz w:val="24"/>
            <w:szCs w:val="24"/>
            <w:u w:val="none"/>
            <w:lang w:val="cy-GB"/>
          </w:rPr>
          <w:t xml:space="preserve"> </w:t>
        </w:r>
        <w:r w:rsidR="008B4D7D" w:rsidRPr="00EA6EC4">
          <w:rPr>
            <w:rStyle w:val="Hyperddolen"/>
            <w:sz w:val="24"/>
            <w:szCs w:val="24"/>
            <w:lang w:val="cy-GB"/>
          </w:rPr>
          <w:t>P</w:t>
        </w:r>
        <w:r w:rsidR="004877DA" w:rsidRPr="00EA6EC4">
          <w:rPr>
            <w:rStyle w:val="Hyperddolen"/>
            <w:sz w:val="24"/>
            <w:szCs w:val="24"/>
            <w:lang w:val="cy-GB"/>
          </w:rPr>
          <w:t>erfformiad Rhaglenni</w:t>
        </w:r>
      </w:hyperlink>
      <w:r w:rsidRPr="00EA6EC4">
        <w:rPr>
          <w:color w:val="133350"/>
          <w:sz w:val="24"/>
          <w:szCs w:val="24"/>
          <w:lang w:val="cy-GB"/>
        </w:rPr>
        <w:t>.</w:t>
      </w:r>
    </w:p>
    <w:p w14:paraId="00E70701" w14:textId="7E34621E" w:rsidR="00A15D7A" w:rsidRPr="00EA6EC4" w:rsidRDefault="002D386A" w:rsidP="00A01A63">
      <w:pPr>
        <w:pStyle w:val="ParagraffRhestr"/>
        <w:numPr>
          <w:ilvl w:val="0"/>
          <w:numId w:val="8"/>
        </w:numPr>
        <w:rPr>
          <w:color w:val="133350"/>
          <w:sz w:val="24"/>
          <w:szCs w:val="24"/>
        </w:rPr>
      </w:pPr>
      <w:r w:rsidRPr="00EA6EC4">
        <w:rPr>
          <w:color w:val="133350"/>
          <w:sz w:val="24"/>
          <w:szCs w:val="24"/>
          <w:lang w:val="cy-GB"/>
        </w:rPr>
        <w:t>Rhowch yr wybodaeth ddiweddaraf am gamau gweithredu a nodwyd yn eich rownd gynllunio ddiwethaf. Gallwch restru camau gweithredu sydd wedi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u cyflawni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n llwyddiannus a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r rhai sy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 xml:space="preserve">n parhau. Cofiwch gynnwys sylwebaeth ar unrhyw gamau sydd </w:t>
      </w:r>
      <w:r w:rsidR="00046D1E" w:rsidRPr="00EA6EC4">
        <w:rPr>
          <w:color w:val="133350"/>
          <w:sz w:val="24"/>
          <w:szCs w:val="24"/>
          <w:lang w:val="cy-GB"/>
        </w:rPr>
        <w:t>heb eu cwblhau</w:t>
      </w:r>
      <w:r w:rsidRPr="00EA6EC4">
        <w:rPr>
          <w:color w:val="133350"/>
          <w:sz w:val="24"/>
          <w:szCs w:val="24"/>
          <w:lang w:val="cy-GB"/>
        </w:rPr>
        <w:t xml:space="preserve"> a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r rhesymeg dros hyn.</w:t>
      </w:r>
    </w:p>
    <w:p w14:paraId="3A046A4F" w14:textId="77777777" w:rsidR="00A15D7A" w:rsidRPr="00EA6EC4" w:rsidRDefault="002D386A" w:rsidP="00A01A63">
      <w:pPr>
        <w:pStyle w:val="ParagraffRhestr"/>
        <w:numPr>
          <w:ilvl w:val="0"/>
          <w:numId w:val="8"/>
        </w:numPr>
        <w:rPr>
          <w:color w:val="133350"/>
          <w:sz w:val="24"/>
          <w:szCs w:val="24"/>
        </w:rPr>
      </w:pPr>
      <w:r w:rsidRPr="00EA6EC4">
        <w:rPr>
          <w:color w:val="133350"/>
          <w:sz w:val="24"/>
          <w:szCs w:val="24"/>
          <w:lang w:val="cy-GB"/>
        </w:rPr>
        <w:t>Myfyriwch ar y data diweddaraf sydd ar gael i chi (gweler uchod) a phenderfynu ar gamau gweithredu ar gyfer y dyfodol. Ym mhob achos gofynnir i chi ddarparu:</w:t>
      </w:r>
    </w:p>
    <w:p w14:paraId="566F3456" w14:textId="23FBE8C2" w:rsidR="00A15D7A" w:rsidRPr="00EA6EC4" w:rsidRDefault="002D386A" w:rsidP="00A01A63">
      <w:pPr>
        <w:numPr>
          <w:ilvl w:val="0"/>
          <w:numId w:val="6"/>
        </w:numPr>
        <w:rPr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>Adolygiad</w:t>
      </w:r>
      <w:r w:rsidR="0093719A" w:rsidRPr="00EA6EC4">
        <w:rPr>
          <w:b/>
          <w:bCs/>
          <w:color w:val="133350"/>
          <w:sz w:val="24"/>
          <w:szCs w:val="24"/>
          <w:lang w:val="cy-GB"/>
        </w:rPr>
        <w:t xml:space="preserve"> </w:t>
      </w:r>
      <w:r w:rsidRPr="00EA6EC4">
        <w:rPr>
          <w:b/>
          <w:bCs/>
          <w:color w:val="133350"/>
          <w:sz w:val="24"/>
          <w:szCs w:val="24"/>
          <w:lang w:val="cy-GB"/>
        </w:rPr>
        <w:t>beirniadol</w:t>
      </w:r>
      <w:r w:rsidRPr="00EA6EC4">
        <w:rPr>
          <w:color w:val="133350"/>
          <w:sz w:val="24"/>
          <w:szCs w:val="24"/>
          <w:lang w:val="cy-GB"/>
        </w:rPr>
        <w:t xml:space="preserve"> o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r sefyllfa bresennol (gan gynnwys data meintiol ac ansoddol i gefnogi dadansoddiadau);</w:t>
      </w:r>
    </w:p>
    <w:p w14:paraId="0337B22B" w14:textId="5DE782BA" w:rsidR="00A15D7A" w:rsidRPr="00EA6EC4" w:rsidRDefault="002D386A" w:rsidP="00A01A63">
      <w:pPr>
        <w:numPr>
          <w:ilvl w:val="0"/>
          <w:numId w:val="6"/>
        </w:numPr>
        <w:rPr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>Ymateb</w:t>
      </w:r>
      <w:r w:rsidR="0093719A" w:rsidRPr="00EA6EC4">
        <w:rPr>
          <w:b/>
          <w:bCs/>
          <w:color w:val="133350"/>
          <w:sz w:val="24"/>
          <w:szCs w:val="24"/>
          <w:lang w:val="cy-GB"/>
        </w:rPr>
        <w:t xml:space="preserve"> </w:t>
      </w:r>
      <w:r w:rsidRPr="00EA6EC4">
        <w:rPr>
          <w:color w:val="133350"/>
          <w:sz w:val="24"/>
          <w:szCs w:val="24"/>
          <w:lang w:val="cy-GB"/>
        </w:rPr>
        <w:t>i sgoriau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r NSS, Deilliannau Graddedigion a DP</w:t>
      </w:r>
      <w:r w:rsidR="00370CE3">
        <w:rPr>
          <w:color w:val="133350"/>
          <w:sz w:val="24"/>
          <w:szCs w:val="24"/>
          <w:lang w:val="cy-GB"/>
        </w:rPr>
        <w:t>A</w:t>
      </w:r>
      <w:r w:rsidRPr="00EA6EC4">
        <w:rPr>
          <w:color w:val="133350"/>
          <w:sz w:val="24"/>
          <w:szCs w:val="24"/>
          <w:lang w:val="cy-GB"/>
        </w:rPr>
        <w:t xml:space="preserve"> ar gyfer eich rhaglen astudio;</w:t>
      </w:r>
    </w:p>
    <w:p w14:paraId="0ABAD6D1" w14:textId="613C28C2" w:rsidR="00A15D7A" w:rsidRPr="00EA6EC4" w:rsidRDefault="002D386A" w:rsidP="00A01A63">
      <w:pPr>
        <w:numPr>
          <w:ilvl w:val="0"/>
          <w:numId w:val="6"/>
        </w:numPr>
        <w:rPr>
          <w:color w:val="133350"/>
          <w:sz w:val="24"/>
          <w:szCs w:val="24"/>
        </w:rPr>
      </w:pPr>
      <w:r w:rsidRPr="00EA6EC4">
        <w:rPr>
          <w:color w:val="133350"/>
          <w:sz w:val="24"/>
          <w:szCs w:val="24"/>
          <w:lang w:val="cy-GB"/>
        </w:rPr>
        <w:t>Amlinelliad o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 xml:space="preserve">r </w:t>
      </w:r>
      <w:r w:rsidRPr="00EA6EC4">
        <w:rPr>
          <w:b/>
          <w:bCs/>
          <w:color w:val="133350"/>
          <w:sz w:val="24"/>
          <w:szCs w:val="24"/>
          <w:lang w:val="cy-GB"/>
        </w:rPr>
        <w:t>gwelliannau/camau gweithredu</w:t>
      </w:r>
      <w:r w:rsidRPr="00EA6EC4">
        <w:rPr>
          <w:color w:val="133350"/>
          <w:sz w:val="24"/>
          <w:szCs w:val="24"/>
          <w:lang w:val="cy-GB"/>
        </w:rPr>
        <w:t xml:space="preserve"> arfaethedig (gan gynnwys llinell amser);</w:t>
      </w:r>
    </w:p>
    <w:p w14:paraId="3CCFD670" w14:textId="4C83B492" w:rsidR="00A15D7A" w:rsidRPr="00EA6EC4" w:rsidRDefault="002D386A" w:rsidP="00A01A63">
      <w:pPr>
        <w:numPr>
          <w:ilvl w:val="0"/>
          <w:numId w:val="6"/>
        </w:numPr>
        <w:rPr>
          <w:color w:val="133350"/>
          <w:sz w:val="24"/>
          <w:szCs w:val="24"/>
        </w:rPr>
      </w:pPr>
      <w:r w:rsidRPr="00EA6EC4">
        <w:rPr>
          <w:color w:val="133350"/>
          <w:sz w:val="24"/>
          <w:szCs w:val="24"/>
          <w:lang w:val="cy-GB"/>
        </w:rPr>
        <w:t>Pwy sy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 xml:space="preserve">n </w:t>
      </w:r>
      <w:r w:rsidRPr="00EA6EC4">
        <w:rPr>
          <w:b/>
          <w:bCs/>
          <w:color w:val="133350"/>
          <w:sz w:val="24"/>
          <w:szCs w:val="24"/>
          <w:lang w:val="cy-GB"/>
        </w:rPr>
        <w:t xml:space="preserve">gyfrifol </w:t>
      </w:r>
      <w:r w:rsidRPr="00EA6EC4">
        <w:rPr>
          <w:color w:val="133350"/>
          <w:sz w:val="24"/>
          <w:szCs w:val="24"/>
          <w:lang w:val="cy-GB"/>
        </w:rPr>
        <w:t>am gamau gweithredu.</w:t>
      </w:r>
    </w:p>
    <w:p w14:paraId="0C624E3D" w14:textId="77777777" w:rsidR="00A15D7A" w:rsidRPr="00EA6EC4" w:rsidRDefault="00A15D7A" w:rsidP="00C94830">
      <w:pPr>
        <w:spacing w:line="276" w:lineRule="auto"/>
        <w:rPr>
          <w:color w:val="133350"/>
          <w:sz w:val="24"/>
          <w:szCs w:val="24"/>
        </w:rPr>
      </w:pPr>
    </w:p>
    <w:p w14:paraId="32603042" w14:textId="77777777" w:rsidR="00122BDE" w:rsidRPr="00EA6EC4" w:rsidRDefault="00122BDE" w:rsidP="00C94830">
      <w:pPr>
        <w:spacing w:line="276" w:lineRule="auto"/>
        <w:rPr>
          <w:color w:val="133350"/>
          <w:sz w:val="24"/>
          <w:szCs w:val="24"/>
        </w:rPr>
        <w:sectPr w:rsidR="00122BDE" w:rsidRPr="00EA6EC4" w:rsidSect="00C94830">
          <w:footerReference w:type="even" r:id="rId14"/>
          <w:footerReference w:type="default" r:id="rId15"/>
          <w:type w:val="continuous"/>
          <w:pgSz w:w="11906" w:h="16838"/>
          <w:pgMar w:top="-402" w:right="720" w:bottom="720" w:left="720" w:header="708" w:footer="708" w:gutter="0"/>
          <w:cols w:space="708"/>
          <w:titlePg/>
          <w:docGrid w:linePitch="360"/>
        </w:sectPr>
      </w:pPr>
    </w:p>
    <w:p w14:paraId="2F28335D" w14:textId="77777777" w:rsidR="00122BDE" w:rsidRPr="00EA6EC4" w:rsidRDefault="002D386A" w:rsidP="00122BDE">
      <w:pPr>
        <w:spacing w:line="276" w:lineRule="auto"/>
        <w:rPr>
          <w:color w:val="133350"/>
          <w:sz w:val="24"/>
          <w:szCs w:val="24"/>
        </w:rPr>
      </w:pPr>
      <w:r w:rsidRPr="00EA6EC4">
        <w:rPr>
          <w:noProof/>
          <w:color w:val="FFFFFF" w:themeColor="background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E437073" wp14:editId="3C3DCF82">
                <wp:simplePos x="0" y="0"/>
                <wp:positionH relativeFrom="column">
                  <wp:posOffset>-377825</wp:posOffset>
                </wp:positionH>
                <wp:positionV relativeFrom="paragraph">
                  <wp:posOffset>-440690</wp:posOffset>
                </wp:positionV>
                <wp:extent cx="10991461" cy="1026367"/>
                <wp:effectExtent l="0" t="0" r="6985" b="152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1461" cy="1026367"/>
                        </a:xfrm>
                        <a:prstGeom prst="rect">
                          <a:avLst/>
                        </a:prstGeom>
                        <a:solidFill>
                          <a:srgbClr val="1333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7" style="width:865.45pt;height:80.8pt;margin-top:-34.7pt;margin-left:-29.75pt;mso-height-percent:0;mso-height-relative:margin;mso-width-percent:0;mso-width-relative:margin;mso-wrap-distance-bottom:0;mso-wrap-distance-left:9pt;mso-wrap-distance-right:9pt;mso-wrap-distance-top:0;mso-wrap-style:none;position:absolute;visibility:visible;v-text-anchor:middle;z-index:-251655168" fillcolor="#133350" strokecolor="#1f3763" strokeweight="1pt"/>
            </w:pict>
          </mc:Fallback>
        </mc:AlternateContent>
      </w:r>
    </w:p>
    <w:p w14:paraId="34473307" w14:textId="60E3B5DF" w:rsidR="00F22164" w:rsidRPr="00EA6EC4" w:rsidRDefault="002D386A" w:rsidP="00F22164">
      <w:pPr>
        <w:spacing w:line="276" w:lineRule="auto"/>
        <w:rPr>
          <w:b/>
          <w:bCs/>
          <w:color w:val="FFFFFF" w:themeColor="background1"/>
          <w:sz w:val="24"/>
          <w:szCs w:val="24"/>
        </w:rPr>
      </w:pPr>
      <w:r w:rsidRPr="00EA6EC4">
        <w:rPr>
          <w:b/>
          <w:bCs/>
          <w:color w:val="FFFFFF" w:themeColor="background1"/>
          <w:sz w:val="24"/>
          <w:szCs w:val="24"/>
          <w:lang w:val="cy-GB"/>
        </w:rPr>
        <w:t xml:space="preserve">ADRAN 1: CANOLBWYNTIO AR NSS, SSS, RECRIWTIO, DEILLIANNAU GRADDEDIGION </w:t>
      </w:r>
      <w:r w:rsidR="007F09F6" w:rsidRPr="00EA6EC4">
        <w:rPr>
          <w:b/>
          <w:bCs/>
          <w:color w:val="FFFFFF" w:themeColor="background1"/>
          <w:sz w:val="24"/>
          <w:szCs w:val="24"/>
          <w:lang w:val="cy-GB"/>
        </w:rPr>
        <w:t xml:space="preserve">A SAFONAU </w:t>
      </w:r>
      <w:r w:rsidRPr="00EA6EC4">
        <w:rPr>
          <w:b/>
          <w:bCs/>
          <w:color w:val="FFFFFF" w:themeColor="background1"/>
          <w:sz w:val="24"/>
          <w:szCs w:val="24"/>
          <w:lang w:val="cy-GB"/>
        </w:rPr>
        <w:t>– SICRHAU E</w:t>
      </w:r>
      <w:r w:rsidR="007F09F6" w:rsidRPr="00EA6EC4">
        <w:rPr>
          <w:b/>
          <w:bCs/>
          <w:color w:val="FFFFFF" w:themeColor="background1"/>
          <w:sz w:val="24"/>
          <w:szCs w:val="24"/>
          <w:lang w:val="cy-GB"/>
        </w:rPr>
        <w:t>I</w:t>
      </w:r>
      <w:r w:rsidRPr="00EA6EC4">
        <w:rPr>
          <w:b/>
          <w:bCs/>
          <w:color w:val="FFFFFF" w:themeColor="background1"/>
          <w:sz w:val="24"/>
          <w:szCs w:val="24"/>
          <w:lang w:val="cy-GB"/>
        </w:rPr>
        <w:t xml:space="preserve"> BOD AR GAEL I</w:t>
      </w:r>
      <w:r w:rsidR="00852316" w:rsidRPr="00EA6EC4">
        <w:rPr>
          <w:b/>
          <w:bCs/>
          <w:color w:val="FFFFFF" w:themeColor="background1"/>
          <w:sz w:val="24"/>
          <w:szCs w:val="24"/>
          <w:lang w:val="cy-GB"/>
        </w:rPr>
        <w:t>’</w:t>
      </w:r>
      <w:r w:rsidRPr="00EA6EC4">
        <w:rPr>
          <w:b/>
          <w:bCs/>
          <w:color w:val="FFFFFF" w:themeColor="background1"/>
          <w:sz w:val="24"/>
          <w:szCs w:val="24"/>
          <w:lang w:val="cy-GB"/>
        </w:rPr>
        <w:t>R</w:t>
      </w:r>
      <w:r w:rsidR="0093719A" w:rsidRPr="00EA6EC4">
        <w:rPr>
          <w:b/>
          <w:bCs/>
          <w:color w:val="FFFFFF" w:themeColor="background1"/>
          <w:sz w:val="24"/>
          <w:szCs w:val="24"/>
          <w:lang w:val="cy-GB"/>
        </w:rPr>
        <w:t xml:space="preserve"> </w:t>
      </w:r>
      <w:r w:rsidRPr="00EA6EC4">
        <w:rPr>
          <w:b/>
          <w:bCs/>
          <w:color w:val="FFFFFF" w:themeColor="background1"/>
          <w:sz w:val="24"/>
          <w:szCs w:val="24"/>
          <w:lang w:val="cy-GB"/>
        </w:rPr>
        <w:t>GYFARWYDDIAETH GWELLA ANSAWDD (QED) YM MIS TACHWEDD 2025</w:t>
      </w:r>
    </w:p>
    <w:p w14:paraId="2A7D6EE2" w14:textId="77777777" w:rsidR="000405D0" w:rsidRPr="00EA6EC4" w:rsidRDefault="000405D0" w:rsidP="00F22164">
      <w:pPr>
        <w:spacing w:line="276" w:lineRule="auto"/>
        <w:rPr>
          <w:bCs/>
          <w:color w:val="133350"/>
          <w:sz w:val="24"/>
          <w:szCs w:val="24"/>
        </w:rPr>
      </w:pPr>
    </w:p>
    <w:p w14:paraId="291397B0" w14:textId="20CBA1BB" w:rsidR="000405D0" w:rsidRPr="00EA6EC4" w:rsidRDefault="002D386A" w:rsidP="000405D0">
      <w:pPr>
        <w:pStyle w:val="ParagraffRhestr"/>
        <w:numPr>
          <w:ilvl w:val="1"/>
          <w:numId w:val="12"/>
        </w:numPr>
        <w:spacing w:line="276" w:lineRule="auto"/>
        <w:jc w:val="both"/>
        <w:rPr>
          <w:b/>
          <w:bCs/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>Cryno</w:t>
      </w:r>
      <w:r w:rsidR="00D37B3D" w:rsidRPr="00EA6EC4">
        <w:rPr>
          <w:b/>
          <w:bCs/>
          <w:color w:val="133350"/>
          <w:sz w:val="24"/>
          <w:szCs w:val="24"/>
          <w:lang w:val="cy-GB"/>
        </w:rPr>
        <w:t>deb o Fesurau</w:t>
      </w:r>
      <w:r w:rsidRPr="00EA6EC4">
        <w:rPr>
          <w:b/>
          <w:bCs/>
          <w:color w:val="133350"/>
          <w:sz w:val="24"/>
          <w:szCs w:val="24"/>
          <w:lang w:val="cy-GB"/>
        </w:rPr>
        <w:t xml:space="preserve"> o Lwyddiant</w:t>
      </w:r>
    </w:p>
    <w:p w14:paraId="6FAF0EA1" w14:textId="77777777" w:rsidR="000405D0" w:rsidRPr="00EA6EC4" w:rsidRDefault="000405D0" w:rsidP="000405D0">
      <w:pPr>
        <w:spacing w:line="276" w:lineRule="auto"/>
        <w:jc w:val="both"/>
        <w:rPr>
          <w:b/>
          <w:bCs/>
          <w:color w:val="133350"/>
          <w:sz w:val="24"/>
          <w:szCs w:val="24"/>
        </w:rPr>
      </w:pPr>
    </w:p>
    <w:p w14:paraId="29D13292" w14:textId="16FE1476" w:rsidR="000405D0" w:rsidRPr="00EA6EC4" w:rsidRDefault="002D386A" w:rsidP="000405D0">
      <w:pPr>
        <w:spacing w:line="276" w:lineRule="auto"/>
        <w:jc w:val="both"/>
        <w:rPr>
          <w:b/>
          <w:bCs/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 xml:space="preserve">NSS/SSS </w:t>
      </w:r>
      <w:r w:rsidRPr="00EA6EC4">
        <w:rPr>
          <w:bCs/>
          <w:color w:val="133350"/>
          <w:sz w:val="24"/>
          <w:szCs w:val="24"/>
          <w:lang w:val="cy-GB"/>
        </w:rPr>
        <w:t>Bydd angen cyrchu</w:t>
      </w:r>
      <w:r w:rsidR="00852316" w:rsidRPr="00EA6EC4">
        <w:rPr>
          <w:bCs/>
          <w:color w:val="133350"/>
          <w:sz w:val="24"/>
          <w:szCs w:val="24"/>
          <w:lang w:val="cy-GB"/>
        </w:rPr>
        <w:t>’</w:t>
      </w:r>
      <w:r w:rsidRPr="00EA6EC4">
        <w:rPr>
          <w:bCs/>
          <w:color w:val="133350"/>
          <w:sz w:val="24"/>
          <w:szCs w:val="24"/>
          <w:lang w:val="cy-GB"/>
        </w:rPr>
        <w:t>r rhain drwy</w:t>
      </w:r>
      <w:r w:rsidR="00097EBF" w:rsidRPr="00EA6EC4">
        <w:rPr>
          <w:bCs/>
          <w:color w:val="133350"/>
          <w:sz w:val="24"/>
          <w:szCs w:val="24"/>
          <w:lang w:val="cy-GB"/>
        </w:rPr>
        <w:t>’r</w:t>
      </w:r>
      <w:r w:rsidRPr="00EA6EC4">
        <w:rPr>
          <w:bCs/>
          <w:color w:val="133350"/>
          <w:sz w:val="24"/>
          <w:szCs w:val="24"/>
          <w:lang w:val="cy-GB"/>
        </w:rPr>
        <w:t xml:space="preserve"> </w:t>
      </w:r>
      <w:proofErr w:type="spellStart"/>
      <w:r w:rsidRPr="00EA6EC4">
        <w:rPr>
          <w:bCs/>
          <w:color w:val="133350"/>
          <w:sz w:val="24"/>
          <w:szCs w:val="24"/>
          <w:lang w:val="cy-GB"/>
        </w:rPr>
        <w:t>dangosfwrdd</w:t>
      </w:r>
      <w:proofErr w:type="spellEnd"/>
      <w:r w:rsidRPr="00EA6EC4">
        <w:rPr>
          <w:bCs/>
          <w:color w:val="133350"/>
          <w:sz w:val="24"/>
          <w:szCs w:val="24"/>
          <w:lang w:val="cy-GB"/>
        </w:rPr>
        <w:t xml:space="preserve"> NSS </w:t>
      </w:r>
      <w:hyperlink r:id="rId16" w:history="1">
        <w:r w:rsidR="00245375" w:rsidRPr="00EA6EC4">
          <w:rPr>
            <w:rStyle w:val="Hyperddolen"/>
            <w:bCs/>
            <w:sz w:val="24"/>
            <w:szCs w:val="24"/>
            <w:lang w:val="cy-GB"/>
          </w:rPr>
          <w:t>yma</w:t>
        </w:r>
      </w:hyperlink>
      <w:r w:rsidR="0093719A" w:rsidRPr="00EA6EC4">
        <w:t xml:space="preserve"> </w:t>
      </w:r>
      <w:r w:rsidR="00245375" w:rsidRPr="00EA6EC4">
        <w:rPr>
          <w:bCs/>
          <w:color w:val="133350"/>
          <w:sz w:val="24"/>
          <w:szCs w:val="24"/>
          <w:lang w:val="cy-GB"/>
        </w:rPr>
        <w:t>a data SSS</w:t>
      </w:r>
      <w:r w:rsidR="00054F6C" w:rsidRPr="00EA6EC4">
        <w:rPr>
          <w:lang w:val="cy-GB"/>
        </w:rPr>
        <w:t xml:space="preserve"> </w:t>
      </w:r>
      <w:hyperlink r:id="rId17" w:history="1">
        <w:r w:rsidR="00FC262B" w:rsidRPr="00EA6EC4">
          <w:rPr>
            <w:rStyle w:val="Hyperddolen"/>
            <w:sz w:val="24"/>
            <w:szCs w:val="24"/>
            <w:lang w:val="cy-GB"/>
          </w:rPr>
          <w:t>yma</w:t>
        </w:r>
      </w:hyperlink>
      <w:r w:rsidR="00682221" w:rsidRPr="00EA6EC4">
        <w:rPr>
          <w:bCs/>
          <w:color w:val="133350"/>
          <w:sz w:val="24"/>
          <w:szCs w:val="24"/>
          <w:lang w:val="cy-GB"/>
        </w:rPr>
        <w:t xml:space="preserve">. Rhaid cwblhau un </w:t>
      </w:r>
      <w:r w:rsidR="00D74EBA" w:rsidRPr="00EA6EC4">
        <w:rPr>
          <w:bCs/>
          <w:color w:val="133350"/>
          <w:sz w:val="24"/>
          <w:szCs w:val="24"/>
          <w:lang w:val="cy-GB"/>
        </w:rPr>
        <w:t xml:space="preserve">grid </w:t>
      </w:r>
      <w:r w:rsidR="00682221" w:rsidRPr="00EA6EC4">
        <w:rPr>
          <w:bCs/>
          <w:color w:val="133350"/>
          <w:sz w:val="24"/>
          <w:szCs w:val="24"/>
          <w:lang w:val="cy-GB"/>
        </w:rPr>
        <w:t xml:space="preserve">mesur </w:t>
      </w:r>
      <w:r w:rsidR="00D74EBA" w:rsidRPr="00EA6EC4">
        <w:rPr>
          <w:bCs/>
          <w:color w:val="133350"/>
          <w:sz w:val="24"/>
          <w:szCs w:val="24"/>
          <w:lang w:val="cy-GB"/>
        </w:rPr>
        <w:t xml:space="preserve">o </w:t>
      </w:r>
      <w:r w:rsidR="00682221" w:rsidRPr="00EA6EC4">
        <w:rPr>
          <w:bCs/>
          <w:color w:val="133350"/>
          <w:sz w:val="24"/>
          <w:szCs w:val="24"/>
          <w:lang w:val="cy-GB"/>
        </w:rPr>
        <w:t xml:space="preserve">lwyddiant </w:t>
      </w:r>
      <w:r w:rsidR="00D74EBA" w:rsidRPr="00EA6EC4">
        <w:rPr>
          <w:bCs/>
          <w:color w:val="133350"/>
          <w:sz w:val="24"/>
          <w:szCs w:val="24"/>
          <w:lang w:val="cy-GB"/>
        </w:rPr>
        <w:t xml:space="preserve">cryno </w:t>
      </w:r>
      <w:r w:rsidR="00682221" w:rsidRPr="00EA6EC4">
        <w:rPr>
          <w:bCs/>
          <w:color w:val="133350"/>
          <w:sz w:val="24"/>
          <w:szCs w:val="24"/>
          <w:lang w:val="cy-GB"/>
        </w:rPr>
        <w:t>ar gyfer pob Cod Adran (1 a 2) sy</w:t>
      </w:r>
      <w:r w:rsidR="00852316" w:rsidRPr="00EA6EC4">
        <w:rPr>
          <w:bCs/>
          <w:color w:val="133350"/>
          <w:sz w:val="24"/>
          <w:szCs w:val="24"/>
          <w:lang w:val="cy-GB"/>
        </w:rPr>
        <w:t>’</w:t>
      </w:r>
      <w:r w:rsidR="00682221" w:rsidRPr="00EA6EC4">
        <w:rPr>
          <w:bCs/>
          <w:color w:val="133350"/>
          <w:sz w:val="24"/>
          <w:szCs w:val="24"/>
          <w:lang w:val="cy-GB"/>
        </w:rPr>
        <w:t>n cael ei adrodd yn y PEP hwn.</w:t>
      </w:r>
      <w:r w:rsidR="0093719A" w:rsidRPr="00EA6EC4">
        <w:rPr>
          <w:bCs/>
          <w:color w:val="133350"/>
          <w:sz w:val="24"/>
          <w:szCs w:val="24"/>
          <w:lang w:val="cy-GB"/>
        </w:rPr>
        <w:t xml:space="preserve"> </w:t>
      </w:r>
      <w:r w:rsidR="00682221" w:rsidRPr="00EA6EC4">
        <w:rPr>
          <w:bCs/>
          <w:color w:val="133350"/>
          <w:sz w:val="24"/>
          <w:szCs w:val="24"/>
          <w:lang w:val="cy-GB"/>
        </w:rPr>
        <w:t xml:space="preserve">Efallai y bydd rhaglenni â llwybrau, neu </w:t>
      </w:r>
      <w:proofErr w:type="spellStart"/>
      <w:r w:rsidR="00682221" w:rsidRPr="00EA6EC4">
        <w:rPr>
          <w:bCs/>
          <w:color w:val="133350"/>
          <w:sz w:val="24"/>
          <w:szCs w:val="24"/>
          <w:lang w:val="cy-GB"/>
        </w:rPr>
        <w:t>PEPs</w:t>
      </w:r>
      <w:proofErr w:type="spellEnd"/>
      <w:r w:rsidR="00682221" w:rsidRPr="00EA6EC4">
        <w:rPr>
          <w:bCs/>
          <w:color w:val="133350"/>
          <w:sz w:val="24"/>
          <w:szCs w:val="24"/>
          <w:lang w:val="cy-GB"/>
        </w:rPr>
        <w:t xml:space="preserve"> sy</w:t>
      </w:r>
      <w:r w:rsidR="00852316" w:rsidRPr="00EA6EC4">
        <w:rPr>
          <w:bCs/>
          <w:color w:val="133350"/>
          <w:sz w:val="24"/>
          <w:szCs w:val="24"/>
          <w:lang w:val="cy-GB"/>
        </w:rPr>
        <w:t>’</w:t>
      </w:r>
      <w:r w:rsidR="00682221" w:rsidRPr="00EA6EC4">
        <w:rPr>
          <w:bCs/>
          <w:color w:val="133350"/>
          <w:sz w:val="24"/>
          <w:szCs w:val="24"/>
          <w:lang w:val="cy-GB"/>
        </w:rPr>
        <w:t xml:space="preserve">n adrodd ar glwstwr o raglenni, yn canfod bod </w:t>
      </w:r>
      <w:r w:rsidR="003F323D" w:rsidRPr="00EA6EC4">
        <w:rPr>
          <w:bCs/>
          <w:color w:val="133350"/>
          <w:sz w:val="24"/>
          <w:szCs w:val="24"/>
          <w:lang w:val="cy-GB"/>
        </w:rPr>
        <w:t xml:space="preserve">angen </w:t>
      </w:r>
      <w:r w:rsidR="00682221" w:rsidRPr="00EA6EC4">
        <w:rPr>
          <w:bCs/>
          <w:color w:val="133350"/>
          <w:sz w:val="24"/>
          <w:szCs w:val="24"/>
          <w:lang w:val="cy-GB"/>
        </w:rPr>
        <w:t>nifer o</w:t>
      </w:r>
      <w:r w:rsidR="00852316" w:rsidRPr="00EA6EC4">
        <w:rPr>
          <w:bCs/>
          <w:color w:val="133350"/>
          <w:sz w:val="24"/>
          <w:szCs w:val="24"/>
          <w:lang w:val="cy-GB"/>
        </w:rPr>
        <w:t>’</w:t>
      </w:r>
      <w:r w:rsidR="00682221" w:rsidRPr="00EA6EC4">
        <w:rPr>
          <w:bCs/>
          <w:color w:val="133350"/>
          <w:sz w:val="24"/>
          <w:szCs w:val="24"/>
          <w:lang w:val="cy-GB"/>
        </w:rPr>
        <w:t>r tablau hyn.</w:t>
      </w:r>
      <w:r w:rsidR="0093719A" w:rsidRPr="00EA6EC4">
        <w:rPr>
          <w:bCs/>
          <w:color w:val="133350"/>
          <w:sz w:val="24"/>
          <w:szCs w:val="24"/>
          <w:lang w:val="cy-GB"/>
        </w:rPr>
        <w:t xml:space="preserve"> </w:t>
      </w:r>
      <w:r w:rsidR="00682221" w:rsidRPr="00EA6EC4">
        <w:rPr>
          <w:bCs/>
          <w:color w:val="133350"/>
          <w:sz w:val="24"/>
          <w:szCs w:val="24"/>
          <w:lang w:val="cy-GB"/>
        </w:rPr>
        <w:t>Gellir dod o hyd i godau Adran yr NSS</w:t>
      </w:r>
      <w:r w:rsidR="002C4876" w:rsidRPr="00EA6EC4">
        <w:rPr>
          <w:bCs/>
          <w:color w:val="133350"/>
          <w:sz w:val="24"/>
          <w:szCs w:val="24"/>
          <w:lang w:val="cy-GB"/>
        </w:rPr>
        <w:t xml:space="preserve"> </w:t>
      </w:r>
      <w:hyperlink r:id="rId18" w:history="1">
        <w:r w:rsidRPr="00EA6EC4">
          <w:rPr>
            <w:rStyle w:val="Hyperddolen"/>
            <w:bCs/>
            <w:sz w:val="24"/>
            <w:szCs w:val="24"/>
            <w:lang w:val="cy-GB"/>
          </w:rPr>
          <w:t>yma</w:t>
        </w:r>
      </w:hyperlink>
      <w:r w:rsidRPr="00EA6EC4">
        <w:rPr>
          <w:bCs/>
          <w:color w:val="133350"/>
          <w:sz w:val="24"/>
          <w:szCs w:val="24"/>
          <w:lang w:val="cy-GB"/>
        </w:rPr>
        <w:t>.</w:t>
      </w:r>
      <w:r w:rsidR="0093719A" w:rsidRPr="00EA6EC4">
        <w:rPr>
          <w:bCs/>
          <w:color w:val="133350"/>
          <w:sz w:val="24"/>
          <w:szCs w:val="24"/>
          <w:lang w:val="cy-GB"/>
        </w:rPr>
        <w:t xml:space="preserve"> </w:t>
      </w:r>
      <w:r w:rsidRPr="00EA6EC4">
        <w:rPr>
          <w:bCs/>
          <w:color w:val="133350"/>
          <w:sz w:val="24"/>
          <w:szCs w:val="24"/>
          <w:lang w:val="cy-GB"/>
        </w:rPr>
        <w:t xml:space="preserve">Os nad ydych yn siŵr, cysylltwch â </w:t>
      </w:r>
      <w:hyperlink r:id="rId19" w:history="1">
        <w:r w:rsidRPr="00EA6EC4">
          <w:rPr>
            <w:rStyle w:val="Hyperddolen"/>
            <w:bCs/>
            <w:sz w:val="24"/>
            <w:szCs w:val="24"/>
            <w:lang w:val="cy-GB"/>
          </w:rPr>
          <w:t>metvoice@cardiffmet.ac.uk</w:t>
        </w:r>
      </w:hyperlink>
      <w:r w:rsidRPr="00EA6EC4">
        <w:rPr>
          <w:bCs/>
          <w:color w:val="133350"/>
          <w:sz w:val="24"/>
          <w:szCs w:val="24"/>
          <w:lang w:val="cy-GB"/>
        </w:rPr>
        <w:t xml:space="preserve"> am eglurhad. </w:t>
      </w:r>
    </w:p>
    <w:p w14:paraId="598DDD16" w14:textId="77777777" w:rsidR="000405D0" w:rsidRPr="00EA6EC4" w:rsidRDefault="000405D0" w:rsidP="000405D0">
      <w:pPr>
        <w:spacing w:line="276" w:lineRule="auto"/>
        <w:rPr>
          <w:b/>
          <w:bCs/>
          <w:i/>
          <w:iCs/>
          <w:color w:val="133350"/>
          <w:sz w:val="20"/>
          <w:szCs w:val="20"/>
        </w:rPr>
      </w:pPr>
    </w:p>
    <w:tbl>
      <w:tblPr>
        <w:tblW w:w="155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4"/>
        <w:gridCol w:w="1454"/>
        <w:gridCol w:w="1701"/>
        <w:gridCol w:w="1559"/>
        <w:gridCol w:w="1276"/>
        <w:gridCol w:w="1559"/>
        <w:gridCol w:w="1417"/>
        <w:gridCol w:w="1418"/>
        <w:gridCol w:w="1417"/>
        <w:gridCol w:w="1417"/>
      </w:tblGrid>
      <w:tr w:rsidR="004822AB" w:rsidRPr="00EA6EC4" w14:paraId="4B34E6E8" w14:textId="77777777" w:rsidTr="00D76AE4">
        <w:trPr>
          <w:trHeight w:val="68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32676ADC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Teitl y Rhaglen</w:t>
            </w:r>
          </w:p>
        </w:tc>
        <w:tc>
          <w:tcPr>
            <w:tcW w:w="13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59E8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</w:tr>
      <w:tr w:rsidR="004822AB" w:rsidRPr="00EA6EC4" w14:paraId="09DC1007" w14:textId="77777777" w:rsidTr="0064116B">
        <w:trPr>
          <w:trHeight w:val="68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478B3303" w14:textId="308BABEF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Maes thematig NSS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4230E709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Addysgu ar fy nghwrs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691C2227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Cyfleoedd dysgu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775722DB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Asesu ac adborth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64E132F4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Cymorth academaidd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2E6C9D2C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Trefniadaeth a rheolaeth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17D6755B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Adnoddau dysgu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1960EBC5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Llais Myfyrwyr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36419186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Boddhad Cyffredinol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0C789AEC" w14:textId="5D83387C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Gwasanaethau Llesiant Meddyliol</w:t>
            </w:r>
          </w:p>
        </w:tc>
      </w:tr>
      <w:tr w:rsidR="004822AB" w:rsidRPr="00EA6EC4" w14:paraId="2469D131" w14:textId="77777777" w:rsidTr="0064116B">
        <w:trPr>
          <w:trHeight w:val="39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5A5F8A2C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Coch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AB94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0E54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83E2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46FF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92EE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9CAF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D8D1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8B7D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11C6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3CBDD896" w14:textId="77777777" w:rsidTr="0064116B">
        <w:trPr>
          <w:trHeight w:val="39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0A8B0CCF" w14:textId="77777777" w:rsidR="000405D0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Gwyrdd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2A08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3DA9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648C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14C5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8F19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A180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893C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A58D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FBA5" w14:textId="77777777" w:rsidR="000405D0" w:rsidRPr="00EA6EC4" w:rsidRDefault="000405D0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7FFB445D" w14:textId="77777777" w:rsidTr="0033013D">
        <w:trPr>
          <w:gridAfter w:val="4"/>
          <w:wAfter w:w="5669" w:type="dxa"/>
          <w:trHeight w:val="1142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5A2ABEB1" w14:textId="77777777" w:rsidR="00817E74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Maes Thematig SSS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34E28217" w14:textId="77777777" w:rsidR="00817E74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Cymuned a Boddhad Cyffredinol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70A57482" w14:textId="77777777" w:rsidR="00817E74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Cyfleoedd Dysgu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16739C5C" w14:textId="77777777" w:rsidR="00817E74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Marcio ac Asesu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6C423615" w14:textId="77777777" w:rsidR="00817E74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Gwasanaethau Llesiant Meddyliol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4321BA77" w14:textId="39126D2D" w:rsidR="00817E74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Trefniadaeth ac Adnoddau (gan gynnwys Tiwtora Academaidd Personol)</w:t>
            </w:r>
          </w:p>
        </w:tc>
      </w:tr>
      <w:tr w:rsidR="004822AB" w:rsidRPr="00EA6EC4" w14:paraId="451F5050" w14:textId="77777777" w:rsidTr="00D97E30">
        <w:trPr>
          <w:gridAfter w:val="4"/>
          <w:wAfter w:w="5669" w:type="dxa"/>
          <w:trHeight w:val="39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657A9B85" w14:textId="77777777" w:rsidR="00817E74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Coch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2159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199E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846A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8AF6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B88A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49D4B6E7" w14:textId="77777777" w:rsidTr="00D97E30">
        <w:trPr>
          <w:gridAfter w:val="4"/>
          <w:wAfter w:w="5669" w:type="dxa"/>
          <w:trHeight w:val="397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5D58E028" w14:textId="77777777" w:rsidR="00817E74" w:rsidRPr="00EA6EC4" w:rsidRDefault="002D386A" w:rsidP="00D76AE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Gwyrdd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493B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2916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03DE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0B14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D748" w14:textId="77777777" w:rsidR="00817E74" w:rsidRPr="00EA6EC4" w:rsidRDefault="00817E74" w:rsidP="00D76AE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00799C48" w14:textId="77777777" w:rsidR="000405D0" w:rsidRPr="00EA6EC4" w:rsidRDefault="000405D0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546D19E5" w14:textId="1F0AED20" w:rsidR="000405D0" w:rsidRPr="00EA6EC4" w:rsidRDefault="002D386A" w:rsidP="00F22164">
      <w:pPr>
        <w:spacing w:line="276" w:lineRule="auto"/>
        <w:rPr>
          <w:bCs/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 xml:space="preserve">Recriwtio, Safonau a Deilliannau Graddedigion </w:t>
      </w:r>
      <w:r w:rsidRPr="00EA6EC4">
        <w:rPr>
          <w:bCs/>
          <w:color w:val="133350"/>
          <w:sz w:val="24"/>
          <w:szCs w:val="24"/>
          <w:lang w:val="cy-GB"/>
        </w:rPr>
        <w:t>Gallwch</w:t>
      </w:r>
      <w:r w:rsidRPr="00EA6EC4">
        <w:rPr>
          <w:b/>
          <w:bCs/>
          <w:color w:val="133350"/>
          <w:sz w:val="24"/>
          <w:szCs w:val="24"/>
          <w:lang w:val="cy-GB"/>
        </w:rPr>
        <w:t xml:space="preserve"> </w:t>
      </w:r>
      <w:r w:rsidRPr="00EA6EC4">
        <w:rPr>
          <w:bCs/>
          <w:color w:val="133350"/>
          <w:sz w:val="24"/>
          <w:szCs w:val="24"/>
          <w:lang w:val="cy-GB"/>
        </w:rPr>
        <w:t>weld y rhain drwy</w:t>
      </w:r>
      <w:r w:rsidR="00852316" w:rsidRPr="00EA6EC4">
        <w:rPr>
          <w:bCs/>
          <w:color w:val="133350"/>
          <w:sz w:val="24"/>
          <w:szCs w:val="24"/>
          <w:lang w:val="cy-GB"/>
        </w:rPr>
        <w:t>’</w:t>
      </w:r>
      <w:r w:rsidRPr="00EA6EC4">
        <w:rPr>
          <w:bCs/>
          <w:color w:val="133350"/>
          <w:sz w:val="24"/>
          <w:szCs w:val="24"/>
          <w:lang w:val="cy-GB"/>
        </w:rPr>
        <w:t xml:space="preserve">r </w:t>
      </w:r>
      <w:proofErr w:type="spellStart"/>
      <w:r w:rsidRPr="00EA6EC4">
        <w:rPr>
          <w:bCs/>
          <w:color w:val="133350"/>
          <w:sz w:val="24"/>
          <w:szCs w:val="24"/>
          <w:lang w:val="cy-GB"/>
        </w:rPr>
        <w:t>Dangosfwrdd</w:t>
      </w:r>
      <w:proofErr w:type="spellEnd"/>
      <w:r w:rsidRPr="00EA6EC4">
        <w:rPr>
          <w:bCs/>
          <w:color w:val="133350"/>
          <w:sz w:val="24"/>
          <w:szCs w:val="24"/>
          <w:lang w:val="cy-GB"/>
        </w:rPr>
        <w:t xml:space="preserve"> </w:t>
      </w:r>
      <w:r w:rsidR="008804B5" w:rsidRPr="00EA6EC4">
        <w:rPr>
          <w:bCs/>
          <w:color w:val="133350"/>
          <w:sz w:val="24"/>
          <w:szCs w:val="24"/>
          <w:lang w:val="cy-GB"/>
        </w:rPr>
        <w:t>P</w:t>
      </w:r>
      <w:r w:rsidRPr="00EA6EC4">
        <w:rPr>
          <w:bCs/>
          <w:color w:val="133350"/>
          <w:sz w:val="24"/>
          <w:szCs w:val="24"/>
          <w:lang w:val="cy-GB"/>
        </w:rPr>
        <w:t>erfformiad Rhaglenni sydd ar gael</w:t>
      </w:r>
      <w:r w:rsidR="00A2786D" w:rsidRPr="00EA6EC4">
        <w:rPr>
          <w:lang w:val="cy-GB"/>
        </w:rPr>
        <w:t xml:space="preserve"> </w:t>
      </w:r>
      <w:hyperlink r:id="rId20" w:history="1">
        <w:r w:rsidR="00F77206" w:rsidRPr="00EA6EC4">
          <w:rPr>
            <w:rStyle w:val="Hyperddolen"/>
            <w:sz w:val="24"/>
            <w:szCs w:val="24"/>
            <w:lang w:val="cy-GB"/>
          </w:rPr>
          <w:t>yma</w:t>
        </w:r>
      </w:hyperlink>
      <w:r w:rsidRPr="00EA6EC4">
        <w:rPr>
          <w:bCs/>
          <w:color w:val="133350"/>
          <w:sz w:val="24"/>
          <w:szCs w:val="24"/>
          <w:lang w:val="cy-GB"/>
        </w:rPr>
        <w:t>. Cofiwch gwblhau grid ar gyfer pob rhaglen rydych yn adrodd arni yn y PEP hwn</w:t>
      </w:r>
    </w:p>
    <w:p w14:paraId="788758AE" w14:textId="77777777" w:rsidR="00703CC3" w:rsidRPr="00EA6EC4" w:rsidRDefault="00703CC3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tbl>
      <w:tblPr>
        <w:tblW w:w="4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1862"/>
        <w:gridCol w:w="2471"/>
        <w:gridCol w:w="2023"/>
        <w:gridCol w:w="2582"/>
        <w:gridCol w:w="2582"/>
      </w:tblGrid>
      <w:tr w:rsidR="004822AB" w:rsidRPr="00EA6EC4" w14:paraId="0EB19074" w14:textId="77777777" w:rsidTr="00BC230D">
        <w:trPr>
          <w:trHeight w:val="687"/>
        </w:trPr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</w:tcPr>
          <w:p w14:paraId="7B62057E" w14:textId="77777777" w:rsidR="00BC230D" w:rsidRPr="00EA6EC4" w:rsidRDefault="00BC230D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7A799D65" w14:textId="77777777" w:rsidR="00BC230D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Arholwr Allanol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269817D1" w14:textId="77777777" w:rsidR="00BC230D" w:rsidRPr="00EA6EC4" w:rsidRDefault="002D386A" w:rsidP="00320121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Cofrestriadau Newydd 25/26</w:t>
            </w:r>
          </w:p>
          <w:p w14:paraId="33D66499" w14:textId="77777777" w:rsidR="00BC230D" w:rsidRPr="00EA6EC4" w:rsidRDefault="00BC230D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42DE19D9" w14:textId="77777777" w:rsidR="00BC230D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Mewn gwaith neu astudiaethau pellach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</w:tcPr>
          <w:p w14:paraId="5D92729F" w14:textId="77777777" w:rsidR="00BC230D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Deilliannau Lefel G</w:t>
            </w:r>
            <w:r w:rsidRPr="00EA6EC4">
              <w:rPr>
                <w:b/>
                <w:bCs/>
                <w:lang w:val="cy-GB"/>
              </w:rPr>
              <w:t>raddedigion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564420F7" w14:textId="77777777" w:rsidR="00BC230D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Gyrfa ar y trywydd iawn</w:t>
            </w:r>
          </w:p>
        </w:tc>
      </w:tr>
      <w:tr w:rsidR="004822AB" w:rsidRPr="00EA6EC4" w14:paraId="177D2C17" w14:textId="77777777" w:rsidTr="00BC230D">
        <w:trPr>
          <w:trHeight w:val="397"/>
        </w:trPr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</w:tcPr>
          <w:p w14:paraId="4CFF7B1F" w14:textId="77777777" w:rsidR="00BC230D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Coch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2AF5" w14:textId="77777777" w:rsidR="00BC230D" w:rsidRPr="00EA6EC4" w:rsidRDefault="00BC230D" w:rsidP="002A5650"/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B28C" w14:textId="77777777" w:rsidR="00BC230D" w:rsidRPr="00EA6EC4" w:rsidRDefault="00BC230D" w:rsidP="002A5650"/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91E2" w14:textId="77777777" w:rsidR="00BC230D" w:rsidRPr="00EA6EC4" w:rsidRDefault="00BC230D" w:rsidP="002A5650"/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57F9" w14:textId="77777777" w:rsidR="00BC230D" w:rsidRPr="00EA6EC4" w:rsidRDefault="00BC230D" w:rsidP="002A5650"/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F999" w14:textId="77777777" w:rsidR="00BC230D" w:rsidRPr="00EA6EC4" w:rsidRDefault="00BC230D" w:rsidP="002A5650"/>
        </w:tc>
      </w:tr>
      <w:tr w:rsidR="004822AB" w:rsidRPr="00EA6EC4" w14:paraId="0382351C" w14:textId="77777777" w:rsidTr="00BC230D">
        <w:trPr>
          <w:trHeight w:val="397"/>
        </w:trPr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</w:tcPr>
          <w:p w14:paraId="3811291A" w14:textId="77777777" w:rsidR="00BC230D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Oren</w:t>
            </w:r>
            <w:r w:rsidRPr="00EA6EC4">
              <w:rPr>
                <w:bCs/>
                <w:sz w:val="21"/>
                <w:szCs w:val="21"/>
                <w:lang w:val="cy-GB"/>
              </w:rPr>
              <w:t xml:space="preserve">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8D83" w14:textId="77777777" w:rsidR="00BC230D" w:rsidRPr="00EA6EC4" w:rsidRDefault="00BC230D" w:rsidP="002A5650"/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7D82" w14:textId="77777777" w:rsidR="00BC230D" w:rsidRPr="00EA6EC4" w:rsidRDefault="00BC230D" w:rsidP="002A5650"/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B06D" w14:textId="77777777" w:rsidR="00BC230D" w:rsidRPr="00EA6EC4" w:rsidRDefault="00BC230D" w:rsidP="002A5650"/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3B62" w14:textId="77777777" w:rsidR="00BC230D" w:rsidRPr="00EA6EC4" w:rsidRDefault="00BC230D" w:rsidP="002A5650"/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0D1F" w14:textId="77777777" w:rsidR="00BC230D" w:rsidRPr="00EA6EC4" w:rsidRDefault="00BC230D" w:rsidP="002A5650"/>
        </w:tc>
      </w:tr>
      <w:tr w:rsidR="004822AB" w:rsidRPr="00EA6EC4" w14:paraId="4F7BC89D" w14:textId="77777777" w:rsidTr="00BC230D">
        <w:trPr>
          <w:trHeight w:val="397"/>
        </w:trPr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</w:tcPr>
          <w:p w14:paraId="353C144B" w14:textId="77777777" w:rsidR="00BC230D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Gwyrdd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3FA9" w14:textId="77777777" w:rsidR="00BC230D" w:rsidRPr="00EA6EC4" w:rsidRDefault="00BC230D" w:rsidP="002A5650"/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1C00" w14:textId="77777777" w:rsidR="00BC230D" w:rsidRPr="00EA6EC4" w:rsidRDefault="00BC230D" w:rsidP="002A5650"/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EB2A" w14:textId="77777777" w:rsidR="00BC230D" w:rsidRPr="00EA6EC4" w:rsidRDefault="00BC230D" w:rsidP="002A5650"/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88D2" w14:textId="77777777" w:rsidR="00BC230D" w:rsidRPr="00EA6EC4" w:rsidRDefault="00BC230D" w:rsidP="002A5650"/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9C9B" w14:textId="77777777" w:rsidR="00BC230D" w:rsidRPr="00EA6EC4" w:rsidRDefault="00BC230D" w:rsidP="002A5650"/>
        </w:tc>
      </w:tr>
    </w:tbl>
    <w:p w14:paraId="5ACC14DD" w14:textId="77777777" w:rsidR="00F22164" w:rsidRPr="00EA6EC4" w:rsidRDefault="00F22164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6249365A" w14:textId="434B5802" w:rsidR="00F22164" w:rsidRPr="00EA6EC4" w:rsidRDefault="002D386A" w:rsidP="00F22164">
      <w:pPr>
        <w:spacing w:line="276" w:lineRule="auto"/>
        <w:rPr>
          <w:bCs/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 xml:space="preserve">1.2 </w:t>
      </w:r>
      <w:bookmarkStart w:id="0" w:name="_Hlk105593589"/>
      <w:r w:rsidRPr="00EA6EC4">
        <w:rPr>
          <w:b/>
          <w:bCs/>
          <w:color w:val="133350"/>
          <w:sz w:val="24"/>
          <w:szCs w:val="24"/>
          <w:lang w:val="cy-GB"/>
        </w:rPr>
        <w:t>Diweddariad ar Gamau Gweithredu Blaenorol</w:t>
      </w:r>
      <w:r w:rsidRPr="00EA6EC4">
        <w:rPr>
          <w:bCs/>
          <w:color w:val="133350"/>
          <w:sz w:val="24"/>
          <w:szCs w:val="24"/>
          <w:lang w:val="cy-GB"/>
        </w:rPr>
        <w:t xml:space="preserve"> Myfyriwch ar y Cynllun Gweithredu i chi ei gwblhau yn eich PEP diwethaf a chynnwys yr wybodaeth ddiweddaraf am y camau isod, gan gynnwys myfyrdodau ar gamau gweithredu sydd wedi gwella profiad y myfyriwr. Os ydych yn adrodd ar glwstwr o raglenni, gallwch gwblhau un diweddariad sy</w:t>
      </w:r>
      <w:r w:rsidR="00852316" w:rsidRPr="00EA6EC4">
        <w:rPr>
          <w:bCs/>
          <w:color w:val="133350"/>
          <w:sz w:val="24"/>
          <w:szCs w:val="24"/>
          <w:lang w:val="cy-GB"/>
        </w:rPr>
        <w:t>’</w:t>
      </w:r>
      <w:r w:rsidRPr="00EA6EC4">
        <w:rPr>
          <w:bCs/>
          <w:color w:val="133350"/>
          <w:sz w:val="24"/>
          <w:szCs w:val="24"/>
          <w:lang w:val="cy-GB"/>
        </w:rPr>
        <w:t>n cwmpasu sawl cynllun gweithredu.</w:t>
      </w:r>
      <w:bookmarkEnd w:id="0"/>
    </w:p>
    <w:p w14:paraId="2DB71342" w14:textId="77777777" w:rsidR="00B8418F" w:rsidRPr="00EA6EC4" w:rsidRDefault="00B8418F" w:rsidP="00F22164">
      <w:pPr>
        <w:spacing w:line="276" w:lineRule="auto"/>
        <w:rPr>
          <w:bCs/>
          <w:color w:val="13335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4"/>
        <w:gridCol w:w="2180"/>
        <w:gridCol w:w="1753"/>
        <w:gridCol w:w="10149"/>
      </w:tblGrid>
      <w:tr w:rsidR="004822AB" w:rsidRPr="00EA6EC4" w14:paraId="7D361B8D" w14:textId="77777777" w:rsidTr="00ED71CE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636A886A" w14:textId="402FDBF9" w:rsidR="00B8418F" w:rsidRPr="00EA6EC4" w:rsidRDefault="00D80611" w:rsidP="00ED71CE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proofErr w:type="spellStart"/>
            <w:r w:rsidRPr="00EA6EC4">
              <w:rPr>
                <w:b/>
                <w:bCs/>
                <w:sz w:val="21"/>
                <w:szCs w:val="21"/>
              </w:rPr>
              <w:t>Rhif</w:t>
            </w:r>
            <w:proofErr w:type="spellEnd"/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0900489E" w14:textId="77777777" w:rsidR="00B8418F" w:rsidRPr="00EA6EC4" w:rsidRDefault="002D386A" w:rsidP="00ED71CE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Maes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</w:tcPr>
          <w:p w14:paraId="6AEE7D68" w14:textId="77777777" w:rsidR="00B8418F" w:rsidRPr="00EA6EC4" w:rsidRDefault="002D386A" w:rsidP="00ED71CE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Ffynhonnell</w:t>
            </w:r>
          </w:p>
        </w:tc>
        <w:tc>
          <w:tcPr>
            <w:tcW w:w="3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5A4DFED5" w14:textId="1F14B30B" w:rsidR="00B8418F" w:rsidRPr="00EA6EC4" w:rsidRDefault="002D386A" w:rsidP="00ED71CE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 xml:space="preserve">Statws Cyfredol: ar gyfer camau gweithredu </w:t>
            </w:r>
            <w:r w:rsidR="00D80611" w:rsidRPr="00EA6EC4">
              <w:rPr>
                <w:b/>
                <w:bCs/>
                <w:sz w:val="21"/>
                <w:szCs w:val="21"/>
                <w:lang w:val="cy-GB"/>
              </w:rPr>
              <w:t>heb eu cwblhau</w:t>
            </w:r>
            <w:r w:rsidRPr="00EA6EC4">
              <w:rPr>
                <w:b/>
                <w:bCs/>
                <w:sz w:val="21"/>
                <w:szCs w:val="21"/>
                <w:lang w:val="cy-GB"/>
              </w:rPr>
              <w:t>, dylid cynnwys y rheswm pam bod y cam gweithredu yn parhau (nodwch sail dystiolaeth neu cyfeiriwch at wybodaeth DPA uchod/isod)</w:t>
            </w:r>
          </w:p>
        </w:tc>
      </w:tr>
      <w:tr w:rsidR="004822AB" w:rsidRPr="00EA6EC4" w14:paraId="77C67173" w14:textId="77777777" w:rsidTr="00ED71CE">
        <w:trPr>
          <w:trHeight w:val="397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CBD8D3" w14:textId="77777777" w:rsidR="00B8418F" w:rsidRPr="00EA6EC4" w:rsidRDefault="002D386A" w:rsidP="00ED71CE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EA6EC4">
              <w:rPr>
                <w:i/>
                <w:iCs/>
                <w:sz w:val="24"/>
                <w:szCs w:val="24"/>
                <w:lang w:val="cy-GB"/>
              </w:rPr>
              <w:t>24.01..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E001" w14:textId="77777777" w:rsidR="00B8418F" w:rsidRPr="00EA6EC4" w:rsidRDefault="00B8418F" w:rsidP="00ED71C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7FE6" w14:textId="77777777" w:rsidR="00B8418F" w:rsidRPr="00EA6EC4" w:rsidRDefault="00B8418F" w:rsidP="00ED71C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65DB" w14:textId="77777777" w:rsidR="00B8418F" w:rsidRPr="00EA6EC4" w:rsidRDefault="00B8418F" w:rsidP="00ED71C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822AB" w:rsidRPr="00EA6EC4" w14:paraId="1ABA2859" w14:textId="77777777" w:rsidTr="00ED71CE">
        <w:trPr>
          <w:trHeight w:val="397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B4264" w14:textId="77777777" w:rsidR="00B8418F" w:rsidRPr="00EA6EC4" w:rsidRDefault="00B8418F" w:rsidP="00ED71C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A250" w14:textId="77777777" w:rsidR="00B8418F" w:rsidRPr="00EA6EC4" w:rsidRDefault="00B8418F" w:rsidP="00ED71C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A271" w14:textId="77777777" w:rsidR="00B8418F" w:rsidRPr="00EA6EC4" w:rsidRDefault="00B8418F" w:rsidP="00ED71C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988D" w14:textId="77777777" w:rsidR="00B8418F" w:rsidRPr="00EA6EC4" w:rsidRDefault="00B8418F" w:rsidP="00ED71CE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2AAB0FA" w14:textId="77777777" w:rsidR="00F22164" w:rsidRPr="00EA6EC4" w:rsidRDefault="00F22164" w:rsidP="00F22164">
      <w:pPr>
        <w:spacing w:line="276" w:lineRule="auto"/>
        <w:rPr>
          <w:color w:val="133350"/>
          <w:sz w:val="24"/>
          <w:szCs w:val="24"/>
        </w:rPr>
      </w:pPr>
    </w:p>
    <w:p w14:paraId="19544E13" w14:textId="6EE24B64" w:rsidR="00F22164" w:rsidRPr="00EA6EC4" w:rsidRDefault="002D386A" w:rsidP="00F22164">
      <w:pPr>
        <w:spacing w:line="276" w:lineRule="auto"/>
        <w:rPr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>1.3 Cynllun Gwella Rhaglen</w:t>
      </w:r>
      <w:r w:rsidR="000C0943">
        <w:rPr>
          <w:b/>
          <w:bCs/>
          <w:color w:val="133350"/>
          <w:sz w:val="24"/>
          <w:szCs w:val="24"/>
          <w:lang w:val="cy-GB"/>
        </w:rPr>
        <w:t xml:space="preserve"> </w:t>
      </w:r>
      <w:r w:rsidRPr="00EA6EC4">
        <w:rPr>
          <w:b/>
          <w:bCs/>
          <w:color w:val="133350"/>
          <w:sz w:val="24"/>
          <w:szCs w:val="24"/>
          <w:lang w:val="cy-GB"/>
        </w:rPr>
        <w:t xml:space="preserve">Newydd: </w:t>
      </w:r>
      <w:r w:rsidRPr="00EA6EC4">
        <w:rPr>
          <w:color w:val="133350"/>
          <w:sz w:val="24"/>
          <w:szCs w:val="24"/>
          <w:lang w:val="cy-GB"/>
        </w:rPr>
        <w:t xml:space="preserve">myfyriwch ar </w:t>
      </w:r>
      <w:r w:rsidR="00234CE4" w:rsidRPr="00EA6EC4">
        <w:rPr>
          <w:color w:val="133350"/>
          <w:sz w:val="24"/>
          <w:szCs w:val="24"/>
          <w:lang w:val="cy-GB"/>
        </w:rPr>
        <w:t>d</w:t>
      </w:r>
      <w:r w:rsidRPr="00EA6EC4">
        <w:rPr>
          <w:color w:val="133350"/>
          <w:sz w:val="24"/>
          <w:szCs w:val="24"/>
          <w:lang w:val="cy-GB"/>
        </w:rPr>
        <w:t xml:space="preserve">data diweddaraf </w:t>
      </w:r>
      <w:r w:rsidR="00234CE4" w:rsidRPr="00EA6EC4">
        <w:rPr>
          <w:color w:val="133350"/>
          <w:sz w:val="24"/>
          <w:szCs w:val="24"/>
          <w:lang w:val="cy-GB"/>
        </w:rPr>
        <w:t xml:space="preserve">yr </w:t>
      </w:r>
      <w:r w:rsidRPr="00EA6EC4">
        <w:rPr>
          <w:color w:val="133350"/>
          <w:sz w:val="24"/>
          <w:szCs w:val="24"/>
          <w:lang w:val="cy-GB"/>
        </w:rPr>
        <w:t xml:space="preserve">NSS, </w:t>
      </w:r>
      <w:r w:rsidR="000425E5" w:rsidRPr="00EA6EC4">
        <w:rPr>
          <w:color w:val="133350"/>
          <w:sz w:val="24"/>
          <w:szCs w:val="24"/>
          <w:lang w:val="cy-GB"/>
        </w:rPr>
        <w:t xml:space="preserve">yr </w:t>
      </w:r>
      <w:r w:rsidRPr="00EA6EC4">
        <w:rPr>
          <w:color w:val="133350"/>
          <w:sz w:val="24"/>
          <w:szCs w:val="24"/>
          <w:lang w:val="cy-GB"/>
        </w:rPr>
        <w:t>SS</w:t>
      </w:r>
      <w:r w:rsidR="007C6EA9" w:rsidRPr="00EA6EC4">
        <w:rPr>
          <w:color w:val="133350"/>
          <w:sz w:val="24"/>
          <w:szCs w:val="24"/>
          <w:lang w:val="cy-GB"/>
        </w:rPr>
        <w:t>S</w:t>
      </w:r>
      <w:r w:rsidRPr="00EA6EC4">
        <w:rPr>
          <w:color w:val="133350"/>
          <w:sz w:val="24"/>
          <w:szCs w:val="24"/>
          <w:lang w:val="cy-GB"/>
        </w:rPr>
        <w:t>,</w:t>
      </w:r>
      <w:r w:rsidR="000425E5" w:rsidRPr="00EA6EC4">
        <w:rPr>
          <w:color w:val="133350"/>
          <w:sz w:val="24"/>
          <w:szCs w:val="24"/>
          <w:lang w:val="cy-GB"/>
        </w:rPr>
        <w:t xml:space="preserve"> recriwtio,</w:t>
      </w:r>
      <w:r w:rsidRPr="00EA6EC4">
        <w:rPr>
          <w:color w:val="133350"/>
          <w:sz w:val="24"/>
          <w:szCs w:val="24"/>
          <w:lang w:val="cy-GB"/>
        </w:rPr>
        <w:t xml:space="preserve"> deilliannau graddedigion a safonau a chwblhau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r tabl isod, gellir cyrchu data trwy glicio ar benawdau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r ffynhonnell data isod. Os ydych yn adrodd ar glwstwr</w:t>
      </w:r>
      <w:r w:rsidR="006E6923" w:rsidRPr="00EA6EC4">
        <w:rPr>
          <w:color w:val="133350"/>
          <w:sz w:val="24"/>
          <w:szCs w:val="24"/>
          <w:lang w:val="cy-GB"/>
        </w:rPr>
        <w:t xml:space="preserve"> o</w:t>
      </w:r>
      <w:r w:rsidRPr="00EA6EC4">
        <w:rPr>
          <w:color w:val="133350"/>
          <w:sz w:val="24"/>
          <w:szCs w:val="24"/>
          <w:lang w:val="cy-GB"/>
        </w:rPr>
        <w:t xml:space="preserve"> raglenni, gallwch gwblhau un diweddariad sy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n cwmpasu sawl rhaglen, nodwch yn glir y rhaglenni y mae unrhyw gamau gweithredu yn cyfeirio atynt.</w:t>
      </w:r>
    </w:p>
    <w:p w14:paraId="5243EE11" w14:textId="77777777" w:rsidR="00B8418F" w:rsidRPr="00EA6EC4" w:rsidRDefault="00B8418F" w:rsidP="00F22164">
      <w:pPr>
        <w:spacing w:line="276" w:lineRule="auto"/>
        <w:rPr>
          <w:bCs/>
          <w:color w:val="133350"/>
          <w:sz w:val="24"/>
          <w:szCs w:val="24"/>
        </w:rPr>
      </w:pPr>
    </w:p>
    <w:tbl>
      <w:tblPr>
        <w:tblStyle w:val="GridTabl"/>
        <w:tblW w:w="5000" w:type="pct"/>
        <w:tblLook w:val="04A0" w:firstRow="1" w:lastRow="0" w:firstColumn="1" w:lastColumn="0" w:noHBand="0" w:noVBand="1"/>
      </w:tblPr>
      <w:tblGrid>
        <w:gridCol w:w="3691"/>
        <w:gridCol w:w="13"/>
        <w:gridCol w:w="1361"/>
        <w:gridCol w:w="1360"/>
        <w:gridCol w:w="2463"/>
        <w:gridCol w:w="25"/>
        <w:gridCol w:w="2147"/>
        <w:gridCol w:w="13"/>
        <w:gridCol w:w="2907"/>
        <w:gridCol w:w="13"/>
        <w:gridCol w:w="1713"/>
      </w:tblGrid>
      <w:tr w:rsidR="004822AB" w:rsidRPr="00EA6EC4" w14:paraId="2933B1D3" w14:textId="77777777" w:rsidTr="002F7E96">
        <w:tc>
          <w:tcPr>
            <w:tcW w:w="1190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1310E0BD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Ffynhonnell Data </w:t>
            </w:r>
          </w:p>
        </w:tc>
        <w:tc>
          <w:tcPr>
            <w:tcW w:w="378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098A6EFB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Rhif y Cam Gweithredu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1ED04F21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Dangosydd DPA: </w:t>
            </w:r>
            <w:r w:rsidRPr="00EA6EC4">
              <w:rPr>
                <w:rFonts w:ascii="Arial" w:hAnsi="Arial" w:cstheme="majorHAnsi"/>
                <w:bCs/>
                <w:sz w:val="21"/>
                <w:szCs w:val="21"/>
                <w:lang w:val="cy-GB"/>
              </w:rPr>
              <w:t>Gwyrdd/</w:t>
            </w:r>
          </w:p>
          <w:p w14:paraId="38786474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EA6EC4">
              <w:rPr>
                <w:rFonts w:asciiTheme="majorHAnsi" w:hAnsiTheme="majorHAnsi" w:cstheme="majorHAnsi"/>
                <w:bCs/>
                <w:sz w:val="21"/>
                <w:szCs w:val="21"/>
                <w:lang w:val="cy-GB"/>
              </w:rPr>
              <w:t>Oren/</w:t>
            </w:r>
          </w:p>
          <w:p w14:paraId="7DB28A35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Theme="majorHAnsi" w:hAnsiTheme="majorHAnsi" w:cstheme="majorHAnsi"/>
                <w:bCs/>
                <w:sz w:val="21"/>
                <w:szCs w:val="21"/>
                <w:lang w:val="cy-GB"/>
              </w:rPr>
              <w:t>Coch</w:t>
            </w:r>
          </w:p>
        </w:tc>
        <w:tc>
          <w:tcPr>
            <w:tcW w:w="813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456D0BD0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Adolygiad Beirniadol o Ganlyniadau</w:t>
            </w:r>
          </w:p>
        </w:tc>
        <w:tc>
          <w:tcPr>
            <w:tcW w:w="717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036B0E72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Ymateb</w:t>
            </w:r>
          </w:p>
        </w:tc>
        <w:tc>
          <w:tcPr>
            <w:tcW w:w="958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D15E3C3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Gwelliannau</w:t>
            </w:r>
          </w:p>
          <w:p w14:paraId="0BCF7A19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EA6EC4">
              <w:rPr>
                <w:rFonts w:asciiTheme="majorHAnsi" w:hAnsiTheme="majorHAnsi" w:cstheme="majorHAnsi"/>
                <w:bCs/>
                <w:sz w:val="21"/>
                <w:szCs w:val="21"/>
                <w:lang w:val="cy-GB"/>
              </w:rPr>
              <w:t>(camau gweithredu arfaethedig a llinell amser)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18BC4C9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Cyfrifoldeb</w:t>
            </w:r>
          </w:p>
          <w:p w14:paraId="5A09133B" w14:textId="77777777" w:rsidR="004945B6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EA6EC4">
              <w:rPr>
                <w:rFonts w:asciiTheme="majorHAnsi" w:hAnsiTheme="majorHAnsi" w:cstheme="majorHAnsi"/>
                <w:bCs/>
                <w:sz w:val="21"/>
                <w:szCs w:val="21"/>
                <w:lang w:val="cy-GB"/>
              </w:rPr>
              <w:t>(unigolyn/rôl a enwir)</w:t>
            </w:r>
          </w:p>
        </w:tc>
      </w:tr>
      <w:tr w:rsidR="004822AB" w:rsidRPr="00EA6EC4" w14:paraId="3E0CB195" w14:textId="77777777" w:rsidTr="0074706D">
        <w:tc>
          <w:tcPr>
            <w:tcW w:w="1193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F39BB00" w14:textId="32B4D69F" w:rsidR="008C523E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hyperlink r:id="rId21" w:history="1"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Canlyniadau</w:t>
              </w:r>
              <w:r w:rsidR="00852316"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’</w:t>
              </w:r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r</w:t>
              </w:r>
              <w:r w:rsidRPr="00EA6EC4">
                <w:rPr>
                  <w:rStyle w:val="Hyperddolen"/>
                  <w:rFonts w:ascii="Arial" w:hAnsi="Arial" w:cstheme="majorHAnsi"/>
                  <w:bCs/>
                  <w:color w:val="9CC2E5" w:themeColor="accent5" w:themeTint="99"/>
                  <w:sz w:val="21"/>
                  <w:szCs w:val="21"/>
                  <w:u w:val="none"/>
                  <w:lang w:val="cy-GB"/>
                </w:rPr>
                <w:t xml:space="preserve"> </w:t>
              </w:r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NSS</w:t>
              </w:r>
            </w:hyperlink>
            <w:r w:rsidR="00C41B34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24C7D68E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217EBA1D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  <w:tc>
          <w:tcPr>
            <w:tcW w:w="799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15B6AAAD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1BBE74E8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  <w:tc>
          <w:tcPr>
            <w:tcW w:w="959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7497BBC0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</w:p>
        </w:tc>
        <w:tc>
          <w:tcPr>
            <w:tcW w:w="579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7C0A9BEC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</w:p>
        </w:tc>
      </w:tr>
      <w:tr w:rsidR="004822AB" w:rsidRPr="00EA6EC4" w14:paraId="68275FDF" w14:textId="77777777" w:rsidTr="0074706D">
        <w:tc>
          <w:tcPr>
            <w:tcW w:w="1193" w:type="pct"/>
            <w:gridSpan w:val="2"/>
            <w:tcBorders>
              <w:top w:val="nil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08057CEB" w14:textId="77777777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Boddhad Cyffredinol </w:t>
            </w:r>
          </w:p>
          <w:p w14:paraId="55960A67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7819F2BF" w14:textId="77777777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25.01..</w:t>
            </w:r>
          </w:p>
        </w:tc>
        <w:tc>
          <w:tcPr>
            <w:tcW w:w="374" w:type="pct"/>
            <w:vAlign w:val="center"/>
          </w:tcPr>
          <w:p w14:paraId="168287B8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799" w:type="pct"/>
            <w:vAlign w:val="center"/>
          </w:tcPr>
          <w:p w14:paraId="289D5AE9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721" w:type="pct"/>
            <w:gridSpan w:val="2"/>
            <w:vAlign w:val="center"/>
          </w:tcPr>
          <w:p w14:paraId="37B577E8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47C5E243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579" w:type="pct"/>
            <w:gridSpan w:val="2"/>
            <w:vAlign w:val="center"/>
          </w:tcPr>
          <w:p w14:paraId="0D85FC29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</w:tr>
      <w:tr w:rsidR="004822AB" w:rsidRPr="00EA6EC4" w14:paraId="43C3D28A" w14:textId="77777777" w:rsidTr="0074706D">
        <w:tc>
          <w:tcPr>
            <w:tcW w:w="1193" w:type="pct"/>
            <w:gridSpan w:val="2"/>
            <w:tcBorders>
              <w:top w:val="single" w:sz="2" w:space="0" w:color="FFFFFF" w:themeColor="background1"/>
            </w:tcBorders>
            <w:shd w:val="clear" w:color="auto" w:fill="133350"/>
            <w:vAlign w:val="center"/>
          </w:tcPr>
          <w:p w14:paraId="4995E9F1" w14:textId="77777777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Addysgu ar y Cwrs</w:t>
            </w:r>
          </w:p>
          <w:p w14:paraId="173CAD07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75" w:type="pct"/>
            <w:vAlign w:val="center"/>
          </w:tcPr>
          <w:p w14:paraId="0DC69D4B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374" w:type="pct"/>
            <w:vAlign w:val="center"/>
          </w:tcPr>
          <w:p w14:paraId="178CFF1F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799" w:type="pct"/>
            <w:vAlign w:val="center"/>
          </w:tcPr>
          <w:p w14:paraId="1723F692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721" w:type="pct"/>
            <w:gridSpan w:val="2"/>
            <w:vAlign w:val="center"/>
          </w:tcPr>
          <w:p w14:paraId="59B6FC41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5BF832D0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579" w:type="pct"/>
            <w:gridSpan w:val="2"/>
            <w:vAlign w:val="center"/>
          </w:tcPr>
          <w:p w14:paraId="5BC2304D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</w:tr>
      <w:tr w:rsidR="004822AB" w:rsidRPr="00EA6EC4" w14:paraId="4F711026" w14:textId="77777777" w:rsidTr="0074706D">
        <w:trPr>
          <w:trHeight w:val="1651"/>
        </w:trPr>
        <w:tc>
          <w:tcPr>
            <w:tcW w:w="1193" w:type="pct"/>
            <w:gridSpan w:val="2"/>
            <w:tcBorders>
              <w:top w:val="single" w:sz="2" w:space="0" w:color="FFFFFF" w:themeColor="background1"/>
              <w:bottom w:val="single" w:sz="4" w:space="0" w:color="FFFFFF" w:themeColor="background1"/>
            </w:tcBorders>
            <w:shd w:val="clear" w:color="auto" w:fill="133350"/>
            <w:vAlign w:val="center"/>
          </w:tcPr>
          <w:p w14:paraId="4A70C66F" w14:textId="0A590838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Dylid cynnwys yma hefyd unrhyw faes</w:t>
            </w:r>
            <w:r w:rsidR="00442DE5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arall yn yr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NSS sy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n sgorio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n is na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r DPA neu gyfartaledd y sector</w:t>
            </w:r>
          </w:p>
          <w:p w14:paraId="6379630B" w14:textId="77777777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(gan gynnwys</w:t>
            </w:r>
            <w:r w:rsidRPr="00EA6EC4">
              <w:rPr>
                <w:rFonts w:ascii="Arial" w:hAnsi="Arial" w:cstheme="majorHAnsi"/>
                <w:b/>
                <w:bCs/>
                <w:i/>
                <w:iCs/>
                <w:sz w:val="21"/>
                <w:szCs w:val="21"/>
                <w:lang w:val="cy-GB"/>
              </w:rPr>
              <w:t xml:space="preserve"> </w:t>
            </w: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Cyfleoedd Dysgu/Asesu ac Adborth/Cymorth Academaidd/Trefniadaeth a Rheolaeth/Adnoddau Dysgu//Llais Myfyrwyr/Gwasanaethau Llesiant Meddyliol)</w:t>
            </w:r>
          </w:p>
        </w:tc>
        <w:tc>
          <w:tcPr>
            <w:tcW w:w="375" w:type="pct"/>
            <w:tcBorders>
              <w:top w:val="single" w:sz="2" w:space="0" w:color="FFFFFF" w:themeColor="background1"/>
            </w:tcBorders>
            <w:vAlign w:val="center"/>
          </w:tcPr>
          <w:p w14:paraId="42D98B37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EBE9E3D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61C95B28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04BAF4F0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35341C7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7C0F37AC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tcBorders>
              <w:top w:val="single" w:sz="2" w:space="0" w:color="FFFFFF" w:themeColor="background1"/>
            </w:tcBorders>
            <w:vAlign w:val="center"/>
          </w:tcPr>
          <w:p w14:paraId="6ED7AD27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99" w:type="pct"/>
            <w:tcBorders>
              <w:top w:val="single" w:sz="2" w:space="0" w:color="FFFFFF" w:themeColor="background1"/>
            </w:tcBorders>
            <w:vAlign w:val="center"/>
          </w:tcPr>
          <w:p w14:paraId="631AB21E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21" w:type="pct"/>
            <w:gridSpan w:val="2"/>
            <w:tcBorders>
              <w:top w:val="single" w:sz="2" w:space="0" w:color="FFFFFF" w:themeColor="background1"/>
            </w:tcBorders>
            <w:vAlign w:val="center"/>
          </w:tcPr>
          <w:p w14:paraId="123019F8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9" w:type="pct"/>
            <w:gridSpan w:val="2"/>
            <w:tcBorders>
              <w:top w:val="single" w:sz="2" w:space="0" w:color="FFFFFF" w:themeColor="background1"/>
            </w:tcBorders>
            <w:vAlign w:val="center"/>
          </w:tcPr>
          <w:p w14:paraId="5A60F63D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9" w:type="pct"/>
            <w:gridSpan w:val="2"/>
            <w:tcBorders>
              <w:top w:val="single" w:sz="2" w:space="0" w:color="FFFFFF" w:themeColor="background1"/>
            </w:tcBorders>
            <w:vAlign w:val="center"/>
          </w:tcPr>
          <w:p w14:paraId="54D3765F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60CC3F63" w14:textId="77777777" w:rsidTr="0074706D">
        <w:tc>
          <w:tcPr>
            <w:tcW w:w="1193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F856263" w14:textId="418F8E78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hyperlink r:id="rId22" w:history="1"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Canlyniadau</w:t>
              </w:r>
              <w:r w:rsidR="00442DE5"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’</w:t>
              </w:r>
              <w:r w:rsidR="00442DE5"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</w:rPr>
                <w:t>r</w:t>
              </w:r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 xml:space="preserve"> SSS</w:t>
              </w:r>
            </w:hyperlink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7B1C4EF8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080E8C97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  <w:tc>
          <w:tcPr>
            <w:tcW w:w="799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1342026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7C21A7C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</w:p>
        </w:tc>
        <w:tc>
          <w:tcPr>
            <w:tcW w:w="959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2C7EE83B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</w:p>
        </w:tc>
        <w:tc>
          <w:tcPr>
            <w:tcW w:w="579" w:type="pct"/>
            <w:gridSpan w:val="2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1B9FE977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</w:p>
        </w:tc>
      </w:tr>
      <w:tr w:rsidR="004822AB" w:rsidRPr="00EA6EC4" w14:paraId="510E8590" w14:textId="77777777" w:rsidTr="0074706D">
        <w:tc>
          <w:tcPr>
            <w:tcW w:w="1193" w:type="pct"/>
            <w:gridSpan w:val="2"/>
            <w:tcBorders>
              <w:top w:val="nil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16A8ABE8" w14:textId="77777777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Boddhad Cyffredinol </w:t>
            </w:r>
          </w:p>
        </w:tc>
        <w:tc>
          <w:tcPr>
            <w:tcW w:w="375" w:type="pct"/>
            <w:vAlign w:val="center"/>
          </w:tcPr>
          <w:p w14:paraId="5FD7AF2F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  <w:p w14:paraId="706877FC" w14:textId="77777777" w:rsidR="00127A2B" w:rsidRPr="00EA6EC4" w:rsidRDefault="00127A2B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374" w:type="pct"/>
            <w:vAlign w:val="center"/>
          </w:tcPr>
          <w:p w14:paraId="72CFFD8C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799" w:type="pct"/>
            <w:vAlign w:val="center"/>
          </w:tcPr>
          <w:p w14:paraId="303EDF91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721" w:type="pct"/>
            <w:gridSpan w:val="2"/>
            <w:vAlign w:val="center"/>
          </w:tcPr>
          <w:p w14:paraId="77139351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45077BDE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  <w:tc>
          <w:tcPr>
            <w:tcW w:w="579" w:type="pct"/>
            <w:gridSpan w:val="2"/>
            <w:vAlign w:val="center"/>
          </w:tcPr>
          <w:p w14:paraId="4B27CDC9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</w:tr>
      <w:tr w:rsidR="004822AB" w:rsidRPr="00EA6EC4" w14:paraId="72099E21" w14:textId="77777777" w:rsidTr="0074706D">
        <w:trPr>
          <w:trHeight w:val="1651"/>
        </w:trPr>
        <w:tc>
          <w:tcPr>
            <w:tcW w:w="1193" w:type="pct"/>
            <w:gridSpan w:val="2"/>
            <w:tcBorders>
              <w:top w:val="single" w:sz="2" w:space="0" w:color="FFFFFF" w:themeColor="background1"/>
              <w:bottom w:val="single" w:sz="4" w:space="0" w:color="FFFFFF" w:themeColor="background1"/>
            </w:tcBorders>
            <w:shd w:val="clear" w:color="auto" w:fill="133350"/>
            <w:vAlign w:val="center"/>
          </w:tcPr>
          <w:p w14:paraId="3526D495" w14:textId="799BA179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Dylid cynnwys yma hefyd unrhyw faes arall </w:t>
            </w:r>
            <w:r w:rsidR="000425E5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yn yr SSS</w:t>
            </w:r>
            <w:r w:rsidR="004627DE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sy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n sgorio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n is na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r sgôr </w:t>
            </w:r>
            <w:proofErr w:type="spellStart"/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Met</w:t>
            </w:r>
            <w:r w:rsidR="00C779BC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</w:t>
            </w:r>
            <w:proofErr w:type="spellEnd"/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cyffredinol</w:t>
            </w:r>
          </w:p>
          <w:p w14:paraId="2DB627DB" w14:textId="77777777" w:rsidR="00B8418F" w:rsidRPr="00EA6EC4" w:rsidRDefault="002D386A" w:rsidP="00ED71CE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(gan gynnwys</w:t>
            </w:r>
            <w:r w:rsidRPr="00EA6EC4">
              <w:rPr>
                <w:rFonts w:ascii="Arial" w:hAnsi="Arial" w:cstheme="majorHAnsi"/>
                <w:b/>
                <w:bCs/>
                <w:i/>
                <w:iCs/>
                <w:sz w:val="21"/>
                <w:szCs w:val="21"/>
                <w:lang w:val="cy-GB"/>
              </w:rPr>
              <w:t xml:space="preserve"> </w:t>
            </w: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Cyfleoedd Dysgu/Marcio ac Asesu/Gwasanaethau Llesiant Meddyliol/Trefniadaeth ac Adnoddau a Chymuned ac O/S?)</w:t>
            </w:r>
          </w:p>
        </w:tc>
        <w:tc>
          <w:tcPr>
            <w:tcW w:w="375" w:type="pct"/>
            <w:tcBorders>
              <w:top w:val="single" w:sz="2" w:space="0" w:color="FFFFFF" w:themeColor="background1"/>
            </w:tcBorders>
            <w:vAlign w:val="center"/>
          </w:tcPr>
          <w:p w14:paraId="4023BA3A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tcBorders>
              <w:top w:val="single" w:sz="2" w:space="0" w:color="FFFFFF" w:themeColor="background1"/>
            </w:tcBorders>
            <w:vAlign w:val="center"/>
          </w:tcPr>
          <w:p w14:paraId="35AC095B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99" w:type="pct"/>
            <w:tcBorders>
              <w:top w:val="single" w:sz="2" w:space="0" w:color="FFFFFF" w:themeColor="background1"/>
            </w:tcBorders>
            <w:vAlign w:val="center"/>
          </w:tcPr>
          <w:p w14:paraId="23EFAA13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21" w:type="pct"/>
            <w:gridSpan w:val="2"/>
            <w:tcBorders>
              <w:top w:val="single" w:sz="2" w:space="0" w:color="FFFFFF" w:themeColor="background1"/>
            </w:tcBorders>
            <w:vAlign w:val="center"/>
          </w:tcPr>
          <w:p w14:paraId="3C5C4F5A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9" w:type="pct"/>
            <w:gridSpan w:val="2"/>
            <w:tcBorders>
              <w:top w:val="single" w:sz="2" w:space="0" w:color="FFFFFF" w:themeColor="background1"/>
            </w:tcBorders>
            <w:vAlign w:val="center"/>
          </w:tcPr>
          <w:p w14:paraId="3C5D0F3B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9" w:type="pct"/>
            <w:gridSpan w:val="2"/>
            <w:tcBorders>
              <w:top w:val="single" w:sz="2" w:space="0" w:color="FFFFFF" w:themeColor="background1"/>
            </w:tcBorders>
            <w:vAlign w:val="center"/>
          </w:tcPr>
          <w:p w14:paraId="591E149D" w14:textId="77777777" w:rsidR="00B8418F" w:rsidRPr="00EA6EC4" w:rsidRDefault="00B8418F" w:rsidP="00ED71CE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1C7F2697" w14:textId="77777777" w:rsidTr="002A5650">
        <w:trPr>
          <w:trHeight w:val="271"/>
        </w:trPr>
        <w:tc>
          <w:tcPr>
            <w:tcW w:w="5000" w:type="pct"/>
            <w:gridSpan w:val="11"/>
            <w:shd w:val="clear" w:color="auto" w:fill="133350"/>
            <w:vAlign w:val="center"/>
          </w:tcPr>
          <w:p w14:paraId="760442AF" w14:textId="77777777" w:rsidR="00F22164" w:rsidRPr="00EA6EC4" w:rsidRDefault="002D386A" w:rsidP="00F22164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hyperlink r:id="rId23" w:history="1"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Data Deilliannau Graddedigion</w:t>
              </w:r>
            </w:hyperlink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</w:t>
            </w:r>
          </w:p>
        </w:tc>
      </w:tr>
      <w:tr w:rsidR="004822AB" w:rsidRPr="00EA6EC4" w14:paraId="521AED28" w14:textId="77777777" w:rsidTr="002F7E96">
        <w:tc>
          <w:tcPr>
            <w:tcW w:w="1190" w:type="pct"/>
            <w:tcBorders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54F841CD" w14:textId="77777777" w:rsidR="00F22164" w:rsidRPr="00EA6EC4" w:rsidRDefault="002D386A" w:rsidP="00F22164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Cyfran y graddedigion mewn deilliannau lefel graddedigion</w:t>
            </w:r>
            <w:r w:rsidRPr="00EA6EC4">
              <w:rPr>
                <w:rFonts w:ascii="Arial" w:hAnsi="Arial" w:cstheme="majorHAnsi"/>
                <w:sz w:val="21"/>
                <w:szCs w:val="21"/>
                <w:lang w:val="cy-GB"/>
              </w:rPr>
              <w:t xml:space="preserve"> (Mesur o Lwyddiant)</w:t>
            </w:r>
          </w:p>
        </w:tc>
        <w:tc>
          <w:tcPr>
            <w:tcW w:w="378" w:type="pct"/>
            <w:gridSpan w:val="2"/>
            <w:tcBorders>
              <w:bottom w:val="single" w:sz="4" w:space="0" w:color="auto"/>
            </w:tcBorders>
            <w:vAlign w:val="center"/>
          </w:tcPr>
          <w:p w14:paraId="5301323C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6FF0FCB0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813" w:type="pct"/>
            <w:gridSpan w:val="2"/>
            <w:tcBorders>
              <w:bottom w:val="single" w:sz="4" w:space="0" w:color="auto"/>
            </w:tcBorders>
            <w:vAlign w:val="center"/>
          </w:tcPr>
          <w:p w14:paraId="0B1AE46D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tcBorders>
              <w:bottom w:val="single" w:sz="4" w:space="0" w:color="auto"/>
            </w:tcBorders>
            <w:vAlign w:val="center"/>
          </w:tcPr>
          <w:p w14:paraId="21B9E013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8" w:type="pct"/>
            <w:gridSpan w:val="2"/>
            <w:tcBorders>
              <w:bottom w:val="single" w:sz="4" w:space="0" w:color="auto"/>
            </w:tcBorders>
            <w:vAlign w:val="center"/>
          </w:tcPr>
          <w:p w14:paraId="72D5EE66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14:paraId="1427B36C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05EC0092" w14:textId="77777777" w:rsidTr="002F7E96">
        <w:tc>
          <w:tcPr>
            <w:tcW w:w="1190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6E08F6D6" w14:textId="77777777" w:rsidR="00F22164" w:rsidRPr="00EA6EC4" w:rsidRDefault="002D386A" w:rsidP="00F22164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Gyrfa ar y trywydd iawn</w:t>
            </w:r>
          </w:p>
        </w:tc>
        <w:tc>
          <w:tcPr>
            <w:tcW w:w="378" w:type="pct"/>
            <w:gridSpan w:val="2"/>
            <w:tcBorders>
              <w:bottom w:val="single" w:sz="4" w:space="0" w:color="auto"/>
            </w:tcBorders>
            <w:vAlign w:val="center"/>
          </w:tcPr>
          <w:p w14:paraId="68F271BE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3802658F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4EFEE921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813" w:type="pct"/>
            <w:gridSpan w:val="2"/>
            <w:tcBorders>
              <w:bottom w:val="single" w:sz="4" w:space="0" w:color="auto"/>
            </w:tcBorders>
            <w:vAlign w:val="center"/>
          </w:tcPr>
          <w:p w14:paraId="24426A16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tcBorders>
              <w:bottom w:val="single" w:sz="4" w:space="0" w:color="auto"/>
            </w:tcBorders>
            <w:vAlign w:val="center"/>
          </w:tcPr>
          <w:p w14:paraId="22EC9254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8" w:type="pct"/>
            <w:gridSpan w:val="2"/>
            <w:tcBorders>
              <w:bottom w:val="single" w:sz="4" w:space="0" w:color="auto"/>
            </w:tcBorders>
            <w:vAlign w:val="center"/>
          </w:tcPr>
          <w:p w14:paraId="68B66D2A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14:paraId="3986DD7E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529C58D1" w14:textId="77777777" w:rsidTr="002F7E96">
        <w:tc>
          <w:tcPr>
            <w:tcW w:w="1190" w:type="pct"/>
            <w:tcBorders>
              <w:top w:val="single" w:sz="2" w:space="0" w:color="FFFFFF" w:themeColor="background1"/>
              <w:bottom w:val="single" w:sz="4" w:space="0" w:color="auto"/>
            </w:tcBorders>
            <w:shd w:val="clear" w:color="auto" w:fill="133350"/>
            <w:vAlign w:val="center"/>
          </w:tcPr>
          <w:p w14:paraId="49DE93B1" w14:textId="6CC6F22E" w:rsidR="00F22164" w:rsidRPr="00EA6EC4" w:rsidRDefault="002D386A" w:rsidP="00F22164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Dylid cynnwys yma hefyd unrhyw faes </w:t>
            </w:r>
            <w:r w:rsidR="00596BC5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arall 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Deilliannau Graddedigion sy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n sgorio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n is na</w:t>
            </w:r>
            <w:r w:rsidR="00852316"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’</w:t>
            </w: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r cyfartaledd </w:t>
            </w: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(gan gynnwys cyfradd cwblhau</w:t>
            </w:r>
            <w:r w:rsidR="00A828B1"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’r</w:t>
            </w: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 xml:space="preserve"> Arolwg, Mewn gwaith neu astudiaeth bellach, </w:t>
            </w:r>
            <w:r w:rsidR="00A828B1"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G</w:t>
            </w: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 xml:space="preserve">waith </w:t>
            </w:r>
            <w:r w:rsidR="00A828B1"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hynod fedrus</w:t>
            </w: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 xml:space="preserve"> y rhai mewn cyflogaeth, </w:t>
            </w:r>
            <w:r w:rsidR="00A828B1"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>Ymlaen</w:t>
            </w:r>
            <w:r w:rsidRPr="00EA6EC4">
              <w:rPr>
                <w:rFonts w:ascii="Arial" w:hAnsi="Arial" w:cstheme="majorHAnsi"/>
                <w:i/>
                <w:iCs/>
                <w:sz w:val="21"/>
                <w:szCs w:val="21"/>
                <w:lang w:val="cy-GB"/>
              </w:rPr>
              <w:t xml:space="preserve"> i astudiaethau pellach)</w:t>
            </w:r>
          </w:p>
        </w:tc>
        <w:tc>
          <w:tcPr>
            <w:tcW w:w="378" w:type="pct"/>
            <w:gridSpan w:val="2"/>
            <w:tcBorders>
              <w:bottom w:val="single" w:sz="4" w:space="0" w:color="auto"/>
            </w:tcBorders>
            <w:vAlign w:val="center"/>
          </w:tcPr>
          <w:p w14:paraId="7AD4BF0B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4EB20FB7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813" w:type="pct"/>
            <w:gridSpan w:val="2"/>
            <w:tcBorders>
              <w:bottom w:val="single" w:sz="4" w:space="0" w:color="auto"/>
            </w:tcBorders>
            <w:vAlign w:val="center"/>
          </w:tcPr>
          <w:p w14:paraId="2011D01A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tcBorders>
              <w:bottom w:val="single" w:sz="4" w:space="0" w:color="auto"/>
            </w:tcBorders>
            <w:vAlign w:val="center"/>
          </w:tcPr>
          <w:p w14:paraId="66692925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8" w:type="pct"/>
            <w:gridSpan w:val="2"/>
            <w:tcBorders>
              <w:bottom w:val="single" w:sz="4" w:space="0" w:color="auto"/>
            </w:tcBorders>
            <w:vAlign w:val="center"/>
          </w:tcPr>
          <w:p w14:paraId="6B5C5704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14:paraId="508327D8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7C5EF034" w14:textId="77777777" w:rsidTr="002A5650"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5308317A" w14:textId="77777777" w:rsidR="00F22164" w:rsidRPr="00EA6EC4" w:rsidRDefault="002D386A" w:rsidP="002A5650">
            <w:pPr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hyperlink r:id="rId24" w:history="1"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Data Recriwtio</w:t>
              </w:r>
            </w:hyperlink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</w:t>
            </w:r>
          </w:p>
        </w:tc>
      </w:tr>
      <w:tr w:rsidR="004822AB" w:rsidRPr="00EA6EC4" w14:paraId="0301A25B" w14:textId="77777777" w:rsidTr="002F7E96">
        <w:tc>
          <w:tcPr>
            <w:tcW w:w="1190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613207C1" w14:textId="77777777" w:rsidR="00F22164" w:rsidRPr="00EA6EC4" w:rsidRDefault="002D386A" w:rsidP="00F22164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Recriwtio: Cofrestriadau Newydd 25/26</w:t>
            </w:r>
          </w:p>
          <w:p w14:paraId="57606389" w14:textId="77777777" w:rsidR="00703CC3" w:rsidRPr="00EA6EC4" w:rsidRDefault="00703CC3" w:rsidP="00F22164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78" w:type="pct"/>
            <w:gridSpan w:val="2"/>
            <w:vAlign w:val="center"/>
          </w:tcPr>
          <w:p w14:paraId="27D7523E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vAlign w:val="center"/>
          </w:tcPr>
          <w:p w14:paraId="0A7AD557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813" w:type="pct"/>
            <w:gridSpan w:val="2"/>
            <w:vAlign w:val="center"/>
          </w:tcPr>
          <w:p w14:paraId="255722A7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vAlign w:val="center"/>
          </w:tcPr>
          <w:p w14:paraId="1AD9356A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8" w:type="pct"/>
            <w:gridSpan w:val="2"/>
            <w:vAlign w:val="center"/>
          </w:tcPr>
          <w:p w14:paraId="19E2E7B2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0" w:type="pct"/>
            <w:vAlign w:val="center"/>
          </w:tcPr>
          <w:p w14:paraId="30DF5661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42F99F19" w14:textId="77777777" w:rsidTr="002F7E96">
        <w:trPr>
          <w:trHeight w:val="347"/>
        </w:trPr>
        <w:tc>
          <w:tcPr>
            <w:tcW w:w="1190" w:type="pct"/>
            <w:tcBorders>
              <w:top w:val="single" w:sz="2" w:space="0" w:color="FFFFFF" w:themeColor="background1"/>
            </w:tcBorders>
            <w:shd w:val="clear" w:color="auto" w:fill="133350"/>
            <w:vAlign w:val="center"/>
          </w:tcPr>
          <w:p w14:paraId="70BE2BBC" w14:textId="77777777" w:rsidR="00F22164" w:rsidRPr="00EA6EC4" w:rsidRDefault="002D386A" w:rsidP="00F22164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>Adborth Arholwr Allanol</w:t>
            </w:r>
          </w:p>
        </w:tc>
        <w:tc>
          <w:tcPr>
            <w:tcW w:w="378" w:type="pct"/>
            <w:gridSpan w:val="2"/>
            <w:vAlign w:val="center"/>
          </w:tcPr>
          <w:p w14:paraId="4AA0D1B8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169A6B85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vAlign w:val="center"/>
          </w:tcPr>
          <w:p w14:paraId="3D1B8178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813" w:type="pct"/>
            <w:gridSpan w:val="2"/>
            <w:vAlign w:val="center"/>
          </w:tcPr>
          <w:p w14:paraId="63429C41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vAlign w:val="center"/>
          </w:tcPr>
          <w:p w14:paraId="0D714448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8" w:type="pct"/>
            <w:gridSpan w:val="2"/>
            <w:vAlign w:val="center"/>
          </w:tcPr>
          <w:p w14:paraId="4D552964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0" w:type="pct"/>
            <w:vAlign w:val="center"/>
          </w:tcPr>
          <w:p w14:paraId="5721B3C0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4076EF1D" w14:textId="77777777" w:rsidTr="002F7E96">
        <w:tc>
          <w:tcPr>
            <w:tcW w:w="1190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7D594D75" w14:textId="4A9DB203" w:rsidR="00C13C9F" w:rsidRPr="00EA6EC4" w:rsidRDefault="002D386A" w:rsidP="00F22164">
            <w:pPr>
              <w:spacing w:line="276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hyperlink r:id="rId25" w:history="1">
              <w:r w:rsidRPr="00EA6EC4">
                <w:rPr>
                  <w:rStyle w:val="Hyperddolen"/>
                  <w:b/>
                  <w:bCs/>
                  <w:iCs/>
                  <w:color w:val="9CC2E5" w:themeColor="accent5" w:themeTint="99"/>
                  <w:sz w:val="21"/>
                  <w:szCs w:val="21"/>
                  <w:lang w:val="cy-GB"/>
                </w:rPr>
                <w:t>Perfformiad y Modiwl</w:t>
              </w:r>
            </w:hyperlink>
            <w:r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 nodwch yn eich adolygiad beirniadol o ganlyniadau unrhyw fodiwlau sy</w:t>
            </w:r>
            <w:r w:rsidR="00852316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 perfformio</w:t>
            </w:r>
            <w:r w:rsidR="00852316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 sylweddol is neu</w:t>
            </w:r>
            <w:r w:rsidR="00852316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 sylweddol uwch na chyfartaledd y rhaglen neu gyfartaledd cyffredinol y modiwl (os yw</w:t>
            </w:r>
            <w:r w:rsidR="00852316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r modiwl yn cael ei addysgu ar raglenni lluosog). Nodwch yn eich colofnau ymateb, gwelliannau a chyfrifoldeb unrhyw welliannau arfaethedig ar gyfer y modiwlau hyn, gallwch gyfeirio at </w:t>
            </w:r>
            <w:r w:rsidR="007213C4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y </w:t>
            </w:r>
            <w:r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ffurflenni cryno</w:t>
            </w:r>
            <w:r w:rsidR="007213C4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deb</w:t>
            </w:r>
            <w:r w:rsidR="00254504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 </w:t>
            </w:r>
            <w:r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o</w:t>
            </w:r>
            <w:r w:rsidR="00852316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r modiwlau am yr wybodaeth hon neu ofyn am themâu allweddol a gwelliannau arfaethedig gan arweinwyr modiwlau</w:t>
            </w:r>
          </w:p>
        </w:tc>
        <w:tc>
          <w:tcPr>
            <w:tcW w:w="378" w:type="pct"/>
            <w:gridSpan w:val="2"/>
            <w:vAlign w:val="center"/>
          </w:tcPr>
          <w:p w14:paraId="65FD775D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47D92059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vAlign w:val="center"/>
          </w:tcPr>
          <w:p w14:paraId="6FBACFF2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813" w:type="pct"/>
            <w:gridSpan w:val="2"/>
            <w:vAlign w:val="center"/>
          </w:tcPr>
          <w:p w14:paraId="6CC85A0B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vAlign w:val="center"/>
          </w:tcPr>
          <w:p w14:paraId="5D333DD2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8" w:type="pct"/>
            <w:gridSpan w:val="2"/>
            <w:vAlign w:val="center"/>
          </w:tcPr>
          <w:p w14:paraId="11D79BCD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0" w:type="pct"/>
            <w:vAlign w:val="center"/>
          </w:tcPr>
          <w:p w14:paraId="1780BA47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4822AB" w:rsidRPr="00EA6EC4" w14:paraId="0CFF57D2" w14:textId="77777777" w:rsidTr="002F7E96">
        <w:tc>
          <w:tcPr>
            <w:tcW w:w="1190" w:type="pct"/>
            <w:tcBorders>
              <w:top w:val="single" w:sz="2" w:space="0" w:color="FFFFFF" w:themeColor="background1"/>
            </w:tcBorders>
            <w:shd w:val="clear" w:color="auto" w:fill="133350"/>
            <w:vAlign w:val="center"/>
          </w:tcPr>
          <w:p w14:paraId="2DC003A7" w14:textId="77777777" w:rsidR="00F22164" w:rsidRPr="00EA6EC4" w:rsidRDefault="002D386A" w:rsidP="00F22164">
            <w:pPr>
              <w:spacing w:line="276" w:lineRule="auto"/>
              <w:rPr>
                <w:rStyle w:val="Hyperddolen"/>
                <w:rFonts w:asciiTheme="majorHAnsi" w:hAnsiTheme="majorHAnsi" w:cstheme="majorHAnsi"/>
                <w:b/>
                <w:sz w:val="21"/>
                <w:szCs w:val="21"/>
              </w:rPr>
            </w:pPr>
            <w:hyperlink r:id="rId26" w:history="1"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Gwerthuso Modiwlau</w:t>
              </w:r>
            </w:hyperlink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 </w:t>
            </w:r>
            <w:r w:rsidRPr="00EA6EC4">
              <w:rPr>
                <w:rFonts w:asciiTheme="majorHAnsi" w:hAnsiTheme="majorHAnsi" w:cstheme="majorHAnsi"/>
                <w:b/>
                <w:sz w:val="21"/>
                <w:szCs w:val="21"/>
              </w:rPr>
              <w:fldChar w:fldCharType="begin"/>
            </w:r>
            <w:r w:rsidR="00706B8B" w:rsidRPr="00EA6EC4">
              <w:rPr>
                <w:rFonts w:asciiTheme="majorHAnsi" w:hAnsiTheme="majorHAnsi" w:cstheme="majorHAnsi"/>
                <w:b/>
                <w:sz w:val="21"/>
                <w:szCs w:val="21"/>
              </w:rPr>
              <w:instrText>HYPERLINK "https://bilive01.cardiffmet.ac.uk/QvAJAXZfc/opendoc.htm?document=school%20dashboards%5Cmodule%20performance.qvw&amp;lang=en-US&amp;host=QVS%40PV-LL-QLIKVW-01"</w:instrText>
            </w:r>
            <w:r w:rsidRPr="00EA6EC4">
              <w:rPr>
                <w:rFonts w:asciiTheme="majorHAnsi" w:hAnsiTheme="majorHAnsi" w:cstheme="majorHAnsi"/>
                <w:b/>
                <w:sz w:val="21"/>
                <w:szCs w:val="21"/>
              </w:rPr>
            </w:r>
            <w:r w:rsidRPr="00EA6EC4">
              <w:rPr>
                <w:rFonts w:asciiTheme="majorHAnsi" w:hAnsiTheme="majorHAnsi" w:cstheme="majorHAnsi"/>
                <w:b/>
                <w:sz w:val="21"/>
                <w:szCs w:val="21"/>
              </w:rPr>
              <w:fldChar w:fldCharType="separate"/>
            </w:r>
          </w:p>
          <w:p w14:paraId="3A58E886" w14:textId="1B1A5706" w:rsidR="00F22164" w:rsidRPr="00EA6EC4" w:rsidRDefault="002D386A" w:rsidP="00F22164">
            <w:pPr>
              <w:spacing w:line="276" w:lineRule="auto"/>
              <w:rPr>
                <w:rFonts w:asciiTheme="majorHAnsi" w:hAnsiTheme="majorHAnsi" w:cstheme="majorHAnsi"/>
                <w:bCs/>
                <w:i/>
                <w:iCs/>
                <w:sz w:val="21"/>
                <w:szCs w:val="21"/>
              </w:rPr>
            </w:pPr>
            <w:r w:rsidRPr="00EA6EC4">
              <w:rPr>
                <w:rFonts w:asciiTheme="majorHAnsi" w:hAnsiTheme="majorHAnsi" w:cstheme="majorHAnsi"/>
                <w:b/>
                <w:sz w:val="21"/>
                <w:szCs w:val="21"/>
              </w:rPr>
              <w:fldChar w:fldCharType="end"/>
            </w:r>
            <w:r w:rsidR="003E07CA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nodwch yn eich adolygiad beirniadol o ganlyniadau unrhyw themâu neu bryderon y mae myfyrwyr yn eu codi dro ar ôl tro ar fodiwlau yn eich rhaglen neu unrhyw fodiwlau sy</w:t>
            </w:r>
            <w:r w:rsidR="00852316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3E07CA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n gofyn am ymyriadau penodol, gallwch gyfeirio at </w:t>
            </w:r>
            <w:r w:rsidR="00CC1FDD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y </w:t>
            </w:r>
            <w:r w:rsidR="003E07CA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ffurflenni cryno</w:t>
            </w:r>
            <w:r w:rsidR="00CC1FDD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deb</w:t>
            </w:r>
            <w:r w:rsidR="003E07CA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 xml:space="preserve"> o</w:t>
            </w:r>
            <w:r w:rsidR="00852316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’</w:t>
            </w:r>
            <w:r w:rsidR="003E07CA" w:rsidRPr="00EA6EC4">
              <w:rPr>
                <w:i/>
                <w:iCs/>
                <w:color w:val="FFFFFF" w:themeColor="background1"/>
                <w:sz w:val="21"/>
                <w:szCs w:val="21"/>
                <w:lang w:val="cy-GB"/>
              </w:rPr>
              <w:t>r modiwlau am yr wybodaeth hon neu ofyn am themâu allweddol a gwelliannau arfaethedig gan arweinwyr modiwlau</w:t>
            </w:r>
          </w:p>
        </w:tc>
        <w:tc>
          <w:tcPr>
            <w:tcW w:w="378" w:type="pct"/>
            <w:gridSpan w:val="2"/>
            <w:vAlign w:val="center"/>
          </w:tcPr>
          <w:p w14:paraId="7FDD21C3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74" w:type="pct"/>
            <w:vAlign w:val="center"/>
          </w:tcPr>
          <w:p w14:paraId="616521CF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813" w:type="pct"/>
            <w:gridSpan w:val="2"/>
            <w:vAlign w:val="center"/>
          </w:tcPr>
          <w:p w14:paraId="7FCEF8A8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717" w:type="pct"/>
            <w:gridSpan w:val="2"/>
            <w:vAlign w:val="center"/>
          </w:tcPr>
          <w:p w14:paraId="42264BE7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958" w:type="pct"/>
            <w:gridSpan w:val="2"/>
            <w:vAlign w:val="center"/>
          </w:tcPr>
          <w:p w14:paraId="523AB4F5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570" w:type="pct"/>
            <w:vAlign w:val="center"/>
          </w:tcPr>
          <w:p w14:paraId="313D0541" w14:textId="77777777" w:rsidR="00F22164" w:rsidRPr="00EA6EC4" w:rsidRDefault="00F22164" w:rsidP="002A5650">
            <w:pPr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3AD8D886" w14:textId="77777777" w:rsidR="00F22164" w:rsidRPr="00EA6EC4" w:rsidRDefault="00F22164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2BF7603A" w14:textId="77777777" w:rsidR="00E30653" w:rsidRPr="00EA6EC4" w:rsidRDefault="00E30653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4C3358DA" w14:textId="77777777" w:rsidR="00E30653" w:rsidRPr="00EA6EC4" w:rsidRDefault="00E30653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68E47D7B" w14:textId="77777777" w:rsidR="00E30653" w:rsidRPr="00EA6EC4" w:rsidRDefault="00E30653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20AED32B" w14:textId="77777777" w:rsidR="00E30653" w:rsidRPr="00EA6EC4" w:rsidRDefault="00E30653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6DE7D948" w14:textId="77777777" w:rsidR="004A5477" w:rsidRPr="00EA6EC4" w:rsidRDefault="004A5477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728795FD" w14:textId="77777777" w:rsidR="00E30653" w:rsidRPr="00EA6EC4" w:rsidRDefault="00E30653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56920E69" w14:textId="5617282D" w:rsidR="00F22164" w:rsidRPr="00EA6EC4" w:rsidRDefault="002D386A" w:rsidP="00F22164">
      <w:pPr>
        <w:spacing w:line="276" w:lineRule="auto"/>
        <w:rPr>
          <w:b/>
          <w:bCs/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>Rhowch ymateb i</w:t>
      </w:r>
      <w:r w:rsidR="00852316" w:rsidRPr="00EA6EC4">
        <w:rPr>
          <w:b/>
          <w:bCs/>
          <w:color w:val="133350"/>
          <w:sz w:val="24"/>
          <w:szCs w:val="24"/>
          <w:lang w:val="cy-GB"/>
        </w:rPr>
        <w:t>’</w:t>
      </w:r>
      <w:r w:rsidRPr="00EA6EC4">
        <w:rPr>
          <w:b/>
          <w:bCs/>
          <w:color w:val="133350"/>
          <w:sz w:val="24"/>
          <w:szCs w:val="24"/>
          <w:lang w:val="cy-GB"/>
        </w:rPr>
        <w:t>r cwestiynau canlynol hefyd:</w:t>
      </w:r>
    </w:p>
    <w:p w14:paraId="3C3FA398" w14:textId="77777777" w:rsidR="00E512E1" w:rsidRPr="00EA6EC4" w:rsidRDefault="00E512E1" w:rsidP="00F22164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15026" w:type="dxa"/>
        <w:tblCellSpacing w:w="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6"/>
      </w:tblGrid>
      <w:tr w:rsidR="004822AB" w:rsidRPr="00EA6EC4" w14:paraId="611960E3" w14:textId="77777777" w:rsidTr="00AA4436">
        <w:trPr>
          <w:tblCellSpacing w:w="56" w:type="dxa"/>
        </w:trPr>
        <w:tc>
          <w:tcPr>
            <w:tcW w:w="14802" w:type="dxa"/>
          </w:tcPr>
          <w:p w14:paraId="7073C2B3" w14:textId="25BBAD16" w:rsidR="00F22164" w:rsidRPr="00EA6EC4" w:rsidRDefault="002D386A" w:rsidP="00703CC3">
            <w:pPr>
              <w:spacing w:line="276" w:lineRule="auto"/>
              <w:jc w:val="both"/>
              <w:rPr>
                <w:b/>
                <w:bCs/>
                <w:color w:val="133350"/>
                <w:sz w:val="24"/>
                <w:szCs w:val="24"/>
              </w:rPr>
            </w:pP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Fel rhan o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ch ymgysylltiad parhaus â chyflogwr/</w:t>
            </w:r>
            <w:r w:rsidR="00EC4163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cyflog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wyr partner, pa themâu/</w:t>
            </w:r>
            <w:r w:rsidR="00EC4163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g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welliannau allweddol y mae cyflogwyr wedi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u hamlygu yn eu hadborth ar y rhaglen ers y diweddariad PEP diwethaf?</w:t>
            </w:r>
          </w:p>
          <w:p w14:paraId="24014DFB" w14:textId="62F4EA91" w:rsidR="008973E7" w:rsidRPr="00EA6EC4" w:rsidRDefault="002D386A" w:rsidP="00703CC3">
            <w:pPr>
              <w:spacing w:line="276" w:lineRule="auto"/>
              <w:jc w:val="both"/>
              <w:rPr>
                <w:i/>
                <w:iCs/>
                <w:color w:val="133350"/>
              </w:rPr>
            </w:pPr>
            <w:r w:rsidRPr="00EA6EC4">
              <w:rPr>
                <w:i/>
                <w:iCs/>
                <w:color w:val="133350"/>
                <w:lang w:val="cy-GB"/>
              </w:rPr>
              <w:t>Canllawiau</w:t>
            </w:r>
            <w:r w:rsidR="00635EF3" w:rsidRPr="00EA6EC4">
              <w:rPr>
                <w:i/>
                <w:iCs/>
                <w:color w:val="133350"/>
                <w:lang w:val="cy-GB"/>
              </w:rPr>
              <w:t>:</w:t>
            </w:r>
            <w:r w:rsidRPr="00EA6EC4">
              <w:rPr>
                <w:i/>
                <w:iCs/>
                <w:color w:val="133350"/>
                <w:lang w:val="cy-GB"/>
              </w:rPr>
              <w:t xml:space="preserve"> adborth gan Bwyllgorau Rhaglenni, Grŵp Cyflogwyr Gradd</w:t>
            </w:r>
            <w:r w:rsidR="001F71AB" w:rsidRPr="00EA6EC4">
              <w:rPr>
                <w:i/>
                <w:iCs/>
                <w:color w:val="133350"/>
                <w:lang w:val="cy-GB"/>
              </w:rPr>
              <w:t>-</w:t>
            </w:r>
            <w:r w:rsidR="00471B5D" w:rsidRPr="00EA6EC4">
              <w:rPr>
                <w:i/>
                <w:iCs/>
                <w:color w:val="133350"/>
                <w:lang w:val="cy-GB"/>
              </w:rPr>
              <w:t>b</w:t>
            </w:r>
            <w:r w:rsidR="001F71AB" w:rsidRPr="00EA6EC4">
              <w:rPr>
                <w:i/>
                <w:iCs/>
                <w:color w:val="133350"/>
                <w:lang w:val="cy-GB"/>
              </w:rPr>
              <w:t>rentisiaethau</w:t>
            </w:r>
            <w:r w:rsidRPr="00EA6EC4">
              <w:rPr>
                <w:i/>
                <w:iCs/>
                <w:color w:val="133350"/>
                <w:lang w:val="cy-GB"/>
              </w:rPr>
              <w:t>, cyfarfodydd chwarterol rheolwyr llinell.</w:t>
            </w:r>
          </w:p>
        </w:tc>
      </w:tr>
      <w:tr w:rsidR="004822AB" w:rsidRPr="00EA6EC4" w14:paraId="1DEBD2C3" w14:textId="77777777" w:rsidTr="00AA4436">
        <w:trPr>
          <w:tblCellSpacing w:w="56" w:type="dxa"/>
        </w:trPr>
        <w:tc>
          <w:tcPr>
            <w:tcW w:w="14802" w:type="dxa"/>
            <w:shd w:val="clear" w:color="auto" w:fill="D9E2F3" w:themeFill="accent1" w:themeFillTint="33"/>
          </w:tcPr>
          <w:p w14:paraId="25A6C1FA" w14:textId="77777777" w:rsidR="00F22164" w:rsidRPr="00EA6EC4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096C61AD" w14:textId="77777777" w:rsidR="00F22164" w:rsidRPr="00EA6EC4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</w:tc>
      </w:tr>
      <w:tr w:rsidR="004822AB" w:rsidRPr="00EA6EC4" w14:paraId="2F1239A2" w14:textId="77777777" w:rsidTr="00AA4436">
        <w:trPr>
          <w:tblCellSpacing w:w="56" w:type="dxa"/>
        </w:trPr>
        <w:tc>
          <w:tcPr>
            <w:tcW w:w="14802" w:type="dxa"/>
          </w:tcPr>
          <w:p w14:paraId="7B013D0E" w14:textId="526E3DC2" w:rsidR="00F22164" w:rsidRPr="00EA6EC4" w:rsidRDefault="002D386A" w:rsidP="00F22164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Pa ryngweithiadau ffurfiol ac anffurfiol â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r PSRB ydych chi wedi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u cael dros y flwyddyn ddiwethaf? Pa addasiadau neu welliannau a oedd eu hangen </w:t>
            </w:r>
            <w:r w:rsidR="00A647DC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i’r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 rhaglen er mwyn sicrhau eich bod yn parhau i weithredu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n unol â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r canllawiau a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r safonau cyfredol?* </w:t>
            </w:r>
          </w:p>
          <w:p w14:paraId="79904775" w14:textId="3776F8DB" w:rsidR="002C2619" w:rsidRPr="00EA6EC4" w:rsidRDefault="002D386A" w:rsidP="00F22164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*</w:t>
            </w:r>
            <w:r w:rsidRPr="00EA6EC4">
              <w:rPr>
                <w:i/>
                <w:iCs/>
                <w:color w:val="133350"/>
                <w:lang w:val="cy-GB"/>
              </w:rPr>
              <w:t>Dim ond yn berthnasol ar gyfer rhaglenni sydd ag achrediad, cymeradwyaeth a thrwydded PSRB neu sy</w:t>
            </w:r>
            <w:r w:rsidR="00852316" w:rsidRPr="00EA6EC4">
              <w:rPr>
                <w:i/>
                <w:iCs/>
                <w:color w:val="133350"/>
                <w:lang w:val="cy-GB"/>
              </w:rPr>
              <w:t>’</w:t>
            </w:r>
            <w:r w:rsidRPr="00EA6EC4">
              <w:rPr>
                <w:i/>
                <w:iCs/>
                <w:color w:val="133350"/>
                <w:lang w:val="cy-GB"/>
              </w:rPr>
              <w:t>n arwain at gymhwyster ychwanegol a ddyf</w:t>
            </w:r>
            <w:r w:rsidR="00576D17" w:rsidRPr="00EA6EC4">
              <w:rPr>
                <w:i/>
                <w:iCs/>
                <w:color w:val="133350"/>
                <w:lang w:val="cy-GB"/>
              </w:rPr>
              <w:t>ernir</w:t>
            </w:r>
            <w:r w:rsidRPr="00EA6EC4">
              <w:rPr>
                <w:i/>
                <w:iCs/>
                <w:color w:val="133350"/>
                <w:lang w:val="cy-GB"/>
              </w:rPr>
              <w:t xml:space="preserve"> gan drydydd parti.</w:t>
            </w:r>
          </w:p>
        </w:tc>
      </w:tr>
      <w:tr w:rsidR="004822AB" w:rsidRPr="00EA6EC4" w14:paraId="7FA6A976" w14:textId="77777777" w:rsidTr="00AA4436">
        <w:trPr>
          <w:tblCellSpacing w:w="56" w:type="dxa"/>
        </w:trPr>
        <w:tc>
          <w:tcPr>
            <w:tcW w:w="14802" w:type="dxa"/>
            <w:shd w:val="clear" w:color="auto" w:fill="D9E2F3" w:themeFill="accent1" w:themeFillTint="33"/>
          </w:tcPr>
          <w:p w14:paraId="6939C581" w14:textId="77777777" w:rsidR="00F22164" w:rsidRPr="00EA6EC4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685AD4E8" w14:textId="77777777" w:rsidR="00F22164" w:rsidRPr="00EA6EC4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</w:tc>
      </w:tr>
      <w:tr w:rsidR="004822AB" w:rsidRPr="00EA6EC4" w14:paraId="5C70437F" w14:textId="77777777" w:rsidTr="00AA4436">
        <w:trPr>
          <w:tblCellSpacing w:w="56" w:type="dxa"/>
        </w:trPr>
        <w:tc>
          <w:tcPr>
            <w:tcW w:w="14802" w:type="dxa"/>
          </w:tcPr>
          <w:p w14:paraId="37C00443" w14:textId="5D951F8A" w:rsidR="00F22164" w:rsidRPr="00EA6EC4" w:rsidRDefault="002D386A" w:rsidP="00F22164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A yw canlyniadau Deilliannau Graddedigion yn unol â disgwyliadau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r rhaglen? Pa effaith y mae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r canlyniadau hyn yn ei </w:t>
            </w:r>
            <w:r w:rsidR="00576D17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ch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ael ar ffigurau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r ysgol?</w:t>
            </w:r>
          </w:p>
        </w:tc>
      </w:tr>
      <w:tr w:rsidR="004822AB" w:rsidRPr="00EA6EC4" w14:paraId="30E66C89" w14:textId="77777777" w:rsidTr="00AA4436">
        <w:trPr>
          <w:tblCellSpacing w:w="56" w:type="dxa"/>
        </w:trPr>
        <w:tc>
          <w:tcPr>
            <w:tcW w:w="14802" w:type="dxa"/>
            <w:shd w:val="clear" w:color="auto" w:fill="D9E2F3" w:themeFill="accent1" w:themeFillTint="33"/>
          </w:tcPr>
          <w:p w14:paraId="59DA5213" w14:textId="77777777" w:rsidR="00F22164" w:rsidRPr="00EA6EC4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278B952B" w14:textId="77777777" w:rsidR="00F22164" w:rsidRPr="00EA6EC4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</w:tc>
      </w:tr>
      <w:tr w:rsidR="004822AB" w:rsidRPr="00EA6EC4" w14:paraId="01233D6B" w14:textId="77777777" w:rsidTr="00AA4436">
        <w:trPr>
          <w:tblCellSpacing w:w="56" w:type="dxa"/>
        </w:trPr>
        <w:tc>
          <w:tcPr>
            <w:tcW w:w="14802" w:type="dxa"/>
          </w:tcPr>
          <w:p w14:paraId="12DE9C6A" w14:textId="132A84B9" w:rsidR="00F22164" w:rsidRPr="00EA6EC4" w:rsidRDefault="002D386A" w:rsidP="00F22164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Pa gyswllt, os o gwbl, </w:t>
            </w:r>
            <w:r w:rsidR="00F4461A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y 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mae eich rhaglen yn ei gynnal â graddedigion diweddar? (e.e. grwpiau rhwydweithiau cymdeithasol) Sut gellid defnyddio rhwydweithiau graddedigion rhaglenni i gefnogi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r broses o hyrwyddo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 xml:space="preserve">r arolwg Deilliannau Graddedigion? </w:t>
            </w:r>
          </w:p>
        </w:tc>
      </w:tr>
      <w:tr w:rsidR="004822AB" w:rsidRPr="00EA6EC4" w14:paraId="50EF549E" w14:textId="77777777" w:rsidTr="00AA4436">
        <w:trPr>
          <w:tblCellSpacing w:w="56" w:type="dxa"/>
        </w:trPr>
        <w:tc>
          <w:tcPr>
            <w:tcW w:w="14802" w:type="dxa"/>
            <w:shd w:val="clear" w:color="auto" w:fill="D9E2F3" w:themeFill="accent1" w:themeFillTint="33"/>
          </w:tcPr>
          <w:p w14:paraId="3FF7DA1C" w14:textId="77777777" w:rsidR="00F22164" w:rsidRPr="00EA6EC4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22772C68" w14:textId="77777777" w:rsidR="00F22164" w:rsidRPr="00EA6EC4" w:rsidRDefault="00F22164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</w:tc>
      </w:tr>
      <w:tr w:rsidR="004822AB" w:rsidRPr="00EA6EC4" w14:paraId="4C747348" w14:textId="77777777" w:rsidTr="00AE26F9">
        <w:trPr>
          <w:tblCellSpacing w:w="56" w:type="dxa"/>
        </w:trPr>
        <w:tc>
          <w:tcPr>
            <w:tcW w:w="14802" w:type="dxa"/>
          </w:tcPr>
          <w:p w14:paraId="088E0C24" w14:textId="4DF76B9A" w:rsidR="00AA4436" w:rsidRPr="00EA6EC4" w:rsidRDefault="002D386A" w:rsidP="00F22164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Sut mae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r data a ddarperir yn cyd-fynd ag unrhyw addasiadau arfaethedig i</w:t>
            </w:r>
            <w:r w:rsidR="00852316"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’</w:t>
            </w:r>
            <w:r w:rsidRPr="00EA6EC4">
              <w:rPr>
                <w:b/>
                <w:bCs/>
                <w:color w:val="133350"/>
                <w:sz w:val="24"/>
                <w:szCs w:val="24"/>
                <w:lang w:val="cy-GB"/>
              </w:rPr>
              <w:t>r cwricwlwm a fydd yn cael eu cyflwyno yn ystod y cylch 25/26?</w:t>
            </w:r>
          </w:p>
        </w:tc>
      </w:tr>
      <w:tr w:rsidR="004822AB" w:rsidRPr="00EA6EC4" w14:paraId="507B1EED" w14:textId="77777777" w:rsidTr="00CA043B">
        <w:trPr>
          <w:tblCellSpacing w:w="56" w:type="dxa"/>
        </w:trPr>
        <w:tc>
          <w:tcPr>
            <w:tcW w:w="14802" w:type="dxa"/>
            <w:shd w:val="clear" w:color="auto" w:fill="D9E2F3" w:themeFill="accent1" w:themeFillTint="33"/>
          </w:tcPr>
          <w:p w14:paraId="2A775F75" w14:textId="77777777" w:rsidR="003F04F1" w:rsidRPr="00EA6EC4" w:rsidRDefault="003F04F1" w:rsidP="009E674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4095DE3A" w14:textId="77777777" w:rsidR="004542CD" w:rsidRPr="00EA6EC4" w:rsidRDefault="004542CD" w:rsidP="009E674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</w:tc>
      </w:tr>
      <w:tr w:rsidR="004822AB" w:rsidRPr="00EA6EC4" w14:paraId="4B4B077D" w14:textId="77777777" w:rsidTr="00CD0552">
        <w:trPr>
          <w:tblCellSpacing w:w="56" w:type="dxa"/>
        </w:trPr>
        <w:tc>
          <w:tcPr>
            <w:tcW w:w="14802" w:type="dxa"/>
          </w:tcPr>
          <w:p w14:paraId="227DB30F" w14:textId="77777777" w:rsidR="00F22164" w:rsidRPr="00EA6EC4" w:rsidRDefault="00F22164" w:rsidP="00F22164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</w:p>
        </w:tc>
      </w:tr>
    </w:tbl>
    <w:p w14:paraId="186B135D" w14:textId="77777777" w:rsidR="00F22164" w:rsidRPr="00EA6EC4" w:rsidRDefault="00F22164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5ED29F2A" w14:textId="77777777" w:rsidR="00F22164" w:rsidRPr="00EA6EC4" w:rsidRDefault="00F22164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5130F9EE" w14:textId="035ADC37" w:rsidR="00F22164" w:rsidRPr="00EA6EC4" w:rsidRDefault="002D386A" w:rsidP="00F22164">
      <w:pPr>
        <w:spacing w:line="276" w:lineRule="auto"/>
        <w:rPr>
          <w:b/>
          <w:bCs/>
          <w:color w:val="FFFFFF" w:themeColor="background1"/>
          <w:sz w:val="24"/>
          <w:szCs w:val="24"/>
        </w:rPr>
      </w:pPr>
      <w:r w:rsidRPr="00EA6EC4">
        <w:rPr>
          <w:noProof/>
          <w:color w:val="FFFFFF" w:themeColor="background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A4E7F00" wp14:editId="206AF580">
                <wp:simplePos x="0" y="0"/>
                <wp:positionH relativeFrom="column">
                  <wp:posOffset>-395947</wp:posOffset>
                </wp:positionH>
                <wp:positionV relativeFrom="paragraph">
                  <wp:posOffset>-443132</wp:posOffset>
                </wp:positionV>
                <wp:extent cx="10991461" cy="1026367"/>
                <wp:effectExtent l="0" t="0" r="6985" b="152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1461" cy="1026367"/>
                        </a:xfrm>
                        <a:prstGeom prst="rect">
                          <a:avLst/>
                        </a:prstGeom>
                        <a:solidFill>
                          <a:srgbClr val="1333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8" style="width:865.45pt;height:80.8pt;margin-top:-34.9pt;margin-left:-31.2pt;mso-height-percent:0;mso-height-relative:margin;mso-width-percent:0;mso-width-relative:margin;mso-wrap-distance-bottom:0;mso-wrap-distance-left:9pt;mso-wrap-distance-right:9pt;mso-wrap-distance-top:0;mso-wrap-style:none;position:absolute;visibility:visible;v-text-anchor:middle;z-index:-251657216" fillcolor="#133350" strokecolor="#1f3763" strokeweight="1pt"/>
            </w:pict>
          </mc:Fallback>
        </mc:AlternateContent>
      </w:r>
      <w:r w:rsidRPr="00EA6EC4">
        <w:rPr>
          <w:b/>
          <w:bCs/>
          <w:color w:val="FFFFFF" w:themeColor="background1"/>
          <w:sz w:val="24"/>
          <w:szCs w:val="24"/>
          <w:lang w:val="cy-GB"/>
        </w:rPr>
        <w:t>ADRAN 2: CANOLBWYNTIO AR WERTHUSO MODIWLAU, PARHAD, ANRHYDEDDAU DA AC UNRHYW DDATA DIWEDDAR YCHWANEGOL – I</w:t>
      </w:r>
      <w:r w:rsidR="00852316" w:rsidRPr="00EA6EC4">
        <w:rPr>
          <w:b/>
          <w:bCs/>
          <w:color w:val="FFFFFF" w:themeColor="background1"/>
          <w:sz w:val="24"/>
          <w:szCs w:val="24"/>
          <w:lang w:val="cy-GB"/>
        </w:rPr>
        <w:t>’</w:t>
      </w:r>
      <w:r w:rsidRPr="00EA6EC4">
        <w:rPr>
          <w:b/>
          <w:bCs/>
          <w:color w:val="FFFFFF" w:themeColor="background1"/>
          <w:sz w:val="24"/>
          <w:szCs w:val="24"/>
          <w:lang w:val="cy-GB"/>
        </w:rPr>
        <w:t>W GWBLHAU A SICRHAU EI FOD AR GAEL I</w:t>
      </w:r>
      <w:r w:rsidR="00370CE3">
        <w:rPr>
          <w:b/>
          <w:bCs/>
          <w:color w:val="FFFFFF" w:themeColor="background1"/>
          <w:sz w:val="24"/>
          <w:szCs w:val="24"/>
          <w:lang w:val="cy-GB"/>
        </w:rPr>
        <w:t>’R</w:t>
      </w:r>
      <w:r w:rsidRPr="00EA6EC4">
        <w:rPr>
          <w:b/>
          <w:bCs/>
          <w:color w:val="FFFFFF" w:themeColor="background1"/>
          <w:sz w:val="24"/>
          <w:szCs w:val="24"/>
          <w:lang w:val="cy-GB"/>
        </w:rPr>
        <w:t xml:space="preserve"> QED YM MIS MAI 2026</w:t>
      </w:r>
    </w:p>
    <w:p w14:paraId="5EF0F9F9" w14:textId="77777777" w:rsidR="00F22164" w:rsidRPr="00EA6EC4" w:rsidRDefault="00F22164" w:rsidP="00F22164">
      <w:pPr>
        <w:spacing w:line="276" w:lineRule="auto"/>
        <w:rPr>
          <w:b/>
          <w:color w:val="133350"/>
          <w:sz w:val="24"/>
          <w:szCs w:val="24"/>
        </w:rPr>
      </w:pPr>
    </w:p>
    <w:p w14:paraId="5DB2AF7B" w14:textId="77777777" w:rsidR="002A5650" w:rsidRPr="00EA6EC4" w:rsidRDefault="002A5650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p w14:paraId="2B02DC59" w14:textId="77777777" w:rsidR="00F22164" w:rsidRPr="00EA6EC4" w:rsidRDefault="002D386A" w:rsidP="00F22164">
      <w:pPr>
        <w:spacing w:line="276" w:lineRule="auto"/>
        <w:rPr>
          <w:b/>
          <w:bCs/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 xml:space="preserve">2.1 Cynllun Gweithredu Blaenorol </w:t>
      </w:r>
      <w:r w:rsidRPr="00EA6EC4">
        <w:rPr>
          <w:bCs/>
          <w:color w:val="133350"/>
          <w:sz w:val="24"/>
          <w:szCs w:val="24"/>
          <w:lang w:val="cy-GB"/>
        </w:rPr>
        <w:t>Rhowch ddiweddariad yn erbyn unrhyw gamau gweithredu a nodwyd yn adran 1.2 a 1.3 uchod</w:t>
      </w:r>
    </w:p>
    <w:p w14:paraId="27CC13EE" w14:textId="77777777" w:rsidR="006C1C7F" w:rsidRPr="00EA6EC4" w:rsidRDefault="006C1C7F" w:rsidP="00F22164">
      <w:pPr>
        <w:spacing w:line="276" w:lineRule="auto"/>
        <w:rPr>
          <w:b/>
          <w:bCs/>
          <w:color w:val="13335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2199"/>
        <w:gridCol w:w="1768"/>
        <w:gridCol w:w="10099"/>
      </w:tblGrid>
      <w:tr w:rsidR="004822AB" w:rsidRPr="00EA6EC4" w14:paraId="4FF99A1B" w14:textId="77777777" w:rsidTr="0071787C"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  <w:hideMark/>
          </w:tcPr>
          <w:p w14:paraId="5B2563E1" w14:textId="02A872F5" w:rsidR="00AC5D91" w:rsidRPr="00EA6EC4" w:rsidRDefault="00570830" w:rsidP="00AC5D9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EA6EC4">
              <w:rPr>
                <w:b/>
                <w:bCs/>
                <w:sz w:val="24"/>
                <w:szCs w:val="24"/>
              </w:rPr>
              <w:t>Rhif</w:t>
            </w:r>
            <w:proofErr w:type="spellEnd"/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  <w:hideMark/>
          </w:tcPr>
          <w:p w14:paraId="4475A773" w14:textId="77777777" w:rsidR="00AC5D91" w:rsidRPr="00EA6EC4" w:rsidRDefault="002D386A" w:rsidP="00AC5D9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Maes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bottom"/>
          </w:tcPr>
          <w:p w14:paraId="70A5B227" w14:textId="77777777" w:rsidR="00AC5D91" w:rsidRPr="00EA6EC4" w:rsidRDefault="002D386A" w:rsidP="00AC5D9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Ffynhonnell</w:t>
            </w:r>
          </w:p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33350"/>
            <w:vAlign w:val="center"/>
            <w:hideMark/>
          </w:tcPr>
          <w:p w14:paraId="1FB07808" w14:textId="77777777" w:rsidR="00AC5D91" w:rsidRPr="00EA6EC4" w:rsidRDefault="002D386A" w:rsidP="00AC5D9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1"/>
                <w:szCs w:val="21"/>
                <w:lang w:val="cy-GB"/>
              </w:rPr>
              <w:t>Statws Cyfredol: i gynnwys yr wybodaeth ddiweddaraf am unrhyw welliannau a nodwyd yn 1.2 a 1.3 uchod</w:t>
            </w:r>
          </w:p>
        </w:tc>
      </w:tr>
      <w:tr w:rsidR="004822AB" w:rsidRPr="00EA6EC4" w14:paraId="0C8EA11E" w14:textId="77777777" w:rsidTr="00FC7165">
        <w:trPr>
          <w:trHeight w:val="39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9D76C" w14:textId="77777777" w:rsidR="00F22164" w:rsidRPr="00EA6EC4" w:rsidRDefault="00F22164" w:rsidP="00F22164">
            <w:pPr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2D5D" w14:textId="77777777" w:rsidR="00F22164" w:rsidRPr="00EA6EC4" w:rsidRDefault="00F22164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2E89" w14:textId="77777777" w:rsidR="00F22164" w:rsidRPr="00EA6EC4" w:rsidRDefault="00F22164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313D" w14:textId="77777777" w:rsidR="00F22164" w:rsidRPr="00EA6EC4" w:rsidRDefault="00F22164" w:rsidP="00F2216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822AB" w:rsidRPr="00EA6EC4" w14:paraId="3D55CB4E" w14:textId="77777777" w:rsidTr="00FC7165">
        <w:trPr>
          <w:trHeight w:val="39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C7B8F7" w14:textId="77777777" w:rsidR="00F22164" w:rsidRPr="00EA6EC4" w:rsidRDefault="00F22164" w:rsidP="00F22164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B6FE" w14:textId="77777777" w:rsidR="00F22164" w:rsidRPr="00EA6EC4" w:rsidRDefault="00F22164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1141" w14:textId="77777777" w:rsidR="00F22164" w:rsidRPr="00EA6EC4" w:rsidRDefault="00F22164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C26E" w14:textId="77777777" w:rsidR="00F22164" w:rsidRPr="00EA6EC4" w:rsidRDefault="00F22164" w:rsidP="00F2216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1F6544E8" w14:textId="77777777" w:rsidR="00F22164" w:rsidRPr="00EA6EC4" w:rsidRDefault="00F22164" w:rsidP="00F22164">
      <w:pPr>
        <w:spacing w:line="276" w:lineRule="auto"/>
        <w:rPr>
          <w:color w:val="133350"/>
          <w:sz w:val="24"/>
          <w:szCs w:val="24"/>
        </w:rPr>
      </w:pPr>
    </w:p>
    <w:p w14:paraId="0B113C65" w14:textId="2F4CFE59" w:rsidR="00F22164" w:rsidRPr="00EA6EC4" w:rsidRDefault="002D386A" w:rsidP="00294FD0">
      <w:pPr>
        <w:pStyle w:val="ParagraffRhestr"/>
        <w:numPr>
          <w:ilvl w:val="1"/>
          <w:numId w:val="13"/>
        </w:numPr>
        <w:spacing w:line="276" w:lineRule="auto"/>
        <w:rPr>
          <w:color w:val="133350"/>
          <w:sz w:val="24"/>
          <w:szCs w:val="24"/>
        </w:rPr>
      </w:pPr>
      <w:r w:rsidRPr="00EA6EC4">
        <w:rPr>
          <w:b/>
          <w:bCs/>
          <w:color w:val="133350"/>
          <w:sz w:val="24"/>
          <w:szCs w:val="24"/>
          <w:lang w:val="cy-GB"/>
        </w:rPr>
        <w:t xml:space="preserve"> Cynllun Gwella Rhaglen Newydd: </w:t>
      </w:r>
      <w:r w:rsidRPr="00EA6EC4">
        <w:rPr>
          <w:color w:val="133350"/>
          <w:sz w:val="24"/>
          <w:szCs w:val="24"/>
          <w:lang w:val="cy-GB"/>
        </w:rPr>
        <w:t>myfyriwch ar y data diweddaraf ar beidio â pharhau, deilliannau dyfarniadau, anrhydeddau da, gwerthuso modiwlau a thynnu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n ôl yn ystod y flwyddyn a chwblhau</w:t>
      </w:r>
      <w:r w:rsidR="00852316" w:rsidRPr="00EA6EC4">
        <w:rPr>
          <w:color w:val="133350"/>
          <w:sz w:val="24"/>
          <w:szCs w:val="24"/>
          <w:lang w:val="cy-GB"/>
        </w:rPr>
        <w:t>’</w:t>
      </w:r>
      <w:r w:rsidRPr="00EA6EC4">
        <w:rPr>
          <w:color w:val="133350"/>
          <w:sz w:val="24"/>
          <w:szCs w:val="24"/>
          <w:lang w:val="cy-GB"/>
        </w:rPr>
        <w:t>r tabl isod. Gellir cyrchu data trwy glicio ar y ffynhonnell data isod.</w:t>
      </w:r>
    </w:p>
    <w:p w14:paraId="2F46A670" w14:textId="77777777" w:rsidR="006C1C7F" w:rsidRPr="00EA6EC4" w:rsidRDefault="006C1C7F" w:rsidP="006C1C7F">
      <w:pPr>
        <w:pStyle w:val="ParagraffRhestr"/>
        <w:spacing w:line="276" w:lineRule="auto"/>
        <w:ind w:left="465"/>
        <w:rPr>
          <w:b/>
          <w:bCs/>
          <w:color w:val="133350"/>
          <w:sz w:val="24"/>
          <w:szCs w:val="24"/>
        </w:rPr>
      </w:pPr>
    </w:p>
    <w:tbl>
      <w:tblPr>
        <w:tblStyle w:val="GridTabl"/>
        <w:tblW w:w="5000" w:type="pct"/>
        <w:tblLook w:val="04A0" w:firstRow="1" w:lastRow="0" w:firstColumn="1" w:lastColumn="0" w:noHBand="0" w:noVBand="1"/>
      </w:tblPr>
      <w:tblGrid>
        <w:gridCol w:w="3148"/>
        <w:gridCol w:w="1537"/>
        <w:gridCol w:w="2124"/>
        <w:gridCol w:w="2124"/>
        <w:gridCol w:w="1866"/>
        <w:gridCol w:w="2519"/>
        <w:gridCol w:w="2388"/>
      </w:tblGrid>
      <w:tr w:rsidR="004822AB" w:rsidRPr="00EA6EC4" w14:paraId="2A8FED31" w14:textId="77777777" w:rsidTr="006116F1">
        <w:tc>
          <w:tcPr>
            <w:tcW w:w="1024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446BF5EC" w14:textId="77777777" w:rsidR="006116F1" w:rsidRPr="00EA6EC4" w:rsidRDefault="002D386A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Ffynhonnell Data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7CC63366" w14:textId="77777777" w:rsidR="006116F1" w:rsidRPr="00EA6EC4" w:rsidRDefault="002D386A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Rhif y Cam Gweithredu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5AAED9FF" w14:textId="77777777" w:rsidR="006116F1" w:rsidRPr="00EA6EC4" w:rsidRDefault="002D386A" w:rsidP="006116F1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EA6EC4">
              <w:rPr>
                <w:rFonts w:ascii="Arial" w:hAnsi="Arial" w:cstheme="majorHAnsi"/>
                <w:b/>
                <w:bCs/>
                <w:sz w:val="21"/>
                <w:szCs w:val="21"/>
                <w:lang w:val="cy-GB"/>
              </w:rPr>
              <w:t xml:space="preserve">Dangosydd DPA: </w:t>
            </w:r>
            <w:r w:rsidRPr="00EA6EC4">
              <w:rPr>
                <w:rFonts w:ascii="Arial" w:hAnsi="Arial" w:cstheme="majorHAnsi"/>
                <w:bCs/>
                <w:sz w:val="21"/>
                <w:szCs w:val="21"/>
                <w:lang w:val="cy-GB"/>
              </w:rPr>
              <w:t>Gwyrdd/</w:t>
            </w:r>
          </w:p>
          <w:p w14:paraId="00EDF4EA" w14:textId="77777777" w:rsidR="006116F1" w:rsidRPr="00EA6EC4" w:rsidRDefault="002D386A" w:rsidP="006116F1">
            <w:pPr>
              <w:spacing w:line="276" w:lineRule="auto"/>
              <w:rPr>
                <w:rFonts w:asciiTheme="majorHAnsi" w:hAnsiTheme="majorHAnsi" w:cstheme="majorHAnsi"/>
                <w:bCs/>
                <w:sz w:val="21"/>
                <w:szCs w:val="21"/>
              </w:rPr>
            </w:pPr>
            <w:r w:rsidRPr="00EA6EC4">
              <w:rPr>
                <w:rFonts w:asciiTheme="majorHAnsi" w:hAnsiTheme="majorHAnsi" w:cstheme="majorHAnsi"/>
                <w:bCs/>
                <w:sz w:val="21"/>
                <w:szCs w:val="21"/>
                <w:lang w:val="cy-GB"/>
              </w:rPr>
              <w:t>Oren/</w:t>
            </w:r>
          </w:p>
          <w:p w14:paraId="43D9705A" w14:textId="77777777" w:rsidR="006116F1" w:rsidRPr="00EA6EC4" w:rsidRDefault="002D386A" w:rsidP="006116F1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rFonts w:asciiTheme="majorHAnsi" w:hAnsiTheme="majorHAnsi" w:cstheme="majorHAnsi"/>
                <w:bCs/>
                <w:sz w:val="21"/>
                <w:szCs w:val="21"/>
                <w:lang w:val="cy-GB"/>
              </w:rPr>
              <w:t>Coch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07B80125" w14:textId="77777777" w:rsidR="006116F1" w:rsidRPr="00EA6EC4" w:rsidRDefault="002D386A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Adolygiad Beirniadol o Ganlyniadau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39109C38" w14:textId="77777777" w:rsidR="006116F1" w:rsidRPr="00EA6EC4" w:rsidRDefault="002D386A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Ymateb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4D45D786" w14:textId="77777777" w:rsidR="006116F1" w:rsidRPr="00EA6EC4" w:rsidRDefault="002D386A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Gwelliannau</w:t>
            </w:r>
          </w:p>
          <w:p w14:paraId="0B6A1EF4" w14:textId="77777777" w:rsidR="006116F1" w:rsidRPr="00EA6EC4" w:rsidRDefault="002D386A" w:rsidP="00F22164">
            <w:pPr>
              <w:spacing w:line="276" w:lineRule="auto"/>
              <w:rPr>
                <w:bCs/>
                <w:sz w:val="24"/>
                <w:szCs w:val="24"/>
              </w:rPr>
            </w:pPr>
            <w:r w:rsidRPr="00EA6EC4">
              <w:rPr>
                <w:bCs/>
                <w:sz w:val="24"/>
                <w:szCs w:val="24"/>
                <w:lang w:val="cy-GB"/>
              </w:rPr>
              <w:t>(camau gweithredu arfaethedig a llinell amser)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133350"/>
            <w:vAlign w:val="center"/>
          </w:tcPr>
          <w:p w14:paraId="01322001" w14:textId="77777777" w:rsidR="006116F1" w:rsidRPr="00EA6EC4" w:rsidRDefault="002D386A" w:rsidP="00F22164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EA6EC4">
              <w:rPr>
                <w:b/>
                <w:bCs/>
                <w:sz w:val="24"/>
                <w:szCs w:val="24"/>
                <w:lang w:val="cy-GB"/>
              </w:rPr>
              <w:t>Cyfrifoldeb</w:t>
            </w:r>
          </w:p>
          <w:p w14:paraId="7B028407" w14:textId="77777777" w:rsidR="006116F1" w:rsidRPr="00EA6EC4" w:rsidRDefault="002D386A" w:rsidP="00F22164">
            <w:pPr>
              <w:spacing w:line="276" w:lineRule="auto"/>
              <w:rPr>
                <w:bCs/>
                <w:sz w:val="24"/>
                <w:szCs w:val="24"/>
              </w:rPr>
            </w:pPr>
            <w:r w:rsidRPr="00EA6EC4">
              <w:rPr>
                <w:bCs/>
                <w:sz w:val="24"/>
                <w:szCs w:val="24"/>
                <w:lang w:val="cy-GB"/>
              </w:rPr>
              <w:t>(unigolyn/rôl a enwir)</w:t>
            </w:r>
          </w:p>
        </w:tc>
      </w:tr>
      <w:tr w:rsidR="004822AB" w:rsidRPr="00EA6EC4" w14:paraId="6CAFA1EF" w14:textId="77777777" w:rsidTr="006116F1">
        <w:tc>
          <w:tcPr>
            <w:tcW w:w="1024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6E8B3E59" w14:textId="77777777" w:rsidR="006116F1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hyperlink r:id="rId27" w:history="1">
              <w:r w:rsidRPr="00EA6EC4">
                <w:rPr>
                  <w:rStyle w:val="Hyperddolen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Peidio â Pharhau (Bl1 -Bl2)</w:t>
              </w:r>
            </w:hyperlink>
            <w:r w:rsidRPr="00EA6EC4">
              <w:rPr>
                <w:b/>
                <w:bCs/>
                <w:sz w:val="21"/>
                <w:szCs w:val="21"/>
                <w:lang w:val="cy-GB"/>
              </w:rPr>
              <w:t xml:space="preserve"> </w:t>
            </w:r>
          </w:p>
          <w:p w14:paraId="6EE3DC75" w14:textId="77777777" w:rsidR="006116F1" w:rsidRPr="00EA6EC4" w:rsidRDefault="006116F1" w:rsidP="00F22164">
            <w:pPr>
              <w:spacing w:line="276" w:lineRule="auto"/>
            </w:pPr>
          </w:p>
        </w:tc>
        <w:tc>
          <w:tcPr>
            <w:tcW w:w="358" w:type="pct"/>
            <w:vAlign w:val="center"/>
          </w:tcPr>
          <w:p w14:paraId="368D65B9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98" w:type="pct"/>
          </w:tcPr>
          <w:p w14:paraId="69842F5D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98" w:type="pct"/>
            <w:vAlign w:val="center"/>
          </w:tcPr>
          <w:p w14:paraId="0F19F5BA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16" w:type="pct"/>
            <w:vAlign w:val="center"/>
          </w:tcPr>
          <w:p w14:paraId="71F4AC78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4" w:type="pct"/>
            <w:vAlign w:val="center"/>
          </w:tcPr>
          <w:p w14:paraId="528977DF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14:paraId="7EC87EA6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822AB" w:rsidRPr="00EA6EC4" w14:paraId="6485FB8F" w14:textId="77777777" w:rsidTr="006116F1">
        <w:tc>
          <w:tcPr>
            <w:tcW w:w="1024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28E442F0" w14:textId="77777777" w:rsidR="006116F1" w:rsidRPr="00EA6EC4" w:rsidRDefault="002D386A" w:rsidP="00F22164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hyperlink r:id="rId28" w:history="1">
              <w:r w:rsidRPr="00EA6EC4">
                <w:rPr>
                  <w:rStyle w:val="Hyperddolen"/>
                  <w:b/>
                  <w:bCs/>
                  <w:color w:val="9CC2E5" w:themeColor="accent5" w:themeTint="99"/>
                  <w:sz w:val="21"/>
                  <w:szCs w:val="21"/>
                  <w:lang w:val="cy-GB"/>
                </w:rPr>
                <w:t>Anrhydeddau Da</w:t>
              </w:r>
            </w:hyperlink>
          </w:p>
          <w:p w14:paraId="57E8C76E" w14:textId="77777777" w:rsidR="006116F1" w:rsidRPr="00EA6EC4" w:rsidRDefault="006116F1" w:rsidP="00F22164">
            <w:pPr>
              <w:spacing w:line="276" w:lineRule="auto"/>
            </w:pPr>
          </w:p>
        </w:tc>
        <w:tc>
          <w:tcPr>
            <w:tcW w:w="358" w:type="pct"/>
            <w:vAlign w:val="center"/>
          </w:tcPr>
          <w:p w14:paraId="1837A36D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98" w:type="pct"/>
          </w:tcPr>
          <w:p w14:paraId="2985459F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98" w:type="pct"/>
            <w:vAlign w:val="center"/>
          </w:tcPr>
          <w:p w14:paraId="78CCA100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16" w:type="pct"/>
            <w:vAlign w:val="center"/>
          </w:tcPr>
          <w:p w14:paraId="5D497EB3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4" w:type="pct"/>
            <w:vAlign w:val="center"/>
          </w:tcPr>
          <w:p w14:paraId="678E830C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14:paraId="61466462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822AB" w:rsidRPr="00EA6EC4" w14:paraId="25A73073" w14:textId="77777777" w:rsidTr="006116F1">
        <w:tc>
          <w:tcPr>
            <w:tcW w:w="1024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031095BD" w14:textId="6386D983" w:rsidR="006116F1" w:rsidRPr="00EA6EC4" w:rsidRDefault="002D386A" w:rsidP="00F22164">
            <w:pPr>
              <w:spacing w:line="276" w:lineRule="auto"/>
              <w:rPr>
                <w:b/>
                <w:sz w:val="24"/>
                <w:szCs w:val="24"/>
              </w:rPr>
            </w:pPr>
            <w:hyperlink r:id="rId29" w:history="1">
              <w:r w:rsidRPr="00EA6EC4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Tynnu</w:t>
              </w:r>
              <w:r w:rsidR="00852316" w:rsidRPr="00EA6EC4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’</w:t>
              </w:r>
              <w:r w:rsidRPr="00EA6EC4">
                <w:rPr>
                  <w:rStyle w:val="Hyperddolen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n ôl yn ystod y flwyddyn</w:t>
              </w:r>
            </w:hyperlink>
          </w:p>
        </w:tc>
        <w:tc>
          <w:tcPr>
            <w:tcW w:w="358" w:type="pct"/>
            <w:vAlign w:val="center"/>
          </w:tcPr>
          <w:p w14:paraId="2E4D1FA5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  <w:p w14:paraId="5FC3C852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98" w:type="pct"/>
          </w:tcPr>
          <w:p w14:paraId="74E8D84A" w14:textId="77777777" w:rsidR="006116F1" w:rsidRPr="00EA6EC4" w:rsidRDefault="002D386A" w:rsidP="00F22164">
            <w:pPr>
              <w:spacing w:line="276" w:lineRule="auto"/>
              <w:rPr>
                <w:sz w:val="24"/>
                <w:szCs w:val="24"/>
              </w:rPr>
            </w:pPr>
            <w:r w:rsidRPr="00EA6EC4">
              <w:rPr>
                <w:sz w:val="24"/>
                <w:szCs w:val="24"/>
                <w:lang w:val="cy-GB"/>
              </w:rPr>
              <w:t>Amherthnasol</w:t>
            </w:r>
          </w:p>
        </w:tc>
        <w:tc>
          <w:tcPr>
            <w:tcW w:w="698" w:type="pct"/>
            <w:vAlign w:val="center"/>
          </w:tcPr>
          <w:p w14:paraId="23BE7B4E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16" w:type="pct"/>
            <w:vAlign w:val="center"/>
          </w:tcPr>
          <w:p w14:paraId="5D8D32E1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4" w:type="pct"/>
            <w:vAlign w:val="center"/>
          </w:tcPr>
          <w:p w14:paraId="0CE5CFE3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14:paraId="6764EB63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822AB" w:rsidRPr="00EA6EC4" w14:paraId="415680B9" w14:textId="77777777" w:rsidTr="006116F1">
        <w:tc>
          <w:tcPr>
            <w:tcW w:w="1024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133350"/>
            <w:vAlign w:val="center"/>
          </w:tcPr>
          <w:p w14:paraId="19FA6C71" w14:textId="77777777" w:rsidR="006116F1" w:rsidRPr="00EA6EC4" w:rsidRDefault="002D386A" w:rsidP="00F22164">
            <w:pPr>
              <w:spacing w:line="276" w:lineRule="auto"/>
              <w:rPr>
                <w:b/>
                <w:sz w:val="24"/>
                <w:szCs w:val="24"/>
              </w:rPr>
            </w:pPr>
            <w:hyperlink r:id="rId30" w:history="1">
              <w:r w:rsidRPr="00EA6EC4">
                <w:rPr>
                  <w:rStyle w:val="Hyperddolen"/>
                  <w:rFonts w:ascii="Arial" w:hAnsi="Arial" w:cstheme="majorHAnsi"/>
                  <w:b/>
                  <w:bCs/>
                  <w:color w:val="9CC2E5" w:themeColor="accent5" w:themeTint="99"/>
                  <w:sz w:val="24"/>
                  <w:szCs w:val="24"/>
                  <w:lang w:val="cy-GB"/>
                </w:rPr>
                <w:t>Gwerthuso Modiwlau</w:t>
              </w:r>
            </w:hyperlink>
          </w:p>
        </w:tc>
        <w:tc>
          <w:tcPr>
            <w:tcW w:w="358" w:type="pct"/>
            <w:vAlign w:val="center"/>
          </w:tcPr>
          <w:p w14:paraId="371EFB86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  <w:p w14:paraId="3AA420AB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98" w:type="pct"/>
          </w:tcPr>
          <w:p w14:paraId="4586038E" w14:textId="77777777" w:rsidR="006116F1" w:rsidRPr="00EA6EC4" w:rsidRDefault="002D386A" w:rsidP="00F22164">
            <w:pPr>
              <w:spacing w:line="276" w:lineRule="auto"/>
              <w:rPr>
                <w:sz w:val="24"/>
                <w:szCs w:val="24"/>
              </w:rPr>
            </w:pPr>
            <w:r w:rsidRPr="00EA6EC4">
              <w:rPr>
                <w:sz w:val="24"/>
                <w:szCs w:val="24"/>
                <w:lang w:val="cy-GB"/>
              </w:rPr>
              <w:t>Amherthnasol</w:t>
            </w:r>
          </w:p>
        </w:tc>
        <w:tc>
          <w:tcPr>
            <w:tcW w:w="698" w:type="pct"/>
            <w:vAlign w:val="center"/>
          </w:tcPr>
          <w:p w14:paraId="41434AB5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16" w:type="pct"/>
            <w:vAlign w:val="center"/>
          </w:tcPr>
          <w:p w14:paraId="4D95DFB7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4" w:type="pct"/>
            <w:vAlign w:val="center"/>
          </w:tcPr>
          <w:p w14:paraId="09B440C8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14:paraId="6325EF34" w14:textId="77777777" w:rsidR="006116F1" w:rsidRPr="00EA6EC4" w:rsidRDefault="006116F1" w:rsidP="00F2216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94E4296" w14:textId="4B796A6F" w:rsidR="00A15D7A" w:rsidRPr="00EA6EC4" w:rsidRDefault="00A15D7A">
      <w:pPr>
        <w:rPr>
          <w:color w:val="133350"/>
          <w:sz w:val="24"/>
          <w:szCs w:val="24"/>
        </w:rPr>
      </w:pPr>
    </w:p>
    <w:p w14:paraId="3A5D3FA5" w14:textId="77777777" w:rsidR="00F46E43" w:rsidRPr="00C94830" w:rsidRDefault="002D386A" w:rsidP="00C94830">
      <w:pPr>
        <w:spacing w:line="276" w:lineRule="auto"/>
        <w:rPr>
          <w:color w:val="133350"/>
          <w:sz w:val="24"/>
          <w:szCs w:val="24"/>
        </w:rPr>
      </w:pPr>
      <w:r w:rsidRPr="00EA6EC4">
        <w:rPr>
          <w:noProof/>
          <w:color w:val="133350"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4258E274" wp14:editId="66F44365">
                <wp:simplePos x="0" y="0"/>
                <wp:positionH relativeFrom="column">
                  <wp:posOffset>-353744</wp:posOffset>
                </wp:positionH>
                <wp:positionV relativeFrom="paragraph">
                  <wp:posOffset>3523957</wp:posOffset>
                </wp:positionV>
                <wp:extent cx="11052000" cy="4282440"/>
                <wp:effectExtent l="0" t="0" r="10160" b="10160"/>
                <wp:wrapNone/>
                <wp:docPr id="7" name="Group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52000" cy="4282440"/>
                          <a:chOff x="0" y="0"/>
                          <a:chExt cx="11052000" cy="4282440"/>
                        </a:xfrm>
                      </wpg:grpSpPr>
                      <wps:wsp>
                        <wps:cNvPr id="33" name="Rectangle 3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1052000" cy="4282440"/>
                          </a:xfrm>
                          <a:prstGeom prst="rect">
                            <a:avLst/>
                          </a:prstGeom>
                          <a:solidFill>
                            <a:srgbClr val="1333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22310" y="1124103"/>
                            <a:ext cx="3097530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7" o:spid="_x0000_s1029" alt="&quot;&quot;" style="width:870.25pt;height:337.2pt;margin-top:277.5pt;margin-left:-27.85pt;mso-width-relative:margin;position:absolute;z-index:-251649024" coordsize="110520,42824">
                <v:rect id="Rectangle 33" o:spid="_x0000_s1030" alt="&quot;&quot;" style="width:110520;height:42824;mso-wrap-style:square;position:absolute;visibility:visible;v-text-anchor:middle" fillcolor="#133350" strokecolor="#1f3763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&quot;&quot;" style="width:30975;height:13112;left:38223;mso-wrap-style:square;position:absolute;top:11241;visibility:visible">
                  <v:imagedata r:id="rId32" o:title=""/>
                </v:shape>
              </v:group>
            </w:pict>
          </mc:Fallback>
        </mc:AlternateContent>
      </w:r>
    </w:p>
    <w:sectPr w:rsidR="00F46E43" w:rsidRPr="00C94830" w:rsidSect="00122BDE">
      <w:pgSz w:w="16838" w:h="11906" w:orient="landscape"/>
      <w:pgMar w:top="720" w:right="720" w:bottom="720" w:left="4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E4D73" w14:textId="77777777" w:rsidR="00362E75" w:rsidRDefault="00362E75">
      <w:r>
        <w:separator/>
      </w:r>
    </w:p>
  </w:endnote>
  <w:endnote w:type="continuationSeparator" w:id="0">
    <w:p w14:paraId="721819E9" w14:textId="77777777" w:rsidR="00362E75" w:rsidRDefault="00362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424259105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04C19644" w14:textId="77777777" w:rsidR="002F48F9" w:rsidRDefault="002D386A" w:rsidP="008E6492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 w:rsidR="003672A6">
          <w:rPr>
            <w:rStyle w:val="RhifTudalen"/>
            <w:noProof/>
          </w:rPr>
          <w:t>7</w:t>
        </w:r>
        <w:r>
          <w:rPr>
            <w:rStyle w:val="RhifTudalen"/>
          </w:rPr>
          <w:fldChar w:fldCharType="end"/>
        </w:r>
      </w:p>
    </w:sdtContent>
  </w:sdt>
  <w:p w14:paraId="11AE6AF3" w14:textId="77777777" w:rsidR="002F48F9" w:rsidRDefault="002F48F9" w:rsidP="002F48F9">
    <w:pPr>
      <w:pStyle w:val="Troedyn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842781187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02BBFE34" w14:textId="77777777" w:rsidR="002F48F9" w:rsidRDefault="002D386A" w:rsidP="008E6492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 w:rsidR="003A6615">
          <w:rPr>
            <w:rStyle w:val="RhifTudalen"/>
            <w:noProof/>
          </w:rPr>
          <w:t>2</w:t>
        </w:r>
        <w:r>
          <w:rPr>
            <w:rStyle w:val="RhifTudalen"/>
          </w:rPr>
          <w:fldChar w:fldCharType="end"/>
        </w:r>
      </w:p>
    </w:sdtContent>
  </w:sdt>
  <w:p w14:paraId="0113BE60" w14:textId="77777777" w:rsidR="009B6F4D" w:rsidRDefault="002D386A" w:rsidP="002F48F9">
    <w:pPr>
      <w:pStyle w:val="Troedyn"/>
      <w:ind w:right="360"/>
    </w:pPr>
    <w:r>
      <w:rPr>
        <w:noProof/>
        <w:lang w:eastAsia="en-GB"/>
      </w:rPr>
      <w:drawing>
        <wp:inline distT="0" distB="0" distL="0" distR="0" wp14:anchorId="0A0CB01F" wp14:editId="23CD436B">
          <wp:extent cx="1752760" cy="152400"/>
          <wp:effectExtent l="0" t="0" r="0" b="0"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383" cy="189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F48F9">
      <w:rPr>
        <w:lang w:val="cy-GB"/>
      </w:rPr>
      <w:tab/>
    </w:r>
    <w:r w:rsidR="002F48F9">
      <w:rPr>
        <w:lang w:val="cy-GB"/>
      </w:rPr>
      <w:tab/>
    </w:r>
    <w:r w:rsidR="002F48F9">
      <w:rPr>
        <w:lang w:val="cy-GB"/>
      </w:rPr>
      <w:tab/>
    </w:r>
    <w:r w:rsidR="002F48F9">
      <w:rPr>
        <w:lang w:val="cy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CAED1" w14:textId="77777777" w:rsidR="00362E75" w:rsidRDefault="00362E75">
      <w:r>
        <w:separator/>
      </w:r>
    </w:p>
  </w:footnote>
  <w:footnote w:type="continuationSeparator" w:id="0">
    <w:p w14:paraId="41D3459A" w14:textId="77777777" w:rsidR="00362E75" w:rsidRDefault="00362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0D41"/>
    <w:multiLevelType w:val="hybridMultilevel"/>
    <w:tmpl w:val="9E50035E"/>
    <w:lvl w:ilvl="0" w:tplc="9E48A216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A7B4266C" w:tentative="1">
      <w:start w:val="1"/>
      <w:numFmt w:val="lowerLetter"/>
      <w:lvlText w:val="%2."/>
      <w:lvlJc w:val="left"/>
      <w:pPr>
        <w:ind w:left="1500" w:hanging="360"/>
      </w:pPr>
    </w:lvl>
    <w:lvl w:ilvl="2" w:tplc="877E8464" w:tentative="1">
      <w:start w:val="1"/>
      <w:numFmt w:val="lowerRoman"/>
      <w:lvlText w:val="%3."/>
      <w:lvlJc w:val="right"/>
      <w:pPr>
        <w:ind w:left="2220" w:hanging="180"/>
      </w:pPr>
    </w:lvl>
    <w:lvl w:ilvl="3" w:tplc="7C8C8DAA" w:tentative="1">
      <w:start w:val="1"/>
      <w:numFmt w:val="decimal"/>
      <w:lvlText w:val="%4."/>
      <w:lvlJc w:val="left"/>
      <w:pPr>
        <w:ind w:left="2940" w:hanging="360"/>
      </w:pPr>
    </w:lvl>
    <w:lvl w:ilvl="4" w:tplc="379229F8" w:tentative="1">
      <w:start w:val="1"/>
      <w:numFmt w:val="lowerLetter"/>
      <w:lvlText w:val="%5."/>
      <w:lvlJc w:val="left"/>
      <w:pPr>
        <w:ind w:left="3660" w:hanging="360"/>
      </w:pPr>
    </w:lvl>
    <w:lvl w:ilvl="5" w:tplc="5C22E57E" w:tentative="1">
      <w:start w:val="1"/>
      <w:numFmt w:val="lowerRoman"/>
      <w:lvlText w:val="%6."/>
      <w:lvlJc w:val="right"/>
      <w:pPr>
        <w:ind w:left="4380" w:hanging="180"/>
      </w:pPr>
    </w:lvl>
    <w:lvl w:ilvl="6" w:tplc="BBBEEC6A" w:tentative="1">
      <w:start w:val="1"/>
      <w:numFmt w:val="decimal"/>
      <w:lvlText w:val="%7."/>
      <w:lvlJc w:val="left"/>
      <w:pPr>
        <w:ind w:left="5100" w:hanging="360"/>
      </w:pPr>
    </w:lvl>
    <w:lvl w:ilvl="7" w:tplc="549410EA" w:tentative="1">
      <w:start w:val="1"/>
      <w:numFmt w:val="lowerLetter"/>
      <w:lvlText w:val="%8."/>
      <w:lvlJc w:val="left"/>
      <w:pPr>
        <w:ind w:left="5820" w:hanging="360"/>
      </w:pPr>
    </w:lvl>
    <w:lvl w:ilvl="8" w:tplc="3E5E137C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7667A7"/>
    <w:multiLevelType w:val="hybridMultilevel"/>
    <w:tmpl w:val="71F4158E"/>
    <w:lvl w:ilvl="0" w:tplc="AA783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00CC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D044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DCFF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F239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07A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6A5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0405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C0BC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61BE4"/>
    <w:multiLevelType w:val="hybridMultilevel"/>
    <w:tmpl w:val="FFFACBDC"/>
    <w:lvl w:ilvl="0" w:tplc="6A3E420C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40985644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D6668B56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E3F83734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146CCA80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4770EF56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42FC391A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E4B2082E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7C205CE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24980E6F"/>
    <w:multiLevelType w:val="hybridMultilevel"/>
    <w:tmpl w:val="C9F413C4"/>
    <w:lvl w:ilvl="0" w:tplc="F95847A6">
      <w:start w:val="1"/>
      <w:numFmt w:val="decimal"/>
      <w:lvlText w:val="%1."/>
      <w:lvlJc w:val="left"/>
      <w:pPr>
        <w:ind w:left="720" w:hanging="360"/>
      </w:pPr>
    </w:lvl>
    <w:lvl w:ilvl="1" w:tplc="12F8F308" w:tentative="1">
      <w:start w:val="1"/>
      <w:numFmt w:val="lowerLetter"/>
      <w:lvlText w:val="%2."/>
      <w:lvlJc w:val="left"/>
      <w:pPr>
        <w:ind w:left="1440" w:hanging="360"/>
      </w:pPr>
    </w:lvl>
    <w:lvl w:ilvl="2" w:tplc="32680584" w:tentative="1">
      <w:start w:val="1"/>
      <w:numFmt w:val="lowerRoman"/>
      <w:lvlText w:val="%3."/>
      <w:lvlJc w:val="right"/>
      <w:pPr>
        <w:ind w:left="2160" w:hanging="180"/>
      </w:pPr>
    </w:lvl>
    <w:lvl w:ilvl="3" w:tplc="EF8C7088" w:tentative="1">
      <w:start w:val="1"/>
      <w:numFmt w:val="decimal"/>
      <w:lvlText w:val="%4."/>
      <w:lvlJc w:val="left"/>
      <w:pPr>
        <w:ind w:left="2880" w:hanging="360"/>
      </w:pPr>
    </w:lvl>
    <w:lvl w:ilvl="4" w:tplc="77E8A528" w:tentative="1">
      <w:start w:val="1"/>
      <w:numFmt w:val="lowerLetter"/>
      <w:lvlText w:val="%5."/>
      <w:lvlJc w:val="left"/>
      <w:pPr>
        <w:ind w:left="3600" w:hanging="360"/>
      </w:pPr>
    </w:lvl>
    <w:lvl w:ilvl="5" w:tplc="6392704C" w:tentative="1">
      <w:start w:val="1"/>
      <w:numFmt w:val="lowerRoman"/>
      <w:lvlText w:val="%6."/>
      <w:lvlJc w:val="right"/>
      <w:pPr>
        <w:ind w:left="4320" w:hanging="180"/>
      </w:pPr>
    </w:lvl>
    <w:lvl w:ilvl="6" w:tplc="807A2C80" w:tentative="1">
      <w:start w:val="1"/>
      <w:numFmt w:val="decimal"/>
      <w:lvlText w:val="%7."/>
      <w:lvlJc w:val="left"/>
      <w:pPr>
        <w:ind w:left="5040" w:hanging="360"/>
      </w:pPr>
    </w:lvl>
    <w:lvl w:ilvl="7" w:tplc="B4EA04EE" w:tentative="1">
      <w:start w:val="1"/>
      <w:numFmt w:val="lowerLetter"/>
      <w:lvlText w:val="%8."/>
      <w:lvlJc w:val="left"/>
      <w:pPr>
        <w:ind w:left="5760" w:hanging="360"/>
      </w:pPr>
    </w:lvl>
    <w:lvl w:ilvl="8" w:tplc="602264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D157A"/>
    <w:multiLevelType w:val="hybridMultilevel"/>
    <w:tmpl w:val="49887EBA"/>
    <w:lvl w:ilvl="0" w:tplc="292CD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1E70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3AF5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22D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F8ED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1A02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94C4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F851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9482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136E4"/>
    <w:multiLevelType w:val="hybridMultilevel"/>
    <w:tmpl w:val="F58809AC"/>
    <w:lvl w:ilvl="0" w:tplc="79A2A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704D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24AF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42E5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CC4E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7E4A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34C2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82B1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2E2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22D49"/>
    <w:multiLevelType w:val="hybridMultilevel"/>
    <w:tmpl w:val="D1D2EDE0"/>
    <w:lvl w:ilvl="0" w:tplc="0AA6C712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AC04C546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A3907B9E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E766E1C4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C7C0C236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36FE15C0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D85CFC86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2A5ED268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94EC8B60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87A6A0F"/>
    <w:multiLevelType w:val="hybridMultilevel"/>
    <w:tmpl w:val="138C598C"/>
    <w:lvl w:ilvl="0" w:tplc="B204E0C2">
      <w:start w:val="1"/>
      <w:numFmt w:val="decimal"/>
      <w:lvlText w:val="%1."/>
      <w:lvlJc w:val="left"/>
      <w:pPr>
        <w:ind w:left="3272" w:hanging="360"/>
      </w:pPr>
    </w:lvl>
    <w:lvl w:ilvl="1" w:tplc="092409CC" w:tentative="1">
      <w:start w:val="1"/>
      <w:numFmt w:val="lowerLetter"/>
      <w:lvlText w:val="%2."/>
      <w:lvlJc w:val="left"/>
      <w:pPr>
        <w:ind w:left="3992" w:hanging="360"/>
      </w:pPr>
    </w:lvl>
    <w:lvl w:ilvl="2" w:tplc="33940776" w:tentative="1">
      <w:start w:val="1"/>
      <w:numFmt w:val="lowerRoman"/>
      <w:lvlText w:val="%3."/>
      <w:lvlJc w:val="right"/>
      <w:pPr>
        <w:ind w:left="4712" w:hanging="180"/>
      </w:pPr>
    </w:lvl>
    <w:lvl w:ilvl="3" w:tplc="81BC7E54" w:tentative="1">
      <w:start w:val="1"/>
      <w:numFmt w:val="decimal"/>
      <w:lvlText w:val="%4."/>
      <w:lvlJc w:val="left"/>
      <w:pPr>
        <w:ind w:left="5432" w:hanging="360"/>
      </w:pPr>
    </w:lvl>
    <w:lvl w:ilvl="4" w:tplc="C52818C4" w:tentative="1">
      <w:start w:val="1"/>
      <w:numFmt w:val="lowerLetter"/>
      <w:lvlText w:val="%5."/>
      <w:lvlJc w:val="left"/>
      <w:pPr>
        <w:ind w:left="6152" w:hanging="360"/>
      </w:pPr>
    </w:lvl>
    <w:lvl w:ilvl="5" w:tplc="6C4C16E0" w:tentative="1">
      <w:start w:val="1"/>
      <w:numFmt w:val="lowerRoman"/>
      <w:lvlText w:val="%6."/>
      <w:lvlJc w:val="right"/>
      <w:pPr>
        <w:ind w:left="6872" w:hanging="180"/>
      </w:pPr>
    </w:lvl>
    <w:lvl w:ilvl="6" w:tplc="1214DB30" w:tentative="1">
      <w:start w:val="1"/>
      <w:numFmt w:val="decimal"/>
      <w:lvlText w:val="%7."/>
      <w:lvlJc w:val="left"/>
      <w:pPr>
        <w:ind w:left="7592" w:hanging="360"/>
      </w:pPr>
    </w:lvl>
    <w:lvl w:ilvl="7" w:tplc="54BC3128" w:tentative="1">
      <w:start w:val="1"/>
      <w:numFmt w:val="lowerLetter"/>
      <w:lvlText w:val="%8."/>
      <w:lvlJc w:val="left"/>
      <w:pPr>
        <w:ind w:left="8312" w:hanging="360"/>
      </w:pPr>
    </w:lvl>
    <w:lvl w:ilvl="8" w:tplc="4CDCE682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8" w15:restartNumberingAfterBreak="0">
    <w:nsid w:val="4A9E517A"/>
    <w:multiLevelType w:val="multilevel"/>
    <w:tmpl w:val="FF224D26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CF34A0A"/>
    <w:multiLevelType w:val="hybridMultilevel"/>
    <w:tmpl w:val="643E0A2E"/>
    <w:lvl w:ilvl="0" w:tplc="855A5E54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3E04A8A2" w:tentative="1">
      <w:start w:val="1"/>
      <w:numFmt w:val="lowerLetter"/>
      <w:lvlText w:val="%2."/>
      <w:lvlJc w:val="left"/>
      <w:pPr>
        <w:ind w:left="1440" w:hanging="360"/>
      </w:pPr>
    </w:lvl>
    <w:lvl w:ilvl="2" w:tplc="C16A7090" w:tentative="1">
      <w:start w:val="1"/>
      <w:numFmt w:val="lowerRoman"/>
      <w:lvlText w:val="%3."/>
      <w:lvlJc w:val="right"/>
      <w:pPr>
        <w:ind w:left="2160" w:hanging="180"/>
      </w:pPr>
    </w:lvl>
    <w:lvl w:ilvl="3" w:tplc="D53ACB4C" w:tentative="1">
      <w:start w:val="1"/>
      <w:numFmt w:val="decimal"/>
      <w:lvlText w:val="%4."/>
      <w:lvlJc w:val="left"/>
      <w:pPr>
        <w:ind w:left="2880" w:hanging="360"/>
      </w:pPr>
    </w:lvl>
    <w:lvl w:ilvl="4" w:tplc="9780A6C6" w:tentative="1">
      <w:start w:val="1"/>
      <w:numFmt w:val="lowerLetter"/>
      <w:lvlText w:val="%5."/>
      <w:lvlJc w:val="left"/>
      <w:pPr>
        <w:ind w:left="3600" w:hanging="360"/>
      </w:pPr>
    </w:lvl>
    <w:lvl w:ilvl="5" w:tplc="970634CA" w:tentative="1">
      <w:start w:val="1"/>
      <w:numFmt w:val="lowerRoman"/>
      <w:lvlText w:val="%6."/>
      <w:lvlJc w:val="right"/>
      <w:pPr>
        <w:ind w:left="4320" w:hanging="180"/>
      </w:pPr>
    </w:lvl>
    <w:lvl w:ilvl="6" w:tplc="B0A4F536" w:tentative="1">
      <w:start w:val="1"/>
      <w:numFmt w:val="decimal"/>
      <w:lvlText w:val="%7."/>
      <w:lvlJc w:val="left"/>
      <w:pPr>
        <w:ind w:left="5040" w:hanging="360"/>
      </w:pPr>
    </w:lvl>
    <w:lvl w:ilvl="7" w:tplc="9C24A9E6" w:tentative="1">
      <w:start w:val="1"/>
      <w:numFmt w:val="lowerLetter"/>
      <w:lvlText w:val="%8."/>
      <w:lvlJc w:val="left"/>
      <w:pPr>
        <w:ind w:left="5760" w:hanging="360"/>
      </w:pPr>
    </w:lvl>
    <w:lvl w:ilvl="8" w:tplc="5804E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C32950"/>
    <w:multiLevelType w:val="hybridMultilevel"/>
    <w:tmpl w:val="82C2F144"/>
    <w:lvl w:ilvl="0" w:tplc="8C507C8C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78E673FE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75A83B7E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A86835FE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B240B87E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2A30F292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889C3554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5A781DE6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74FEA764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1" w15:restartNumberingAfterBreak="0">
    <w:nsid w:val="74A93E94"/>
    <w:multiLevelType w:val="multilevel"/>
    <w:tmpl w:val="E9A896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12" w15:restartNumberingAfterBreak="0">
    <w:nsid w:val="7B292BA7"/>
    <w:multiLevelType w:val="multilevel"/>
    <w:tmpl w:val="0896B4D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  <w:b/>
      </w:rPr>
    </w:lvl>
  </w:abstractNum>
  <w:num w:numId="1" w16cid:durableId="631137412">
    <w:abstractNumId w:val="3"/>
  </w:num>
  <w:num w:numId="2" w16cid:durableId="536771069">
    <w:abstractNumId w:val="7"/>
  </w:num>
  <w:num w:numId="3" w16cid:durableId="460927316">
    <w:abstractNumId w:val="1"/>
  </w:num>
  <w:num w:numId="4" w16cid:durableId="1232502068">
    <w:abstractNumId w:val="4"/>
  </w:num>
  <w:num w:numId="5" w16cid:durableId="1302611824">
    <w:abstractNumId w:val="5"/>
  </w:num>
  <w:num w:numId="6" w16cid:durableId="724256624">
    <w:abstractNumId w:val="0"/>
  </w:num>
  <w:num w:numId="7" w16cid:durableId="1146238961">
    <w:abstractNumId w:val="9"/>
  </w:num>
  <w:num w:numId="8" w16cid:durableId="520362295">
    <w:abstractNumId w:val="12"/>
  </w:num>
  <w:num w:numId="9" w16cid:durableId="695040241">
    <w:abstractNumId w:val="6"/>
  </w:num>
  <w:num w:numId="10" w16cid:durableId="1055934334">
    <w:abstractNumId w:val="2"/>
  </w:num>
  <w:num w:numId="11" w16cid:durableId="392776541">
    <w:abstractNumId w:val="10"/>
  </w:num>
  <w:num w:numId="12" w16cid:durableId="1972205012">
    <w:abstractNumId w:val="8"/>
  </w:num>
  <w:num w:numId="13" w16cid:durableId="7941018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34D"/>
    <w:rsid w:val="00001EFC"/>
    <w:rsid w:val="00003FDF"/>
    <w:rsid w:val="000072EA"/>
    <w:rsid w:val="00011F74"/>
    <w:rsid w:val="000140A1"/>
    <w:rsid w:val="00015E52"/>
    <w:rsid w:val="00020DDA"/>
    <w:rsid w:val="00034F13"/>
    <w:rsid w:val="000405D0"/>
    <w:rsid w:val="000425E5"/>
    <w:rsid w:val="00046D1E"/>
    <w:rsid w:val="00054F6C"/>
    <w:rsid w:val="00056A45"/>
    <w:rsid w:val="000576AE"/>
    <w:rsid w:val="000604BA"/>
    <w:rsid w:val="000606AE"/>
    <w:rsid w:val="00065636"/>
    <w:rsid w:val="00067936"/>
    <w:rsid w:val="00067E89"/>
    <w:rsid w:val="00071979"/>
    <w:rsid w:val="00073781"/>
    <w:rsid w:val="00077E2F"/>
    <w:rsid w:val="00082F7E"/>
    <w:rsid w:val="000860AE"/>
    <w:rsid w:val="00092914"/>
    <w:rsid w:val="00097145"/>
    <w:rsid w:val="00097EBF"/>
    <w:rsid w:val="000A77B3"/>
    <w:rsid w:val="000B2AB0"/>
    <w:rsid w:val="000B3536"/>
    <w:rsid w:val="000B48DC"/>
    <w:rsid w:val="000C0943"/>
    <w:rsid w:val="000D37B0"/>
    <w:rsid w:val="000D497A"/>
    <w:rsid w:val="000D5B52"/>
    <w:rsid w:val="000D7A86"/>
    <w:rsid w:val="000F37DC"/>
    <w:rsid w:val="000F3939"/>
    <w:rsid w:val="000F3FAD"/>
    <w:rsid w:val="000F6B1D"/>
    <w:rsid w:val="00105F28"/>
    <w:rsid w:val="001062F0"/>
    <w:rsid w:val="00117667"/>
    <w:rsid w:val="00122BDE"/>
    <w:rsid w:val="001234EB"/>
    <w:rsid w:val="00123C5B"/>
    <w:rsid w:val="00127A2B"/>
    <w:rsid w:val="00132665"/>
    <w:rsid w:val="00137FA9"/>
    <w:rsid w:val="001402BF"/>
    <w:rsid w:val="00141C81"/>
    <w:rsid w:val="00155B86"/>
    <w:rsid w:val="001610D1"/>
    <w:rsid w:val="00162F7A"/>
    <w:rsid w:val="00173CA8"/>
    <w:rsid w:val="00191180"/>
    <w:rsid w:val="00191370"/>
    <w:rsid w:val="00193BC4"/>
    <w:rsid w:val="00194AEB"/>
    <w:rsid w:val="00197824"/>
    <w:rsid w:val="001A275C"/>
    <w:rsid w:val="001B58F7"/>
    <w:rsid w:val="001C45B2"/>
    <w:rsid w:val="001C7BD9"/>
    <w:rsid w:val="001D1D50"/>
    <w:rsid w:val="001E0FE7"/>
    <w:rsid w:val="001F68E7"/>
    <w:rsid w:val="001F71AB"/>
    <w:rsid w:val="00220B96"/>
    <w:rsid w:val="00222888"/>
    <w:rsid w:val="00230770"/>
    <w:rsid w:val="00234CE4"/>
    <w:rsid w:val="002429AD"/>
    <w:rsid w:val="00245375"/>
    <w:rsid w:val="00252293"/>
    <w:rsid w:val="00254504"/>
    <w:rsid w:val="002578E1"/>
    <w:rsid w:val="00271295"/>
    <w:rsid w:val="00274C1F"/>
    <w:rsid w:val="00280131"/>
    <w:rsid w:val="002868BC"/>
    <w:rsid w:val="00286C11"/>
    <w:rsid w:val="0029098A"/>
    <w:rsid w:val="00292436"/>
    <w:rsid w:val="0029342A"/>
    <w:rsid w:val="00294FD0"/>
    <w:rsid w:val="002A412F"/>
    <w:rsid w:val="002A5650"/>
    <w:rsid w:val="002B2A62"/>
    <w:rsid w:val="002B34C3"/>
    <w:rsid w:val="002C247B"/>
    <w:rsid w:val="002C2619"/>
    <w:rsid w:val="002C4876"/>
    <w:rsid w:val="002D0899"/>
    <w:rsid w:val="002D0E0A"/>
    <w:rsid w:val="002D1EC3"/>
    <w:rsid w:val="002D29EC"/>
    <w:rsid w:val="002D3861"/>
    <w:rsid w:val="002D386A"/>
    <w:rsid w:val="002D57D1"/>
    <w:rsid w:val="002E6AFD"/>
    <w:rsid w:val="002E78FC"/>
    <w:rsid w:val="002F48F9"/>
    <w:rsid w:val="002F7E96"/>
    <w:rsid w:val="00311FA9"/>
    <w:rsid w:val="003166F8"/>
    <w:rsid w:val="003168E3"/>
    <w:rsid w:val="00320121"/>
    <w:rsid w:val="00320217"/>
    <w:rsid w:val="0032654C"/>
    <w:rsid w:val="0033013D"/>
    <w:rsid w:val="00334105"/>
    <w:rsid w:val="00336CFC"/>
    <w:rsid w:val="00341CD8"/>
    <w:rsid w:val="0034543B"/>
    <w:rsid w:val="003500E0"/>
    <w:rsid w:val="003509B7"/>
    <w:rsid w:val="00352909"/>
    <w:rsid w:val="00354FE0"/>
    <w:rsid w:val="00355831"/>
    <w:rsid w:val="00355B3D"/>
    <w:rsid w:val="003566A6"/>
    <w:rsid w:val="00362E75"/>
    <w:rsid w:val="00362FBA"/>
    <w:rsid w:val="0036534D"/>
    <w:rsid w:val="003672A6"/>
    <w:rsid w:val="003700E9"/>
    <w:rsid w:val="00370CE3"/>
    <w:rsid w:val="00372A03"/>
    <w:rsid w:val="00374A12"/>
    <w:rsid w:val="0037774B"/>
    <w:rsid w:val="0038086B"/>
    <w:rsid w:val="00397962"/>
    <w:rsid w:val="003A1E95"/>
    <w:rsid w:val="003A5B47"/>
    <w:rsid w:val="003A6615"/>
    <w:rsid w:val="003B0FC4"/>
    <w:rsid w:val="003C0F3E"/>
    <w:rsid w:val="003C5C24"/>
    <w:rsid w:val="003D290D"/>
    <w:rsid w:val="003D3E84"/>
    <w:rsid w:val="003D41F2"/>
    <w:rsid w:val="003E07CA"/>
    <w:rsid w:val="003E71AE"/>
    <w:rsid w:val="003F04F1"/>
    <w:rsid w:val="003F323D"/>
    <w:rsid w:val="003F5B3A"/>
    <w:rsid w:val="003F6901"/>
    <w:rsid w:val="00400721"/>
    <w:rsid w:val="00401425"/>
    <w:rsid w:val="00401F46"/>
    <w:rsid w:val="00403188"/>
    <w:rsid w:val="00404027"/>
    <w:rsid w:val="0041278B"/>
    <w:rsid w:val="00413C20"/>
    <w:rsid w:val="0041475D"/>
    <w:rsid w:val="00421F1F"/>
    <w:rsid w:val="00423348"/>
    <w:rsid w:val="0042442D"/>
    <w:rsid w:val="00433CD3"/>
    <w:rsid w:val="004402F8"/>
    <w:rsid w:val="00442DE5"/>
    <w:rsid w:val="0044513C"/>
    <w:rsid w:val="00450EBF"/>
    <w:rsid w:val="004542CD"/>
    <w:rsid w:val="00454F54"/>
    <w:rsid w:val="004567CF"/>
    <w:rsid w:val="004627DE"/>
    <w:rsid w:val="0046461D"/>
    <w:rsid w:val="00471B5D"/>
    <w:rsid w:val="00473DFD"/>
    <w:rsid w:val="004752FE"/>
    <w:rsid w:val="00482114"/>
    <w:rsid w:val="004822AB"/>
    <w:rsid w:val="00485786"/>
    <w:rsid w:val="004877DA"/>
    <w:rsid w:val="00487AC9"/>
    <w:rsid w:val="004935ED"/>
    <w:rsid w:val="004945B6"/>
    <w:rsid w:val="004965F9"/>
    <w:rsid w:val="004A0806"/>
    <w:rsid w:val="004A17C9"/>
    <w:rsid w:val="004A1935"/>
    <w:rsid w:val="004A5084"/>
    <w:rsid w:val="004A5477"/>
    <w:rsid w:val="004A617E"/>
    <w:rsid w:val="004B1BDD"/>
    <w:rsid w:val="004B3B74"/>
    <w:rsid w:val="004B60FC"/>
    <w:rsid w:val="004C6204"/>
    <w:rsid w:val="004C6E9A"/>
    <w:rsid w:val="004D153E"/>
    <w:rsid w:val="004D3CFA"/>
    <w:rsid w:val="004D7076"/>
    <w:rsid w:val="004E25AE"/>
    <w:rsid w:val="004E6875"/>
    <w:rsid w:val="004F17E0"/>
    <w:rsid w:val="004F314C"/>
    <w:rsid w:val="004F6AE5"/>
    <w:rsid w:val="00506EB8"/>
    <w:rsid w:val="00521F3E"/>
    <w:rsid w:val="005237C9"/>
    <w:rsid w:val="00524A89"/>
    <w:rsid w:val="00526F99"/>
    <w:rsid w:val="005348BF"/>
    <w:rsid w:val="00545D8E"/>
    <w:rsid w:val="00557CE0"/>
    <w:rsid w:val="00563203"/>
    <w:rsid w:val="00566B5B"/>
    <w:rsid w:val="0056739D"/>
    <w:rsid w:val="00570830"/>
    <w:rsid w:val="00570C76"/>
    <w:rsid w:val="00576D17"/>
    <w:rsid w:val="00596BC5"/>
    <w:rsid w:val="005A650C"/>
    <w:rsid w:val="005A6FF9"/>
    <w:rsid w:val="005A760C"/>
    <w:rsid w:val="005B40E3"/>
    <w:rsid w:val="005B6459"/>
    <w:rsid w:val="005D3AC2"/>
    <w:rsid w:val="005D797E"/>
    <w:rsid w:val="005F1043"/>
    <w:rsid w:val="005F28EE"/>
    <w:rsid w:val="00605864"/>
    <w:rsid w:val="006116F1"/>
    <w:rsid w:val="00633841"/>
    <w:rsid w:val="00635D35"/>
    <w:rsid w:val="00635EF3"/>
    <w:rsid w:val="0064116B"/>
    <w:rsid w:val="00652D13"/>
    <w:rsid w:val="00654CED"/>
    <w:rsid w:val="00657E95"/>
    <w:rsid w:val="00662DE1"/>
    <w:rsid w:val="00666BD4"/>
    <w:rsid w:val="00667BE6"/>
    <w:rsid w:val="00676965"/>
    <w:rsid w:val="00682221"/>
    <w:rsid w:val="00684E0F"/>
    <w:rsid w:val="006A40FD"/>
    <w:rsid w:val="006A6F72"/>
    <w:rsid w:val="006B0607"/>
    <w:rsid w:val="006B2E45"/>
    <w:rsid w:val="006B6567"/>
    <w:rsid w:val="006C1C7F"/>
    <w:rsid w:val="006C22CF"/>
    <w:rsid w:val="006C6469"/>
    <w:rsid w:val="006E2279"/>
    <w:rsid w:val="006E621A"/>
    <w:rsid w:val="006E6923"/>
    <w:rsid w:val="006F3FAF"/>
    <w:rsid w:val="006F615F"/>
    <w:rsid w:val="00700D38"/>
    <w:rsid w:val="00702A9B"/>
    <w:rsid w:val="007036E1"/>
    <w:rsid w:val="00703CC3"/>
    <w:rsid w:val="00706B8B"/>
    <w:rsid w:val="00713251"/>
    <w:rsid w:val="0071619D"/>
    <w:rsid w:val="007213C4"/>
    <w:rsid w:val="0073309C"/>
    <w:rsid w:val="007363D1"/>
    <w:rsid w:val="00740224"/>
    <w:rsid w:val="007460CF"/>
    <w:rsid w:val="0074706D"/>
    <w:rsid w:val="00751BB9"/>
    <w:rsid w:val="00752EFE"/>
    <w:rsid w:val="00760BFE"/>
    <w:rsid w:val="007738F4"/>
    <w:rsid w:val="00775C58"/>
    <w:rsid w:val="007841BA"/>
    <w:rsid w:val="00793047"/>
    <w:rsid w:val="00795799"/>
    <w:rsid w:val="007A17D5"/>
    <w:rsid w:val="007A7099"/>
    <w:rsid w:val="007B20BB"/>
    <w:rsid w:val="007C0B01"/>
    <w:rsid w:val="007C6EA9"/>
    <w:rsid w:val="007D77B7"/>
    <w:rsid w:val="007E08F0"/>
    <w:rsid w:val="007E0BAC"/>
    <w:rsid w:val="007E6F85"/>
    <w:rsid w:val="007F09F6"/>
    <w:rsid w:val="007F6632"/>
    <w:rsid w:val="00810A83"/>
    <w:rsid w:val="0081383D"/>
    <w:rsid w:val="008166A8"/>
    <w:rsid w:val="00817E74"/>
    <w:rsid w:val="00820553"/>
    <w:rsid w:val="008220FA"/>
    <w:rsid w:val="008232F2"/>
    <w:rsid w:val="00823890"/>
    <w:rsid w:val="008334B7"/>
    <w:rsid w:val="008349FC"/>
    <w:rsid w:val="00836485"/>
    <w:rsid w:val="00840C82"/>
    <w:rsid w:val="0084303F"/>
    <w:rsid w:val="008434BC"/>
    <w:rsid w:val="008436CB"/>
    <w:rsid w:val="00852316"/>
    <w:rsid w:val="008553DA"/>
    <w:rsid w:val="00867F1E"/>
    <w:rsid w:val="00875530"/>
    <w:rsid w:val="00875A43"/>
    <w:rsid w:val="008804B5"/>
    <w:rsid w:val="00882620"/>
    <w:rsid w:val="0089331F"/>
    <w:rsid w:val="008973E7"/>
    <w:rsid w:val="008A187E"/>
    <w:rsid w:val="008A6748"/>
    <w:rsid w:val="008B4D7D"/>
    <w:rsid w:val="008C218C"/>
    <w:rsid w:val="008C3374"/>
    <w:rsid w:val="008C523E"/>
    <w:rsid w:val="008C6867"/>
    <w:rsid w:val="008E465D"/>
    <w:rsid w:val="008E6492"/>
    <w:rsid w:val="008E7B0E"/>
    <w:rsid w:val="008F2CD7"/>
    <w:rsid w:val="008F4C09"/>
    <w:rsid w:val="009016DB"/>
    <w:rsid w:val="0090240E"/>
    <w:rsid w:val="00905C18"/>
    <w:rsid w:val="00906F8C"/>
    <w:rsid w:val="00907988"/>
    <w:rsid w:val="00926819"/>
    <w:rsid w:val="00936B0A"/>
    <w:rsid w:val="0093719A"/>
    <w:rsid w:val="009506D4"/>
    <w:rsid w:val="00953C10"/>
    <w:rsid w:val="00957316"/>
    <w:rsid w:val="009577BA"/>
    <w:rsid w:val="00963CA7"/>
    <w:rsid w:val="00966C42"/>
    <w:rsid w:val="0098484F"/>
    <w:rsid w:val="0098706B"/>
    <w:rsid w:val="00992B48"/>
    <w:rsid w:val="00995DE4"/>
    <w:rsid w:val="009A01DB"/>
    <w:rsid w:val="009A08BB"/>
    <w:rsid w:val="009B6AEC"/>
    <w:rsid w:val="009B6F4D"/>
    <w:rsid w:val="009D20AF"/>
    <w:rsid w:val="009D2BA6"/>
    <w:rsid w:val="009D31D5"/>
    <w:rsid w:val="009D4FA8"/>
    <w:rsid w:val="009E0767"/>
    <w:rsid w:val="009E1562"/>
    <w:rsid w:val="009E6743"/>
    <w:rsid w:val="009E6D94"/>
    <w:rsid w:val="009F1DDC"/>
    <w:rsid w:val="00A0174B"/>
    <w:rsid w:val="00A01A63"/>
    <w:rsid w:val="00A1110D"/>
    <w:rsid w:val="00A15CC2"/>
    <w:rsid w:val="00A15D7A"/>
    <w:rsid w:val="00A2003B"/>
    <w:rsid w:val="00A21413"/>
    <w:rsid w:val="00A2786D"/>
    <w:rsid w:val="00A33CEC"/>
    <w:rsid w:val="00A372BB"/>
    <w:rsid w:val="00A41FC6"/>
    <w:rsid w:val="00A4326C"/>
    <w:rsid w:val="00A557CD"/>
    <w:rsid w:val="00A618F6"/>
    <w:rsid w:val="00A62612"/>
    <w:rsid w:val="00A647DC"/>
    <w:rsid w:val="00A66256"/>
    <w:rsid w:val="00A710DA"/>
    <w:rsid w:val="00A802CB"/>
    <w:rsid w:val="00A828B1"/>
    <w:rsid w:val="00A87563"/>
    <w:rsid w:val="00A9159C"/>
    <w:rsid w:val="00AA225E"/>
    <w:rsid w:val="00AA4436"/>
    <w:rsid w:val="00AC23FC"/>
    <w:rsid w:val="00AC5D91"/>
    <w:rsid w:val="00AC760C"/>
    <w:rsid w:val="00AD6C68"/>
    <w:rsid w:val="00AE26F9"/>
    <w:rsid w:val="00AE2D02"/>
    <w:rsid w:val="00AE7CB0"/>
    <w:rsid w:val="00AF1207"/>
    <w:rsid w:val="00AF2C50"/>
    <w:rsid w:val="00AF458F"/>
    <w:rsid w:val="00B00332"/>
    <w:rsid w:val="00B0275B"/>
    <w:rsid w:val="00B02882"/>
    <w:rsid w:val="00B2155F"/>
    <w:rsid w:val="00B336FF"/>
    <w:rsid w:val="00B348D0"/>
    <w:rsid w:val="00B366DB"/>
    <w:rsid w:val="00B41709"/>
    <w:rsid w:val="00B417D1"/>
    <w:rsid w:val="00B441FA"/>
    <w:rsid w:val="00B55A26"/>
    <w:rsid w:val="00B56E0F"/>
    <w:rsid w:val="00B5715F"/>
    <w:rsid w:val="00B61BD1"/>
    <w:rsid w:val="00B66158"/>
    <w:rsid w:val="00B70A5A"/>
    <w:rsid w:val="00B72A72"/>
    <w:rsid w:val="00B82749"/>
    <w:rsid w:val="00B831E4"/>
    <w:rsid w:val="00B83C07"/>
    <w:rsid w:val="00B8418F"/>
    <w:rsid w:val="00B92520"/>
    <w:rsid w:val="00B95D5E"/>
    <w:rsid w:val="00BA6049"/>
    <w:rsid w:val="00BA6707"/>
    <w:rsid w:val="00BB18F0"/>
    <w:rsid w:val="00BB3F02"/>
    <w:rsid w:val="00BB7E32"/>
    <w:rsid w:val="00BC230D"/>
    <w:rsid w:val="00BD2C0A"/>
    <w:rsid w:val="00BD4FC6"/>
    <w:rsid w:val="00BD6973"/>
    <w:rsid w:val="00BE3E2F"/>
    <w:rsid w:val="00BF65EB"/>
    <w:rsid w:val="00BF6606"/>
    <w:rsid w:val="00C043F8"/>
    <w:rsid w:val="00C06BCC"/>
    <w:rsid w:val="00C112F5"/>
    <w:rsid w:val="00C13C9F"/>
    <w:rsid w:val="00C15B43"/>
    <w:rsid w:val="00C25040"/>
    <w:rsid w:val="00C313A8"/>
    <w:rsid w:val="00C41B34"/>
    <w:rsid w:val="00C42C87"/>
    <w:rsid w:val="00C602EE"/>
    <w:rsid w:val="00C62DB7"/>
    <w:rsid w:val="00C63106"/>
    <w:rsid w:val="00C7100F"/>
    <w:rsid w:val="00C741C8"/>
    <w:rsid w:val="00C743E6"/>
    <w:rsid w:val="00C749BF"/>
    <w:rsid w:val="00C762F3"/>
    <w:rsid w:val="00C779BC"/>
    <w:rsid w:val="00C912B8"/>
    <w:rsid w:val="00C94830"/>
    <w:rsid w:val="00C95E25"/>
    <w:rsid w:val="00CA6346"/>
    <w:rsid w:val="00CB0C16"/>
    <w:rsid w:val="00CB4ECD"/>
    <w:rsid w:val="00CC1FDD"/>
    <w:rsid w:val="00CC484A"/>
    <w:rsid w:val="00CD0552"/>
    <w:rsid w:val="00CD0C71"/>
    <w:rsid w:val="00CD231C"/>
    <w:rsid w:val="00CD3069"/>
    <w:rsid w:val="00CE4C09"/>
    <w:rsid w:val="00D078CA"/>
    <w:rsid w:val="00D11FC0"/>
    <w:rsid w:val="00D138B4"/>
    <w:rsid w:val="00D32B22"/>
    <w:rsid w:val="00D37B3D"/>
    <w:rsid w:val="00D4333E"/>
    <w:rsid w:val="00D52928"/>
    <w:rsid w:val="00D60A4C"/>
    <w:rsid w:val="00D62BF1"/>
    <w:rsid w:val="00D72525"/>
    <w:rsid w:val="00D74EBA"/>
    <w:rsid w:val="00D7606F"/>
    <w:rsid w:val="00D76AE4"/>
    <w:rsid w:val="00D77A63"/>
    <w:rsid w:val="00D80611"/>
    <w:rsid w:val="00D82692"/>
    <w:rsid w:val="00D8517C"/>
    <w:rsid w:val="00D869EC"/>
    <w:rsid w:val="00D97E30"/>
    <w:rsid w:val="00DA1944"/>
    <w:rsid w:val="00DA7727"/>
    <w:rsid w:val="00DA7F99"/>
    <w:rsid w:val="00DB4996"/>
    <w:rsid w:val="00DC28CF"/>
    <w:rsid w:val="00DD743C"/>
    <w:rsid w:val="00DF0B4E"/>
    <w:rsid w:val="00DF5E49"/>
    <w:rsid w:val="00E03228"/>
    <w:rsid w:val="00E0384D"/>
    <w:rsid w:val="00E0582D"/>
    <w:rsid w:val="00E06A5F"/>
    <w:rsid w:val="00E073E9"/>
    <w:rsid w:val="00E11A3A"/>
    <w:rsid w:val="00E14662"/>
    <w:rsid w:val="00E14930"/>
    <w:rsid w:val="00E21C9F"/>
    <w:rsid w:val="00E22C50"/>
    <w:rsid w:val="00E244AA"/>
    <w:rsid w:val="00E24A1B"/>
    <w:rsid w:val="00E278CC"/>
    <w:rsid w:val="00E30653"/>
    <w:rsid w:val="00E512E1"/>
    <w:rsid w:val="00E52C25"/>
    <w:rsid w:val="00E64868"/>
    <w:rsid w:val="00E701C0"/>
    <w:rsid w:val="00E73F71"/>
    <w:rsid w:val="00E74550"/>
    <w:rsid w:val="00E77BDB"/>
    <w:rsid w:val="00E807F8"/>
    <w:rsid w:val="00E80B9E"/>
    <w:rsid w:val="00E83830"/>
    <w:rsid w:val="00E85D54"/>
    <w:rsid w:val="00E8682F"/>
    <w:rsid w:val="00E8765D"/>
    <w:rsid w:val="00E96EA6"/>
    <w:rsid w:val="00EA6EC4"/>
    <w:rsid w:val="00EA79C2"/>
    <w:rsid w:val="00EB1F87"/>
    <w:rsid w:val="00EB3087"/>
    <w:rsid w:val="00EB4CFE"/>
    <w:rsid w:val="00EC0C4A"/>
    <w:rsid w:val="00EC25CF"/>
    <w:rsid w:val="00EC4163"/>
    <w:rsid w:val="00EC6DF3"/>
    <w:rsid w:val="00EC7044"/>
    <w:rsid w:val="00ED32F6"/>
    <w:rsid w:val="00ED71CE"/>
    <w:rsid w:val="00EF5EEB"/>
    <w:rsid w:val="00F01926"/>
    <w:rsid w:val="00F05D3C"/>
    <w:rsid w:val="00F07E04"/>
    <w:rsid w:val="00F15E77"/>
    <w:rsid w:val="00F20A58"/>
    <w:rsid w:val="00F22164"/>
    <w:rsid w:val="00F4461A"/>
    <w:rsid w:val="00F46E43"/>
    <w:rsid w:val="00F52C99"/>
    <w:rsid w:val="00F553AC"/>
    <w:rsid w:val="00F56A33"/>
    <w:rsid w:val="00F57C06"/>
    <w:rsid w:val="00F64027"/>
    <w:rsid w:val="00F65D64"/>
    <w:rsid w:val="00F67328"/>
    <w:rsid w:val="00F77206"/>
    <w:rsid w:val="00F778D7"/>
    <w:rsid w:val="00F77E6C"/>
    <w:rsid w:val="00F90DC7"/>
    <w:rsid w:val="00FA33DE"/>
    <w:rsid w:val="00FB1C20"/>
    <w:rsid w:val="00FC262B"/>
    <w:rsid w:val="00FC70C3"/>
    <w:rsid w:val="00FD5CD7"/>
    <w:rsid w:val="00FE58E5"/>
    <w:rsid w:val="00FE7C09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31D408"/>
  <w15:chartTrackingRefBased/>
  <w15:docId w15:val="{DE6D4D78-5F7F-4ED1-8FFF-3C6CEB1E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E95"/>
    <w:rPr>
      <w:rFonts w:cstheme="minorHAnsi"/>
      <w:sz w:val="22"/>
      <w:szCs w:val="22"/>
    </w:rPr>
  </w:style>
  <w:style w:type="paragraph" w:styleId="Pennawd1">
    <w:name w:val="heading 1"/>
    <w:basedOn w:val="Normal"/>
    <w:next w:val="Normal"/>
    <w:link w:val="Pennawd1Nod"/>
    <w:autoRedefine/>
    <w:uiPriority w:val="9"/>
    <w:qFormat/>
    <w:rsid w:val="00CB0C16"/>
    <w:pPr>
      <w:keepNext/>
      <w:keepLines/>
      <w:spacing w:line="360" w:lineRule="auto"/>
      <w:ind w:firstLine="2552"/>
      <w:outlineLvl w:val="0"/>
    </w:pPr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Pennawd2">
    <w:name w:val="heading 2"/>
    <w:basedOn w:val="Teitl"/>
    <w:next w:val="Normal"/>
    <w:link w:val="Pennawd2Nod"/>
    <w:uiPriority w:val="9"/>
    <w:unhideWhenUsed/>
    <w:qFormat/>
    <w:rsid w:val="00A66256"/>
    <w:pPr>
      <w:spacing w:line="276" w:lineRule="auto"/>
      <w:outlineLvl w:val="1"/>
    </w:pPr>
  </w:style>
  <w:style w:type="paragraph" w:styleId="Pennawd3">
    <w:name w:val="heading 3"/>
    <w:basedOn w:val="Pennawd1"/>
    <w:next w:val="Normal"/>
    <w:link w:val="Pennawd3Nod"/>
    <w:uiPriority w:val="9"/>
    <w:unhideWhenUsed/>
    <w:qFormat/>
    <w:rsid w:val="00820553"/>
    <w:pPr>
      <w:spacing w:line="240" w:lineRule="auto"/>
      <w:ind w:left="284" w:firstLine="0"/>
      <w:outlineLvl w:val="2"/>
    </w:pPr>
    <w:rPr>
      <w:sz w:val="96"/>
      <w:szCs w:val="96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autoRedefine/>
    <w:uiPriority w:val="99"/>
    <w:unhideWhenUsed/>
    <w:qFormat/>
    <w:rsid w:val="00DA1944"/>
    <w:pPr>
      <w:tabs>
        <w:tab w:val="center" w:pos="4513"/>
        <w:tab w:val="right" w:pos="9026"/>
      </w:tabs>
      <w:spacing w:line="360" w:lineRule="auto"/>
    </w:pPr>
    <w:rPr>
      <w:sz w:val="56"/>
    </w:rPr>
  </w:style>
  <w:style w:type="character" w:customStyle="1" w:styleId="PennynNod">
    <w:name w:val="Pennyn Nod"/>
    <w:basedOn w:val="FfontParagraffDdiofyn"/>
    <w:link w:val="Pennyn"/>
    <w:uiPriority w:val="99"/>
    <w:rsid w:val="00DA1944"/>
    <w:rPr>
      <w:rFonts w:ascii="Gotham" w:hAnsi="Gotham"/>
      <w:sz w:val="56"/>
    </w:rPr>
  </w:style>
  <w:style w:type="character" w:customStyle="1" w:styleId="Pennawd1Nod">
    <w:name w:val="Pennawd 1 Nod"/>
    <w:basedOn w:val="FfontParagraffDdiofyn"/>
    <w:link w:val="Pennawd1"/>
    <w:uiPriority w:val="9"/>
    <w:rsid w:val="00CB0C16"/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Troedyn">
    <w:name w:val="footer"/>
    <w:basedOn w:val="Normal"/>
    <w:link w:val="TroedynNod"/>
    <w:uiPriority w:val="99"/>
    <w:unhideWhenUsed/>
    <w:rsid w:val="00F56A33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F56A33"/>
    <w:rPr>
      <w:rFonts w:ascii="Gotham" w:hAnsi="Gotham"/>
    </w:rPr>
  </w:style>
  <w:style w:type="character" w:customStyle="1" w:styleId="Pennawd2Nod">
    <w:name w:val="Pennawd 2 Nod"/>
    <w:basedOn w:val="FfontParagraffDdiofyn"/>
    <w:link w:val="Pennawd2"/>
    <w:uiPriority w:val="9"/>
    <w:rsid w:val="00A66256"/>
    <w:rPr>
      <w:rFonts w:cstheme="minorHAnsi"/>
      <w:b/>
      <w:bCs/>
      <w:color w:val="002060"/>
    </w:rPr>
  </w:style>
  <w:style w:type="character" w:customStyle="1" w:styleId="Pennawd3Nod">
    <w:name w:val="Pennawd 3 Nod"/>
    <w:basedOn w:val="FfontParagraffDdiofyn"/>
    <w:link w:val="Pennawd3"/>
    <w:uiPriority w:val="9"/>
    <w:rsid w:val="00820553"/>
    <w:rPr>
      <w:rFonts w:asciiTheme="majorHAnsi" w:eastAsiaTheme="majorEastAsia" w:hAnsiTheme="majorHAnsi" w:cstheme="majorHAnsi"/>
      <w:b/>
      <w:bCs/>
      <w:color w:val="FFFFFF" w:themeColor="background1"/>
      <w:sz w:val="96"/>
      <w:szCs w:val="96"/>
    </w:rPr>
  </w:style>
  <w:style w:type="table" w:styleId="GridTabl">
    <w:name w:val="Table Grid"/>
    <w:basedOn w:val="TablNormal"/>
    <w:uiPriority w:val="39"/>
    <w:rsid w:val="00F56A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ryf">
    <w:name w:val="Strong"/>
    <w:basedOn w:val="FfontParagraffDdiofyn"/>
    <w:uiPriority w:val="22"/>
    <w:qFormat/>
    <w:rsid w:val="0090240E"/>
    <w:rPr>
      <w:b/>
      <w:bCs/>
    </w:rPr>
  </w:style>
  <w:style w:type="paragraph" w:styleId="TablCynnwys1">
    <w:name w:val="toc 1"/>
    <w:basedOn w:val="Normal"/>
    <w:next w:val="Normal"/>
    <w:autoRedefine/>
    <w:uiPriority w:val="39"/>
    <w:unhideWhenUsed/>
    <w:rsid w:val="00C762F3"/>
    <w:pPr>
      <w:tabs>
        <w:tab w:val="right" w:leader="dot" w:pos="10456"/>
      </w:tabs>
      <w:spacing w:before="120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Hyperddolen">
    <w:name w:val="Hyperlink"/>
    <w:basedOn w:val="FfontParagraffDdiofyn"/>
    <w:uiPriority w:val="99"/>
    <w:unhideWhenUsed/>
    <w:rsid w:val="00840C82"/>
    <w:rPr>
      <w:color w:val="0563C1" w:themeColor="hyperlink"/>
      <w:u w:val="single"/>
    </w:rPr>
  </w:style>
  <w:style w:type="table" w:customStyle="1" w:styleId="AssessmrntBrief">
    <w:name w:val="Assessmrnt Brief"/>
    <w:basedOn w:val="TablNormal"/>
    <w:uiPriority w:val="99"/>
    <w:rsid w:val="00B366DB"/>
    <w:tblPr/>
  </w:style>
  <w:style w:type="paragraph" w:styleId="ParagraffRhestr">
    <w:name w:val="List Paragraph"/>
    <w:basedOn w:val="Normal"/>
    <w:uiPriority w:val="34"/>
    <w:qFormat/>
    <w:rsid w:val="000B2AB0"/>
    <w:pPr>
      <w:ind w:left="720"/>
      <w:contextualSpacing/>
    </w:pPr>
  </w:style>
  <w:style w:type="paragraph" w:styleId="Teitl">
    <w:name w:val="Title"/>
    <w:basedOn w:val="Normal"/>
    <w:next w:val="Normal"/>
    <w:link w:val="TeitlNod"/>
    <w:uiPriority w:val="10"/>
    <w:qFormat/>
    <w:rsid w:val="00C94830"/>
    <w:rPr>
      <w:b/>
      <w:bCs/>
      <w:color w:val="002060"/>
      <w:sz w:val="24"/>
      <w:szCs w:val="24"/>
    </w:rPr>
  </w:style>
  <w:style w:type="character" w:customStyle="1" w:styleId="TeitlNod">
    <w:name w:val="Teitl Nod"/>
    <w:basedOn w:val="FfontParagraffDdiofyn"/>
    <w:link w:val="Teitl"/>
    <w:uiPriority w:val="10"/>
    <w:rsid w:val="00C94830"/>
    <w:rPr>
      <w:rFonts w:cstheme="minorHAnsi"/>
      <w:b/>
      <w:bCs/>
      <w:color w:val="002060"/>
    </w:rPr>
  </w:style>
  <w:style w:type="character" w:styleId="RhifTudalen">
    <w:name w:val="page number"/>
    <w:basedOn w:val="FfontParagraffDdiofyn"/>
    <w:uiPriority w:val="99"/>
    <w:semiHidden/>
    <w:unhideWhenUsed/>
    <w:rsid w:val="005237C9"/>
  </w:style>
  <w:style w:type="paragraph" w:styleId="TablCynnwys2">
    <w:name w:val="toc 2"/>
    <w:basedOn w:val="Normal"/>
    <w:next w:val="Normal"/>
    <w:autoRedefine/>
    <w:uiPriority w:val="39"/>
    <w:unhideWhenUsed/>
    <w:rsid w:val="00123C5B"/>
    <w:pPr>
      <w:spacing w:before="240"/>
    </w:pPr>
    <w:rPr>
      <w:b/>
      <w:bCs/>
      <w:sz w:val="20"/>
      <w:szCs w:val="20"/>
    </w:rPr>
  </w:style>
  <w:style w:type="paragraph" w:styleId="TablCynnwys3">
    <w:name w:val="toc 3"/>
    <w:basedOn w:val="Normal"/>
    <w:next w:val="Normal"/>
    <w:autoRedefine/>
    <w:uiPriority w:val="39"/>
    <w:unhideWhenUsed/>
    <w:rsid w:val="00123C5B"/>
    <w:pPr>
      <w:ind w:left="220"/>
    </w:pPr>
    <w:rPr>
      <w:sz w:val="20"/>
      <w:szCs w:val="20"/>
    </w:rPr>
  </w:style>
  <w:style w:type="paragraph" w:styleId="TablCynnwys4">
    <w:name w:val="toc 4"/>
    <w:basedOn w:val="Normal"/>
    <w:next w:val="Normal"/>
    <w:autoRedefine/>
    <w:uiPriority w:val="39"/>
    <w:unhideWhenUsed/>
    <w:rsid w:val="00123C5B"/>
    <w:pPr>
      <w:ind w:left="440"/>
    </w:pPr>
    <w:rPr>
      <w:sz w:val="20"/>
      <w:szCs w:val="20"/>
    </w:rPr>
  </w:style>
  <w:style w:type="paragraph" w:styleId="TablCynnwys5">
    <w:name w:val="toc 5"/>
    <w:basedOn w:val="Normal"/>
    <w:next w:val="Normal"/>
    <w:autoRedefine/>
    <w:uiPriority w:val="39"/>
    <w:unhideWhenUsed/>
    <w:rsid w:val="00123C5B"/>
    <w:pPr>
      <w:ind w:left="660"/>
    </w:pPr>
    <w:rPr>
      <w:sz w:val="20"/>
      <w:szCs w:val="20"/>
    </w:rPr>
  </w:style>
  <w:style w:type="paragraph" w:styleId="TablCynnwys6">
    <w:name w:val="toc 6"/>
    <w:basedOn w:val="Normal"/>
    <w:next w:val="Normal"/>
    <w:autoRedefine/>
    <w:uiPriority w:val="39"/>
    <w:unhideWhenUsed/>
    <w:rsid w:val="00123C5B"/>
    <w:pPr>
      <w:ind w:left="880"/>
    </w:pPr>
    <w:rPr>
      <w:sz w:val="20"/>
      <w:szCs w:val="20"/>
    </w:rPr>
  </w:style>
  <w:style w:type="paragraph" w:styleId="TablCynnwys7">
    <w:name w:val="toc 7"/>
    <w:basedOn w:val="Normal"/>
    <w:next w:val="Normal"/>
    <w:autoRedefine/>
    <w:uiPriority w:val="39"/>
    <w:unhideWhenUsed/>
    <w:rsid w:val="00123C5B"/>
    <w:pPr>
      <w:ind w:left="1100"/>
    </w:pPr>
    <w:rPr>
      <w:sz w:val="20"/>
      <w:szCs w:val="20"/>
    </w:rPr>
  </w:style>
  <w:style w:type="paragraph" w:styleId="TablCynnwys8">
    <w:name w:val="toc 8"/>
    <w:basedOn w:val="Normal"/>
    <w:next w:val="Normal"/>
    <w:autoRedefine/>
    <w:uiPriority w:val="39"/>
    <w:unhideWhenUsed/>
    <w:rsid w:val="00123C5B"/>
    <w:pPr>
      <w:ind w:left="1320"/>
    </w:pPr>
    <w:rPr>
      <w:sz w:val="20"/>
      <w:szCs w:val="20"/>
    </w:rPr>
  </w:style>
  <w:style w:type="paragraph" w:styleId="TablCynnwys9">
    <w:name w:val="toc 9"/>
    <w:basedOn w:val="Normal"/>
    <w:next w:val="Normal"/>
    <w:autoRedefine/>
    <w:uiPriority w:val="39"/>
    <w:unhideWhenUsed/>
    <w:rsid w:val="00123C5B"/>
    <w:pPr>
      <w:ind w:left="1540"/>
    </w:pPr>
    <w:rPr>
      <w:sz w:val="20"/>
      <w:szCs w:val="20"/>
    </w:rPr>
  </w:style>
  <w:style w:type="character" w:customStyle="1" w:styleId="UnresolvedMention1">
    <w:name w:val="Unresolved Mention1"/>
    <w:basedOn w:val="FfontParagraffDdiofyn"/>
    <w:uiPriority w:val="99"/>
    <w:semiHidden/>
    <w:unhideWhenUsed/>
    <w:rsid w:val="00B82749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B82749"/>
    <w:rPr>
      <w:color w:val="954F72" w:themeColor="followedHyperlink"/>
      <w:u w:val="single"/>
    </w:rPr>
  </w:style>
  <w:style w:type="character" w:styleId="CyfeirnodSylw">
    <w:name w:val="annotation reference"/>
    <w:basedOn w:val="FfontParagraffDdiofyn"/>
    <w:uiPriority w:val="99"/>
    <w:semiHidden/>
    <w:unhideWhenUsed/>
    <w:rsid w:val="000606AE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unhideWhenUsed/>
    <w:rsid w:val="000606AE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0606AE"/>
    <w:rPr>
      <w:rFonts w:cstheme="minorHAnsi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0606AE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0606AE"/>
    <w:rPr>
      <w:rFonts w:cstheme="minorHAnsi"/>
      <w:b/>
      <w:bCs/>
      <w:sz w:val="20"/>
      <w:szCs w:val="20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4F17E0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4F17E0"/>
    <w:rPr>
      <w:rFonts w:ascii="Segoe UI" w:hAnsi="Segoe UI" w:cs="Segoe UI"/>
      <w:sz w:val="18"/>
      <w:szCs w:val="18"/>
    </w:rPr>
  </w:style>
  <w:style w:type="character" w:customStyle="1" w:styleId="Mention1">
    <w:name w:val="Mention1"/>
    <w:basedOn w:val="FfontParagraffDdiofyn"/>
    <w:uiPriority w:val="99"/>
    <w:unhideWhenUsed/>
    <w:rsid w:val="00122BDE"/>
    <w:rPr>
      <w:color w:val="2B579A"/>
      <w:shd w:val="clear" w:color="auto" w:fill="E6E6E6"/>
    </w:rPr>
  </w:style>
  <w:style w:type="paragraph" w:styleId="Adolygiad">
    <w:name w:val="Revision"/>
    <w:hidden/>
    <w:uiPriority w:val="99"/>
    <w:semiHidden/>
    <w:rsid w:val="00C25040"/>
    <w:rPr>
      <w:rFonts w:cstheme="minorHAnsi"/>
      <w:sz w:val="22"/>
      <w:szCs w:val="22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34543B"/>
    <w:rPr>
      <w:color w:val="605E5C"/>
      <w:shd w:val="clear" w:color="auto" w:fill="E1DFDD"/>
    </w:rPr>
  </w:style>
  <w:style w:type="character" w:customStyle="1" w:styleId="cf01">
    <w:name w:val="cf01"/>
    <w:basedOn w:val="FfontParagraffDdiofyn"/>
    <w:rsid w:val="00DA772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18" Type="http://schemas.openxmlformats.org/officeDocument/2006/relationships/hyperlink" Target="https://outlookuwicac.sharepoint.com/sites/QED/SitePages/National-Student-Survey-FAQs.aspx" TargetMode="External"/><Relationship Id="rId26" Type="http://schemas.openxmlformats.org/officeDocument/2006/relationships/hyperlink" Target="https://qliksense.cardiffmet.ac.uk/sense/app/1c860fe9-d0af-4838-94c8-4ce3d7c9416f/sheet/a66d5bcd-d990-4f25-9500-9ffd1dba46d5/state/analysi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qliksense.cardiffmet.ac.uk/sense/app/c5dcda8f-9b81-409b-ab9e-a8bb4a75eb59/sheet/199c4415-c54c-4727-be64-4022bf299f47/state/analysis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17" Type="http://schemas.openxmlformats.org/officeDocument/2006/relationships/hyperlink" Target="https://qliksense.cardiffmet.ac.uk/sense/app/488ed74a-857f-49fb-a883-31122da8e568/sheet/93257e96-6c7d-49a3-b437-878f08b0c7e5/state/analysis" TargetMode="External"/><Relationship Id="rId25" Type="http://schemas.openxmlformats.org/officeDocument/2006/relationships/hyperlink" Target="https://qliksense.cardiffmet.ac.uk/sense/app/8dbbbace-b7dd-4d80-8189-efedc904b710/sheet/3d88c511-64d2-4257-aa96-483a1692fe09/state/analysis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qliksense.cardiffmet.ac.uk/sense/app/c5dcda8f-9b81-409b-ab9e-a8bb4a75eb59/sheet/199c4415-c54c-4727-be64-4022bf299f47/state/analysis" TargetMode="External"/><Relationship Id="rId20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29" Type="http://schemas.openxmlformats.org/officeDocument/2006/relationships/hyperlink" Target="https://bilive01.cardiffmet.ac.uk/QvAJAXZfc/opendoc.htm?document=registry%5Cstudent%20live%20withdrawal.qvw&amp;lang=en-US&amp;host=QVS%40PV-LL-QLIKVW-0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32" Type="http://schemas.openxmlformats.org/officeDocument/2006/relationships/image" Target="media/image30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qliksense.cardiffmet.ac.uk/sense/app/a03ecc6a-ff81-4e8d-8a94-b6c14c22297d/sheet/5c979d32-b91e-4e98-958c-408066016108/state/analysis" TargetMode="External"/><Relationship Id="rId28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metvoice@cardiffmet.ac.uk" TargetMode="External"/><Relationship Id="rId31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qliksense.cardiffmet.ac.uk/sense/app/488ed74a-857f-49fb-a883-31122da8e568/sheet/93257e96-6c7d-49a3-b437-878f08b0c7e5/state/analysis" TargetMode="External"/><Relationship Id="rId27" Type="http://schemas.openxmlformats.org/officeDocument/2006/relationships/hyperlink" Target="https://qliksense.cardiffmet.ac.uk/sense/app/60c56ec5-31f0-4680-997f-c6bd79688f4d/sheet/1fa2fc68-9011-4105-a2cc-d6c30883e715/state/analysis" TargetMode="External"/><Relationship Id="rId30" Type="http://schemas.openxmlformats.org/officeDocument/2006/relationships/hyperlink" Target="https://qliksense.cardiffmet.ac.uk/sense/app/1c860fe9-d0af-4838-94c8-4ce3d7c9416f/sheet/a66d5bcd-d990-4f25-9500-9ffd1dba46d5/state/analysi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19377\Documents\Assessment%20Brief%20Template%20L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F51C03B-B920-4F7C-9A0F-5DC8921A8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6C7061-B87D-4666-97B6-41278C7EAD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EF4142-B198-4727-9AAE-CB1D47B78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0545C5-734B-4AFD-BDDF-19DE22F5FC64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Assessment Brief Template LF</Template>
  <TotalTime>84</TotalTime>
  <Pages>9</Pages>
  <Words>1873</Words>
  <Characters>10589</Characters>
  <Application>Microsoft Office Word</Application>
  <DocSecurity>0</DocSecurity>
  <Lines>705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Freeman, Leanne</dc:creator>
  <cp:lastModifiedBy>Olwen Thomas</cp:lastModifiedBy>
  <cp:revision>57</cp:revision>
  <dcterms:created xsi:type="dcterms:W3CDTF">2026-01-28T13:15:00Z</dcterms:created>
  <dcterms:modified xsi:type="dcterms:W3CDTF">2026-10-09T14:57:00Z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MediaServiceImageTags">
    <vt:lpwstr/>
  </property>
  <property fmtid="{D5CDD505-2E9C-101B-9397-08002B2CF9AE}" pid="5" name="Order">
    <vt:r8>226100</vt:r8>
  </property>
  <property fmtid="{D5CDD505-2E9C-101B-9397-08002B2CF9AE}" pid="6" name="TriggerFlowInfo">
    <vt:lpwstr/>
  </property>
  <property fmtid="{D5CDD505-2E9C-101B-9397-08002B2CF9AE}" pid="7" name="_ExtendedDescription">
    <vt:lpwstr/>
  </property>
</Properties>
</file>