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6274B" w14:textId="0B7AEF23" w:rsidR="000B48DC" w:rsidRPr="00FE183A" w:rsidRDefault="0091126F" w:rsidP="00C94830">
      <w:pPr>
        <w:pStyle w:val="Teitl"/>
      </w:pPr>
      <w:r w:rsidRPr="00FE183A">
        <w:rPr>
          <w:noProof/>
          <w:color w:val="FFFFFF" w:themeColor="background1"/>
          <w:lang w:eastAsia="en-GB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E839069" wp14:editId="7848059A">
                <wp:simplePos x="0" y="0"/>
                <wp:positionH relativeFrom="column">
                  <wp:posOffset>-469900</wp:posOffset>
                </wp:positionH>
                <wp:positionV relativeFrom="paragraph">
                  <wp:posOffset>-267970</wp:posOffset>
                </wp:positionV>
                <wp:extent cx="7574280" cy="7848600"/>
                <wp:effectExtent l="0" t="0" r="7620" b="12700"/>
                <wp:wrapNone/>
                <wp:docPr id="35" name="Rectangle 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280" cy="7848600"/>
                        </a:xfrm>
                        <a:prstGeom prst="rect">
                          <a:avLst/>
                        </a:prstGeom>
                        <a:solidFill>
                          <a:srgbClr val="1333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5" o:spid="_x0000_s1025" alt="&quot;&quot;" style="width:596.4pt;height:618pt;margin-top:-21.1pt;margin-left:-37pt;mso-height-percent:0;mso-height-relative:margin;mso-wrap-distance-bottom:0;mso-wrap-distance-left:9pt;mso-wrap-distance-right:9pt;mso-wrap-distance-top:0;mso-wrap-style:square;position:absolute;visibility:visible;v-text-anchor:middle;z-index:-251651072" fillcolor="#133350" strokecolor="#1f3763" strokeweight="1pt"/>
            </w:pict>
          </mc:Fallback>
        </mc:AlternateContent>
      </w:r>
      <w:r w:rsidR="008564D1" w:rsidRPr="00FE183A">
        <w:rPr>
          <w:color w:val="FFFFFF" w:themeColor="background1"/>
          <w:lang w:val="cy-GB"/>
        </w:rPr>
        <w:t>06.1C – Templed Cynllun Gwella Rhaglen – Rhaglenni Ôl-raddedig</w:t>
      </w:r>
    </w:p>
    <w:p w14:paraId="239E4E60" w14:textId="77777777" w:rsidR="000B48DC" w:rsidRPr="00FE183A" w:rsidRDefault="000B48DC" w:rsidP="00875A43">
      <w:pPr>
        <w:pStyle w:val="Teitl"/>
        <w:ind w:firstLine="284"/>
      </w:pPr>
    </w:p>
    <w:p w14:paraId="0B318DEC" w14:textId="77777777" w:rsidR="000B48DC" w:rsidRPr="00FE183A" w:rsidRDefault="000B48DC" w:rsidP="00875A43">
      <w:pPr>
        <w:pStyle w:val="Teitl"/>
        <w:ind w:firstLine="284"/>
      </w:pPr>
    </w:p>
    <w:p w14:paraId="071E506F" w14:textId="77777777" w:rsidR="000B48DC" w:rsidRPr="00FE183A" w:rsidRDefault="0091126F" w:rsidP="00875A43">
      <w:pPr>
        <w:pStyle w:val="Teitl"/>
        <w:ind w:firstLine="284"/>
      </w:pPr>
      <w:r w:rsidRPr="00FE183A">
        <w:rPr>
          <w:noProof/>
          <w:lang w:eastAsia="en-GB"/>
        </w:rPr>
        <w:drawing>
          <wp:inline distT="0" distB="0" distL="0" distR="0" wp14:anchorId="7E0BCFA4" wp14:editId="2629B998">
            <wp:extent cx="2717800" cy="800100"/>
            <wp:effectExtent l="0" t="0" r="0" b="0"/>
            <wp:docPr id="1" name="Picture 1" descr="Logo: Cardiff Metropolitain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030702" name="Picture 1" descr="Logo: Cardiff Metropolitain University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0608E" w14:textId="77777777" w:rsidR="000B48DC" w:rsidRPr="00FE183A" w:rsidRDefault="000B48DC" w:rsidP="00875A43">
      <w:pPr>
        <w:pStyle w:val="Teitl"/>
        <w:ind w:firstLine="284"/>
      </w:pPr>
    </w:p>
    <w:p w14:paraId="76850432" w14:textId="77777777" w:rsidR="00F56A33" w:rsidRPr="00FE183A" w:rsidRDefault="0091126F" w:rsidP="00875A43">
      <w:pPr>
        <w:pStyle w:val="Teitl"/>
        <w:ind w:firstLine="284"/>
        <w:rPr>
          <w:color w:val="FFFFFF" w:themeColor="background1"/>
        </w:rPr>
      </w:pPr>
      <w:r w:rsidRPr="00FE183A">
        <w:rPr>
          <w:color w:val="FFFFFF" w:themeColor="background1"/>
          <w:lang w:val="cy-GB"/>
        </w:rPr>
        <w:t>Rhaglenni Ôl-raddedig</w:t>
      </w:r>
    </w:p>
    <w:p w14:paraId="67FEDF7B" w14:textId="77777777" w:rsidR="00194AEB" w:rsidRPr="00FE183A" w:rsidRDefault="00194AEB" w:rsidP="000B48DC">
      <w:pPr>
        <w:ind w:left="284"/>
        <w:rPr>
          <w:color w:val="FFFFFF" w:themeColor="background1"/>
        </w:rPr>
      </w:pPr>
    </w:p>
    <w:p w14:paraId="37D0727C" w14:textId="77777777" w:rsidR="00F65D64" w:rsidRPr="00FE183A" w:rsidRDefault="00F65D64" w:rsidP="00875A43">
      <w:pPr>
        <w:rPr>
          <w:color w:val="FFFFFF" w:themeColor="background1"/>
        </w:rPr>
      </w:pPr>
    </w:p>
    <w:p w14:paraId="52C4E21A" w14:textId="43BFDA3A" w:rsidR="00F56A33" w:rsidRPr="00FE183A" w:rsidRDefault="0091126F" w:rsidP="00820553">
      <w:pPr>
        <w:pStyle w:val="Pennawd3"/>
      </w:pPr>
      <w:r w:rsidRPr="00FE183A">
        <w:rPr>
          <w:lang w:val="cy-GB"/>
        </w:rPr>
        <w:t>Cynllun Gwella Rhaglen</w:t>
      </w:r>
    </w:p>
    <w:p w14:paraId="6622DE3A" w14:textId="77777777" w:rsidR="00F56A33" w:rsidRPr="00FE183A" w:rsidRDefault="00F56A33" w:rsidP="000B48DC">
      <w:pPr>
        <w:ind w:left="284"/>
        <w:rPr>
          <w:color w:val="FFFFFF" w:themeColor="background1"/>
        </w:rPr>
      </w:pPr>
    </w:p>
    <w:p w14:paraId="62B44EA7" w14:textId="77777777" w:rsidR="00F56A33" w:rsidRPr="00FE183A" w:rsidRDefault="0091126F" w:rsidP="000B48DC">
      <w:pPr>
        <w:ind w:left="284"/>
        <w:rPr>
          <w:color w:val="133350"/>
        </w:rPr>
      </w:pPr>
      <w:r w:rsidRPr="00FE183A">
        <w:rPr>
          <w:noProof/>
          <w:color w:val="13335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C1CF2B" wp14:editId="0B355B06">
                <wp:simplePos x="0" y="0"/>
                <wp:positionH relativeFrom="column">
                  <wp:posOffset>153955</wp:posOffset>
                </wp:positionH>
                <wp:positionV relativeFrom="paragraph">
                  <wp:posOffset>61154</wp:posOffset>
                </wp:positionV>
                <wp:extent cx="2052735" cy="106680"/>
                <wp:effectExtent l="0" t="0" r="5080" b="0"/>
                <wp:wrapNone/>
                <wp:docPr id="5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735" cy="106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alt="&quot;&quot;" style="width:161.65pt;height:8.4pt;margin-top:4.8pt;margin-left:12.1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3360" fillcolor="white" stroked="f" strokeweight="1pt"/>
            </w:pict>
          </mc:Fallback>
        </mc:AlternateContent>
      </w:r>
    </w:p>
    <w:p w14:paraId="3A3A58FA" w14:textId="77777777" w:rsidR="004A1935" w:rsidRPr="00FE183A" w:rsidRDefault="004A1935" w:rsidP="000B48DC">
      <w:pPr>
        <w:ind w:left="284"/>
        <w:rPr>
          <w:color w:val="133350"/>
        </w:rPr>
      </w:pPr>
    </w:p>
    <w:tbl>
      <w:tblPr>
        <w:tblStyle w:val="GridTabl"/>
        <w:tblpPr w:leftFromText="180" w:rightFromText="180" w:vertAnchor="text" w:horzAnchor="page" w:tblpX="814" w:tblpY="18"/>
        <w:tblW w:w="10536" w:type="dxa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103"/>
        <w:gridCol w:w="5433"/>
      </w:tblGrid>
      <w:tr w:rsidR="000E5535" w:rsidRPr="00FE183A" w14:paraId="662BF97C" w14:textId="77777777" w:rsidTr="00155B86">
        <w:trPr>
          <w:tblCellSpacing w:w="56" w:type="dxa"/>
        </w:trPr>
        <w:tc>
          <w:tcPr>
            <w:tcW w:w="4935" w:type="dxa"/>
          </w:tcPr>
          <w:p w14:paraId="6B742F68" w14:textId="77777777" w:rsidR="000B48DC" w:rsidRPr="00FE183A" w:rsidRDefault="0091126F" w:rsidP="00123C5B">
            <w:pPr>
              <w:pStyle w:val="Teitl"/>
              <w:ind w:hanging="74"/>
              <w:rPr>
                <w:color w:val="FFFFFF" w:themeColor="background1"/>
              </w:rPr>
            </w:pPr>
            <w:r w:rsidRPr="00FE183A">
              <w:rPr>
                <w:color w:val="FFFFFF" w:themeColor="background1"/>
                <w:lang w:val="cy-GB"/>
              </w:rPr>
              <w:t>Ysgol</w:t>
            </w:r>
          </w:p>
        </w:tc>
        <w:tc>
          <w:tcPr>
            <w:tcW w:w="5265" w:type="dxa"/>
          </w:tcPr>
          <w:p w14:paraId="634B98A6" w14:textId="77777777" w:rsidR="000B48DC" w:rsidRPr="00FE183A" w:rsidRDefault="0091126F" w:rsidP="00123C5B">
            <w:pPr>
              <w:pStyle w:val="Teitl"/>
              <w:ind w:hanging="74"/>
              <w:rPr>
                <w:color w:val="FFFFFF" w:themeColor="background1"/>
              </w:rPr>
            </w:pPr>
            <w:r w:rsidRPr="00FE183A">
              <w:rPr>
                <w:color w:val="FFFFFF" w:themeColor="background1"/>
                <w:lang w:val="cy-GB"/>
              </w:rPr>
              <w:t>Rhaglen(ni)</w:t>
            </w:r>
          </w:p>
        </w:tc>
      </w:tr>
      <w:tr w:rsidR="000E5535" w:rsidRPr="00FE183A" w14:paraId="3DEB9232" w14:textId="77777777" w:rsidTr="00155B86">
        <w:trPr>
          <w:tblCellSpacing w:w="56" w:type="dxa"/>
        </w:trPr>
        <w:tc>
          <w:tcPr>
            <w:tcW w:w="4935" w:type="dxa"/>
            <w:shd w:val="clear" w:color="auto" w:fill="D9E2F3" w:themeFill="accent1" w:themeFillTint="33"/>
          </w:tcPr>
          <w:p w14:paraId="400EFA71" w14:textId="77777777" w:rsidR="000B48DC" w:rsidRPr="00FE183A" w:rsidRDefault="000B48DC" w:rsidP="00875A43">
            <w:pPr>
              <w:ind w:left="284" w:hanging="220"/>
              <w:rPr>
                <w:color w:val="133350"/>
              </w:rPr>
            </w:pPr>
          </w:p>
        </w:tc>
        <w:tc>
          <w:tcPr>
            <w:tcW w:w="5265" w:type="dxa"/>
            <w:shd w:val="clear" w:color="auto" w:fill="D9E2F3" w:themeFill="accent1" w:themeFillTint="33"/>
          </w:tcPr>
          <w:p w14:paraId="19AA8636" w14:textId="25C08E5D" w:rsidR="000B48DC" w:rsidRPr="00FE183A" w:rsidRDefault="0049049C" w:rsidP="00A15D7A">
            <w:pPr>
              <w:rPr>
                <w:i/>
                <w:color w:val="3B3838" w:themeColor="background2" w:themeShade="40"/>
                <w:sz w:val="20"/>
                <w:szCs w:val="20"/>
              </w:rPr>
            </w:pP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Dylech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gynnwys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unrhyw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deitl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blaenorol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ar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y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rhaglen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os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yw</w:t>
            </w:r>
            <w:r w:rsidR="00775CED" w:rsidRPr="00FE183A">
              <w:rPr>
                <w:i/>
                <w:color w:val="3B3838" w:themeColor="background2" w:themeShade="40"/>
                <w:sz w:val="20"/>
                <w:szCs w:val="20"/>
              </w:rPr>
              <w:t>’</w:t>
            </w:r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n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cael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ei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haddysgu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o hyd.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Rhestrwch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yr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holl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raglenni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perthnasol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os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yw</w:t>
            </w:r>
            <w:r w:rsidR="00775CED" w:rsidRPr="00FE183A">
              <w:rPr>
                <w:i/>
                <w:color w:val="3B3838" w:themeColor="background2" w:themeShade="40"/>
                <w:sz w:val="20"/>
                <w:szCs w:val="20"/>
              </w:rPr>
              <w:t>’</w:t>
            </w:r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r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PEP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yn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adrodd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ar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glwstwr</w:t>
            </w:r>
            <w:proofErr w:type="spellEnd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r w:rsidR="00FE183A">
              <w:rPr>
                <w:i/>
                <w:color w:val="3B3838" w:themeColor="background2" w:themeShade="40"/>
                <w:sz w:val="20"/>
                <w:szCs w:val="20"/>
              </w:rPr>
              <w:t xml:space="preserve">o </w:t>
            </w:r>
            <w:proofErr w:type="spellStart"/>
            <w:r w:rsidRPr="00FE183A">
              <w:rPr>
                <w:i/>
                <w:color w:val="3B3838" w:themeColor="background2" w:themeShade="40"/>
                <w:sz w:val="20"/>
                <w:szCs w:val="20"/>
              </w:rPr>
              <w:t>raglen</w:t>
            </w:r>
            <w:r w:rsidR="00FE183A">
              <w:rPr>
                <w:i/>
                <w:color w:val="3B3838" w:themeColor="background2" w:themeShade="40"/>
                <w:sz w:val="20"/>
                <w:szCs w:val="20"/>
              </w:rPr>
              <w:t>ni</w:t>
            </w:r>
            <w:proofErr w:type="spellEnd"/>
            <w:r w:rsidRPr="00FE183A">
              <w:rPr>
                <w:i/>
                <w:iCs/>
                <w:color w:val="3B3838" w:themeColor="background2" w:themeShade="40"/>
                <w:sz w:val="20"/>
                <w:szCs w:val="20"/>
                <w:lang w:val="cy-GB"/>
              </w:rPr>
              <w:t>.</w:t>
            </w:r>
          </w:p>
        </w:tc>
      </w:tr>
      <w:tr w:rsidR="000E5535" w:rsidRPr="00FE183A" w14:paraId="42064CFF" w14:textId="77777777" w:rsidTr="00155B86">
        <w:trPr>
          <w:tblCellSpacing w:w="56" w:type="dxa"/>
        </w:trPr>
        <w:tc>
          <w:tcPr>
            <w:tcW w:w="4935" w:type="dxa"/>
          </w:tcPr>
          <w:p w14:paraId="11545412" w14:textId="77777777" w:rsidR="000B48DC" w:rsidRPr="00FE183A" w:rsidRDefault="0091126F" w:rsidP="00123C5B">
            <w:pPr>
              <w:pStyle w:val="Teitl"/>
              <w:ind w:hanging="74"/>
              <w:rPr>
                <w:color w:val="FFFFFF" w:themeColor="background1"/>
              </w:rPr>
            </w:pPr>
            <w:r w:rsidRPr="00FE183A">
              <w:rPr>
                <w:color w:val="FFFFFF" w:themeColor="background1"/>
                <w:lang w:val="cy-GB"/>
              </w:rPr>
              <w:t>Cyfarwyddwr y Rhaglen</w:t>
            </w:r>
          </w:p>
        </w:tc>
        <w:tc>
          <w:tcPr>
            <w:tcW w:w="5265" w:type="dxa"/>
          </w:tcPr>
          <w:p w14:paraId="6B29EA16" w14:textId="77777777" w:rsidR="000B48DC" w:rsidRPr="00FE183A" w:rsidRDefault="0091126F" w:rsidP="00123C5B">
            <w:pPr>
              <w:pStyle w:val="Teitl"/>
              <w:ind w:hanging="74"/>
              <w:rPr>
                <w:color w:val="FFFFFF" w:themeColor="background1"/>
              </w:rPr>
            </w:pPr>
            <w:r w:rsidRPr="00FE183A">
              <w:rPr>
                <w:color w:val="FFFFFF" w:themeColor="background1"/>
                <w:lang w:val="cy-GB"/>
              </w:rPr>
              <w:t>Unrhyw Gyrsiau Byr Cysylltiedig</w:t>
            </w:r>
          </w:p>
        </w:tc>
      </w:tr>
      <w:tr w:rsidR="000E5535" w:rsidRPr="00FE183A" w14:paraId="121B393A" w14:textId="77777777" w:rsidTr="00155B86">
        <w:trPr>
          <w:tblCellSpacing w:w="56" w:type="dxa"/>
        </w:trPr>
        <w:tc>
          <w:tcPr>
            <w:tcW w:w="4935" w:type="dxa"/>
            <w:shd w:val="clear" w:color="auto" w:fill="D9E2F3" w:themeFill="accent1" w:themeFillTint="33"/>
          </w:tcPr>
          <w:p w14:paraId="06C4A7FC" w14:textId="77777777" w:rsidR="000B48DC" w:rsidRPr="00FE183A" w:rsidRDefault="000B48DC" w:rsidP="00875A43">
            <w:pPr>
              <w:ind w:left="284" w:hanging="220"/>
              <w:rPr>
                <w:color w:val="133350"/>
              </w:rPr>
            </w:pPr>
          </w:p>
        </w:tc>
        <w:tc>
          <w:tcPr>
            <w:tcW w:w="5265" w:type="dxa"/>
            <w:shd w:val="clear" w:color="auto" w:fill="D9E2F3" w:themeFill="accent1" w:themeFillTint="33"/>
          </w:tcPr>
          <w:p w14:paraId="416D1DC0" w14:textId="77777777" w:rsidR="000B48DC" w:rsidRPr="00FE183A" w:rsidRDefault="000B48DC" w:rsidP="00875A43">
            <w:pPr>
              <w:ind w:left="284" w:hanging="220"/>
              <w:rPr>
                <w:color w:val="133350"/>
              </w:rPr>
            </w:pPr>
          </w:p>
        </w:tc>
      </w:tr>
      <w:tr w:rsidR="000E5535" w:rsidRPr="00FE183A" w14:paraId="76D7BA28" w14:textId="77777777" w:rsidTr="000B48DC">
        <w:trPr>
          <w:tblCellSpacing w:w="56" w:type="dxa"/>
        </w:trPr>
        <w:tc>
          <w:tcPr>
            <w:tcW w:w="10312" w:type="dxa"/>
            <w:gridSpan w:val="2"/>
          </w:tcPr>
          <w:p w14:paraId="396F1DD1" w14:textId="77777777" w:rsidR="000B48DC" w:rsidRPr="00FE183A" w:rsidRDefault="0091126F" w:rsidP="00123C5B">
            <w:pPr>
              <w:pStyle w:val="Teitl"/>
              <w:ind w:hanging="74"/>
            </w:pPr>
            <w:r w:rsidRPr="00FE183A">
              <w:rPr>
                <w:color w:val="FFFFFF" w:themeColor="background1"/>
                <w:lang w:val="cy-GB"/>
              </w:rPr>
              <w:t>Cyrff Proffesiynol, Statudol a Rheoleiddiol Cysylltiedig (PSRB)</w:t>
            </w:r>
          </w:p>
        </w:tc>
      </w:tr>
      <w:tr w:rsidR="000E5535" w:rsidRPr="00FE183A" w14:paraId="1BAFF70B" w14:textId="77777777" w:rsidTr="000B48DC">
        <w:trPr>
          <w:tblCellSpacing w:w="56" w:type="dxa"/>
        </w:trPr>
        <w:tc>
          <w:tcPr>
            <w:tcW w:w="10312" w:type="dxa"/>
            <w:gridSpan w:val="2"/>
            <w:shd w:val="clear" w:color="auto" w:fill="D9E2F3" w:themeFill="accent1" w:themeFillTint="33"/>
          </w:tcPr>
          <w:p w14:paraId="4D0D8B90" w14:textId="77777777" w:rsidR="00487AC9" w:rsidRPr="00FE183A" w:rsidRDefault="00487AC9" w:rsidP="00487AC9">
            <w:pPr>
              <w:rPr>
                <w:color w:val="133350"/>
              </w:rPr>
            </w:pPr>
          </w:p>
        </w:tc>
      </w:tr>
    </w:tbl>
    <w:p w14:paraId="48A531C5" w14:textId="77777777" w:rsidR="00775C58" w:rsidRPr="00FE183A" w:rsidRDefault="00775C58" w:rsidP="00875A43">
      <w:pPr>
        <w:rPr>
          <w:color w:val="133350"/>
        </w:rPr>
      </w:pPr>
    </w:p>
    <w:p w14:paraId="04732511" w14:textId="77777777" w:rsidR="00123C5B" w:rsidRPr="00FE183A" w:rsidRDefault="00123C5B" w:rsidP="000B48DC">
      <w:pPr>
        <w:ind w:left="284"/>
        <w:rPr>
          <w:color w:val="133350"/>
        </w:rPr>
      </w:pPr>
    </w:p>
    <w:p w14:paraId="5061B020" w14:textId="77777777" w:rsidR="00820553" w:rsidRPr="00FE183A" w:rsidRDefault="00820553" w:rsidP="000B48DC">
      <w:pPr>
        <w:ind w:left="284"/>
        <w:rPr>
          <w:color w:val="133350"/>
        </w:rPr>
      </w:pPr>
    </w:p>
    <w:p w14:paraId="4EAEA93F" w14:textId="77777777" w:rsidR="00875A43" w:rsidRPr="00FE183A" w:rsidRDefault="00875A43" w:rsidP="000B48DC">
      <w:pPr>
        <w:ind w:left="284"/>
        <w:rPr>
          <w:color w:val="133350"/>
        </w:rPr>
      </w:pPr>
    </w:p>
    <w:p w14:paraId="1D9FA5C3" w14:textId="77777777" w:rsidR="00155B86" w:rsidRPr="00FE183A" w:rsidRDefault="00155B86" w:rsidP="00155B86">
      <w:pPr>
        <w:ind w:left="284" w:firstLine="4252"/>
        <w:rPr>
          <w:color w:val="133350"/>
        </w:rPr>
      </w:pPr>
    </w:p>
    <w:p w14:paraId="10A6F572" w14:textId="77777777" w:rsidR="00775C58" w:rsidRPr="00FE183A" w:rsidRDefault="0091126F">
      <w:pPr>
        <w:rPr>
          <w:color w:val="133350"/>
        </w:rPr>
      </w:pPr>
      <w:r w:rsidRPr="00FE183A">
        <w:rPr>
          <w:color w:val="133350"/>
          <w:lang w:val="cy-GB"/>
        </w:rPr>
        <w:br w:type="page"/>
      </w:r>
    </w:p>
    <w:p w14:paraId="7022D474" w14:textId="77777777" w:rsidR="000B48DC" w:rsidRPr="00FE183A" w:rsidRDefault="000B48DC" w:rsidP="00820553">
      <w:pPr>
        <w:rPr>
          <w:color w:val="133350"/>
        </w:rPr>
      </w:pPr>
    </w:p>
    <w:p w14:paraId="033D4F45" w14:textId="7BFB03A9" w:rsidR="00A15D7A" w:rsidRPr="00FE183A" w:rsidRDefault="0091126F" w:rsidP="00487AC9">
      <w:pPr>
        <w:pStyle w:val="Pennawd1"/>
        <w:ind w:firstLine="0"/>
        <w:rPr>
          <w:color w:val="133350"/>
        </w:rPr>
      </w:pPr>
      <w:r w:rsidRPr="00FE183A">
        <w:rPr>
          <w:color w:val="133350"/>
          <w:lang w:val="cy-GB"/>
        </w:rPr>
        <w:t xml:space="preserve">Nodiadau </w:t>
      </w:r>
      <w:r w:rsidR="009E7E4E" w:rsidRPr="00FE183A">
        <w:rPr>
          <w:color w:val="133350"/>
          <w:lang w:val="cy-GB"/>
        </w:rPr>
        <w:t>Canllaw</w:t>
      </w:r>
    </w:p>
    <w:p w14:paraId="6216B78C" w14:textId="1E163F36" w:rsidR="00A15D7A" w:rsidRPr="00FE183A" w:rsidRDefault="0091126F" w:rsidP="00E807F8">
      <w:pPr>
        <w:jc w:val="both"/>
        <w:rPr>
          <w:color w:val="133350"/>
          <w:sz w:val="24"/>
          <w:szCs w:val="24"/>
        </w:rPr>
      </w:pPr>
      <w:r w:rsidRPr="00FE183A">
        <w:rPr>
          <w:color w:val="133350"/>
          <w:sz w:val="24"/>
          <w:szCs w:val="24"/>
          <w:lang w:val="cy-GB"/>
        </w:rPr>
        <w:t>Gweler isod ddwy adran i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w cwblhau yn ystod cylch cyfredol y Cynllun Gwella Rhaglen (PEP). Bydd y cylch yn rhedeg o fis Tachwedd 2025 i fis Mai 2026 a gofynnir i chi, ym mhob pwynt ymgysylltu, i fyfyrio ar gynllunio blaenorol, data diweddar, ac</w:t>
      </w:r>
      <w:r w:rsidR="003701A2" w:rsidRPr="00FE183A">
        <w:rPr>
          <w:color w:val="133350"/>
          <w:sz w:val="24"/>
          <w:szCs w:val="24"/>
          <w:lang w:val="cy-GB"/>
        </w:rPr>
        <w:t xml:space="preserve"> </w:t>
      </w:r>
      <w:r w:rsidRPr="00FE183A">
        <w:rPr>
          <w:color w:val="133350"/>
          <w:sz w:val="24"/>
          <w:szCs w:val="24"/>
          <w:lang w:val="cy-GB"/>
        </w:rPr>
        <w:t>i wneud cynlluniau newydd er mwyn gwella eich rhaglen. Gellir cyrchu eich data D</w:t>
      </w:r>
      <w:r w:rsidR="002B0FCA">
        <w:rPr>
          <w:color w:val="133350"/>
          <w:sz w:val="24"/>
          <w:szCs w:val="24"/>
          <w:lang w:val="cy-GB"/>
        </w:rPr>
        <w:t xml:space="preserve">angosyddion </w:t>
      </w:r>
      <w:r w:rsidRPr="00FE183A">
        <w:rPr>
          <w:color w:val="133350"/>
          <w:sz w:val="24"/>
          <w:szCs w:val="24"/>
          <w:lang w:val="cy-GB"/>
        </w:rPr>
        <w:t>P</w:t>
      </w:r>
      <w:r w:rsidR="002B0FCA">
        <w:rPr>
          <w:color w:val="133350"/>
          <w:sz w:val="24"/>
          <w:szCs w:val="24"/>
          <w:lang w:val="cy-GB"/>
        </w:rPr>
        <w:t xml:space="preserve">erfformiad </w:t>
      </w:r>
      <w:r w:rsidRPr="00FE183A">
        <w:rPr>
          <w:color w:val="133350"/>
          <w:sz w:val="24"/>
          <w:szCs w:val="24"/>
          <w:lang w:val="cy-GB"/>
        </w:rPr>
        <w:t>A</w:t>
      </w:r>
      <w:r w:rsidR="002B0FCA">
        <w:rPr>
          <w:color w:val="133350"/>
          <w:sz w:val="24"/>
          <w:szCs w:val="24"/>
          <w:lang w:val="cy-GB"/>
        </w:rPr>
        <w:t>llweddol (DPA)</w:t>
      </w:r>
      <w:r w:rsidRPr="00FE183A">
        <w:rPr>
          <w:color w:val="133350"/>
          <w:sz w:val="24"/>
          <w:szCs w:val="24"/>
          <w:lang w:val="cy-GB"/>
        </w:rPr>
        <w:t xml:space="preserve"> craidd </w:t>
      </w:r>
      <w:hyperlink r:id="rId12" w:history="1">
        <w:r w:rsidR="00A47816" w:rsidRPr="00FE183A">
          <w:rPr>
            <w:rStyle w:val="Hyperddolen"/>
            <w:sz w:val="24"/>
            <w:szCs w:val="24"/>
            <w:lang w:val="cy-GB"/>
          </w:rPr>
          <w:t>yma</w:t>
        </w:r>
      </w:hyperlink>
    </w:p>
    <w:p w14:paraId="1C8C5985" w14:textId="77777777" w:rsidR="00A15D7A" w:rsidRPr="00FE183A" w:rsidRDefault="00A15D7A" w:rsidP="00A01A63">
      <w:pPr>
        <w:rPr>
          <w:color w:val="133350"/>
          <w:sz w:val="24"/>
          <w:szCs w:val="24"/>
        </w:rPr>
      </w:pPr>
    </w:p>
    <w:tbl>
      <w:tblPr>
        <w:tblStyle w:val="GridTabl"/>
        <w:tblW w:w="0" w:type="auto"/>
        <w:tblLook w:val="04A0" w:firstRow="1" w:lastRow="0" w:firstColumn="1" w:lastColumn="0" w:noHBand="0" w:noVBand="1"/>
      </w:tblPr>
      <w:tblGrid>
        <w:gridCol w:w="1413"/>
        <w:gridCol w:w="6804"/>
        <w:gridCol w:w="2239"/>
      </w:tblGrid>
      <w:tr w:rsidR="000E5535" w:rsidRPr="00FE183A" w14:paraId="53A4C86C" w14:textId="77777777" w:rsidTr="009506D4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133350"/>
            <w:vAlign w:val="center"/>
          </w:tcPr>
          <w:p w14:paraId="4F52FDC3" w14:textId="77777777" w:rsidR="00A15D7A" w:rsidRPr="00FE183A" w:rsidRDefault="0091126F" w:rsidP="00A01A63">
            <w:pPr>
              <w:jc w:val="center"/>
              <w:rPr>
                <w:b/>
                <w:sz w:val="24"/>
                <w:szCs w:val="24"/>
              </w:rPr>
            </w:pPr>
            <w:r w:rsidRPr="00FE183A">
              <w:rPr>
                <w:b/>
                <w:bCs/>
                <w:sz w:val="24"/>
                <w:szCs w:val="24"/>
                <w:lang w:val="cy-GB"/>
              </w:rPr>
              <w:t>Adran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133350"/>
            <w:vAlign w:val="center"/>
          </w:tcPr>
          <w:p w14:paraId="3DDDEF64" w14:textId="77777777" w:rsidR="00A15D7A" w:rsidRPr="00FE183A" w:rsidRDefault="0091126F" w:rsidP="00487AC9">
            <w:pPr>
              <w:rPr>
                <w:b/>
                <w:sz w:val="24"/>
                <w:szCs w:val="24"/>
              </w:rPr>
            </w:pPr>
            <w:r w:rsidRPr="00FE183A">
              <w:rPr>
                <w:b/>
                <w:bCs/>
                <w:sz w:val="24"/>
                <w:szCs w:val="24"/>
                <w:lang w:val="cy-GB"/>
              </w:rPr>
              <w:t>Myfyrio ar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133350"/>
            <w:vAlign w:val="center"/>
          </w:tcPr>
          <w:p w14:paraId="0635A919" w14:textId="320F9886" w:rsidR="00A15D7A" w:rsidRPr="00FE183A" w:rsidRDefault="0091126F" w:rsidP="00487AC9">
            <w:pPr>
              <w:rPr>
                <w:b/>
                <w:sz w:val="24"/>
                <w:szCs w:val="24"/>
              </w:rPr>
            </w:pPr>
            <w:r w:rsidRPr="00FE183A">
              <w:rPr>
                <w:b/>
                <w:bCs/>
                <w:sz w:val="24"/>
                <w:szCs w:val="24"/>
                <w:lang w:val="cy-GB"/>
              </w:rPr>
              <w:t xml:space="preserve">Sicrhau bod </w:t>
            </w:r>
            <w:r w:rsidR="006574FE" w:rsidRPr="00FE183A">
              <w:rPr>
                <w:b/>
                <w:bCs/>
                <w:sz w:val="24"/>
                <w:szCs w:val="24"/>
                <w:lang w:val="cy-GB"/>
              </w:rPr>
              <w:t>y cofnod</w:t>
            </w:r>
            <w:r w:rsidRPr="00FE183A">
              <w:rPr>
                <w:b/>
                <w:bCs/>
                <w:sz w:val="24"/>
                <w:szCs w:val="24"/>
                <w:lang w:val="cy-GB"/>
              </w:rPr>
              <w:t xml:space="preserve"> PEP ar gael i</w:t>
            </w:r>
            <w:r w:rsidR="00775CED" w:rsidRPr="00FE183A">
              <w:rPr>
                <w:b/>
                <w:bCs/>
                <w:sz w:val="24"/>
                <w:szCs w:val="24"/>
                <w:lang w:val="cy-GB"/>
              </w:rPr>
              <w:t>’</w:t>
            </w:r>
            <w:r w:rsidRPr="00FE183A">
              <w:rPr>
                <w:b/>
                <w:bCs/>
                <w:sz w:val="24"/>
                <w:szCs w:val="24"/>
                <w:lang w:val="cy-GB"/>
              </w:rPr>
              <w:t>r QED</w:t>
            </w:r>
          </w:p>
        </w:tc>
      </w:tr>
      <w:tr w:rsidR="000E5535" w:rsidRPr="00FE183A" w14:paraId="5AA2E59F" w14:textId="77777777" w:rsidTr="009506D4">
        <w:trPr>
          <w:trHeight w:val="4817"/>
        </w:trPr>
        <w:tc>
          <w:tcPr>
            <w:tcW w:w="1413" w:type="dxa"/>
            <w:tcBorders>
              <w:top w:val="single" w:sz="4" w:space="0" w:color="133350"/>
              <w:left w:val="nil"/>
              <w:bottom w:val="single" w:sz="4" w:space="0" w:color="133350"/>
              <w:right w:val="nil"/>
            </w:tcBorders>
            <w:vAlign w:val="center"/>
          </w:tcPr>
          <w:p w14:paraId="73A9B4BE" w14:textId="77777777" w:rsidR="00A15D7A" w:rsidRPr="00FE183A" w:rsidRDefault="0091126F" w:rsidP="00A01A63">
            <w:pPr>
              <w:jc w:val="center"/>
              <w:rPr>
                <w:b/>
                <w:color w:val="133350"/>
                <w:sz w:val="24"/>
                <w:szCs w:val="24"/>
              </w:rPr>
            </w:pPr>
            <w:r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Adran 1</w:t>
            </w:r>
          </w:p>
        </w:tc>
        <w:tc>
          <w:tcPr>
            <w:tcW w:w="6804" w:type="dxa"/>
            <w:tcBorders>
              <w:top w:val="single" w:sz="4" w:space="0" w:color="133350"/>
              <w:left w:val="nil"/>
              <w:bottom w:val="single" w:sz="4" w:space="0" w:color="133350"/>
              <w:right w:val="nil"/>
            </w:tcBorders>
            <w:vAlign w:val="center"/>
          </w:tcPr>
          <w:p w14:paraId="5087D13D" w14:textId="77777777" w:rsidR="00A15D7A" w:rsidRPr="00FE183A" w:rsidRDefault="0091126F" w:rsidP="00487AC9">
            <w:pPr>
              <w:pStyle w:val="ParagraffRhestr"/>
              <w:numPr>
                <w:ilvl w:val="0"/>
                <w:numId w:val="9"/>
              </w:numPr>
              <w:jc w:val="both"/>
              <w:rPr>
                <w:color w:val="133350"/>
                <w:sz w:val="24"/>
                <w:szCs w:val="24"/>
              </w:rPr>
            </w:pPr>
            <w:r w:rsidRPr="00FE183A">
              <w:rPr>
                <w:color w:val="133350"/>
                <w:sz w:val="24"/>
                <w:szCs w:val="24"/>
                <w:lang w:val="cy-GB"/>
              </w:rPr>
              <w:t>Recriwtio: Nifer y cofrestriadau newydd ar gyfer y sesiwn 25/26;</w:t>
            </w:r>
          </w:p>
          <w:p w14:paraId="0572E083" w14:textId="46EAB6DD" w:rsidR="00A15D7A" w:rsidRPr="00FE183A" w:rsidRDefault="0091126F" w:rsidP="00487AC9">
            <w:pPr>
              <w:pStyle w:val="ParagraffRhestr"/>
              <w:numPr>
                <w:ilvl w:val="0"/>
                <w:numId w:val="9"/>
              </w:numPr>
              <w:jc w:val="both"/>
              <w:rPr>
                <w:color w:val="133350"/>
                <w:sz w:val="24"/>
                <w:szCs w:val="24"/>
              </w:rPr>
            </w:pPr>
            <w:r w:rsidRPr="00FE183A">
              <w:rPr>
                <w:color w:val="133350"/>
                <w:sz w:val="24"/>
                <w:szCs w:val="24"/>
                <w:lang w:val="cy-GB"/>
              </w:rPr>
              <w:t>Cadw: unrhyw fyfyrwyr sy</w:t>
            </w:r>
            <w:r w:rsidR="00775CED" w:rsidRPr="00FE183A">
              <w:rPr>
                <w:color w:val="133350"/>
                <w:sz w:val="24"/>
                <w:szCs w:val="24"/>
                <w:lang w:val="cy-GB"/>
              </w:rPr>
              <w:t>’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>n tynnu</w:t>
            </w:r>
            <w:r w:rsidR="00775CED" w:rsidRPr="00FE183A">
              <w:rPr>
                <w:color w:val="133350"/>
                <w:sz w:val="24"/>
                <w:szCs w:val="24"/>
                <w:lang w:val="cy-GB"/>
              </w:rPr>
              <w:t>’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 xml:space="preserve">n ôl rhwng </w:t>
            </w:r>
            <w:r w:rsidR="003509E2">
              <w:rPr>
                <w:color w:val="133350"/>
                <w:sz w:val="24"/>
                <w:szCs w:val="24"/>
                <w:lang w:val="cy-GB"/>
              </w:rPr>
              <w:t xml:space="preserve">mis 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>Ebrill 25 a</w:t>
            </w:r>
            <w:r w:rsidR="003509E2">
              <w:rPr>
                <w:color w:val="133350"/>
                <w:sz w:val="24"/>
                <w:szCs w:val="24"/>
                <w:lang w:val="cy-GB"/>
              </w:rPr>
              <w:t xml:space="preserve">  mis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 xml:space="preserve"> Tachwedd 25;</w:t>
            </w:r>
          </w:p>
          <w:p w14:paraId="231BC2C8" w14:textId="77777777" w:rsidR="00C075C9" w:rsidRPr="00FE183A" w:rsidRDefault="0091126F" w:rsidP="00487AC9">
            <w:pPr>
              <w:pStyle w:val="ParagraffRhestr"/>
              <w:numPr>
                <w:ilvl w:val="0"/>
                <w:numId w:val="9"/>
              </w:numPr>
              <w:jc w:val="both"/>
              <w:rPr>
                <w:color w:val="133350"/>
                <w:sz w:val="24"/>
                <w:szCs w:val="24"/>
              </w:rPr>
            </w:pPr>
            <w:r w:rsidRPr="00FE183A">
              <w:rPr>
                <w:color w:val="133350"/>
                <w:sz w:val="24"/>
                <w:szCs w:val="24"/>
                <w:lang w:val="cy-GB"/>
              </w:rPr>
              <w:t>Perfformiad Arolwg Ôl-raddedigion o Brofiadau a Addysgir (PTES) ar gyfer eich rhaglen;</w:t>
            </w:r>
          </w:p>
          <w:p w14:paraId="7B0C272D" w14:textId="4D9E0EDA" w:rsidR="00A15D7A" w:rsidRPr="00FE183A" w:rsidRDefault="0091126F" w:rsidP="00487AC9">
            <w:pPr>
              <w:pStyle w:val="ParagraffRhestr"/>
              <w:numPr>
                <w:ilvl w:val="0"/>
                <w:numId w:val="9"/>
              </w:numPr>
              <w:jc w:val="both"/>
              <w:rPr>
                <w:color w:val="133350"/>
                <w:sz w:val="24"/>
                <w:szCs w:val="24"/>
              </w:rPr>
            </w:pPr>
            <w:r w:rsidRPr="00FE183A">
              <w:rPr>
                <w:color w:val="133350"/>
                <w:sz w:val="24"/>
                <w:szCs w:val="24"/>
                <w:lang w:val="cy-GB"/>
              </w:rPr>
              <w:t>Safonau: Adborth Arholwyr Allanol yn eu hadroddiadau sy</w:t>
            </w:r>
            <w:r w:rsidR="00775CED" w:rsidRPr="00FE183A">
              <w:rPr>
                <w:color w:val="133350"/>
                <w:sz w:val="24"/>
                <w:szCs w:val="24"/>
                <w:lang w:val="cy-GB"/>
              </w:rPr>
              <w:t>’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>n cwmpasu</w:t>
            </w:r>
            <w:r w:rsidR="00775CED" w:rsidRPr="00FE183A">
              <w:rPr>
                <w:color w:val="133350"/>
                <w:sz w:val="24"/>
                <w:szCs w:val="24"/>
                <w:lang w:val="cy-GB"/>
              </w:rPr>
              <w:t>’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>r sesiwn 24/25;</w:t>
            </w:r>
          </w:p>
          <w:p w14:paraId="1C47F637" w14:textId="7A8952B7" w:rsidR="00A15D7A" w:rsidRPr="00FE183A" w:rsidRDefault="0091126F" w:rsidP="00487AC9">
            <w:pPr>
              <w:pStyle w:val="ParagraffRhestr"/>
              <w:numPr>
                <w:ilvl w:val="0"/>
                <w:numId w:val="9"/>
              </w:numPr>
              <w:jc w:val="both"/>
              <w:rPr>
                <w:color w:val="133350"/>
                <w:sz w:val="24"/>
                <w:szCs w:val="24"/>
              </w:rPr>
            </w:pPr>
            <w:r w:rsidRPr="00FE183A">
              <w:rPr>
                <w:color w:val="133350"/>
                <w:sz w:val="24"/>
                <w:szCs w:val="24"/>
                <w:lang w:val="cy-GB"/>
              </w:rPr>
              <w:t>Perfformiad y Modiwl: unrhyw fodiwlau sydd â chyfraddau pasio uwch neu is na</w:t>
            </w:r>
            <w:r w:rsidR="00775CED" w:rsidRPr="00FE183A">
              <w:rPr>
                <w:color w:val="133350"/>
                <w:sz w:val="24"/>
                <w:szCs w:val="24"/>
                <w:lang w:val="cy-GB"/>
              </w:rPr>
              <w:t>’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>r cyfartaledd;</w:t>
            </w:r>
          </w:p>
          <w:p w14:paraId="0FBD620B" w14:textId="13800D29" w:rsidR="00A15D7A" w:rsidRPr="00FE183A" w:rsidRDefault="0091126F" w:rsidP="00C075C9">
            <w:pPr>
              <w:pStyle w:val="ParagraffRhestr"/>
              <w:numPr>
                <w:ilvl w:val="0"/>
                <w:numId w:val="9"/>
              </w:numPr>
              <w:jc w:val="both"/>
              <w:rPr>
                <w:color w:val="133350"/>
                <w:sz w:val="24"/>
                <w:szCs w:val="24"/>
              </w:rPr>
            </w:pPr>
            <w:r w:rsidRPr="00FE183A">
              <w:rPr>
                <w:color w:val="133350"/>
                <w:sz w:val="24"/>
                <w:szCs w:val="24"/>
                <w:lang w:val="cy-GB"/>
              </w:rPr>
              <w:t>Gwerthuso Modiwlau: unrhyw werthusiadau</w:t>
            </w:r>
            <w:r w:rsidR="003701A2" w:rsidRPr="00FE183A">
              <w:rPr>
                <w:color w:val="133350"/>
                <w:sz w:val="24"/>
                <w:szCs w:val="24"/>
                <w:lang w:val="cy-GB"/>
              </w:rPr>
              <w:t xml:space="preserve"> 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>o fodiwlau a gwblhawyd gan fyfyrwyr rhwng</w:t>
            </w:r>
            <w:r w:rsidR="003509E2">
              <w:rPr>
                <w:color w:val="133350"/>
                <w:sz w:val="24"/>
                <w:szCs w:val="24"/>
                <w:lang w:val="cy-GB"/>
              </w:rPr>
              <w:t xml:space="preserve"> mis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 xml:space="preserve"> Ebrill 25 a</w:t>
            </w:r>
            <w:r w:rsidR="003509E2">
              <w:rPr>
                <w:color w:val="133350"/>
                <w:sz w:val="24"/>
                <w:szCs w:val="24"/>
                <w:lang w:val="cy-GB"/>
              </w:rPr>
              <w:t xml:space="preserve"> mis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 xml:space="preserve"> Tachwedd 25.</w:t>
            </w:r>
          </w:p>
        </w:tc>
        <w:tc>
          <w:tcPr>
            <w:tcW w:w="2239" w:type="dxa"/>
            <w:tcBorders>
              <w:top w:val="single" w:sz="4" w:space="0" w:color="133350"/>
              <w:left w:val="nil"/>
              <w:bottom w:val="single" w:sz="4" w:space="0" w:color="133350"/>
              <w:right w:val="nil"/>
            </w:tcBorders>
            <w:vAlign w:val="center"/>
          </w:tcPr>
          <w:p w14:paraId="6F66ED1A" w14:textId="77777777" w:rsidR="00A15D7A" w:rsidRPr="00FE183A" w:rsidRDefault="0091126F" w:rsidP="00487AC9">
            <w:pPr>
              <w:jc w:val="center"/>
              <w:rPr>
                <w:color w:val="133350"/>
                <w:sz w:val="24"/>
                <w:szCs w:val="24"/>
              </w:rPr>
            </w:pPr>
            <w:r w:rsidRPr="00FE183A">
              <w:rPr>
                <w:color w:val="133350"/>
                <w:sz w:val="24"/>
                <w:szCs w:val="24"/>
                <w:lang w:val="cy-GB"/>
              </w:rPr>
              <w:t>28 Tachwedd 2025</w:t>
            </w:r>
          </w:p>
        </w:tc>
      </w:tr>
      <w:tr w:rsidR="000E5535" w:rsidRPr="00FE183A" w14:paraId="3C3655C6" w14:textId="77777777" w:rsidTr="009506D4">
        <w:trPr>
          <w:trHeight w:val="1683"/>
        </w:trPr>
        <w:tc>
          <w:tcPr>
            <w:tcW w:w="1413" w:type="dxa"/>
            <w:tcBorders>
              <w:top w:val="single" w:sz="4" w:space="0" w:color="133350"/>
              <w:left w:val="nil"/>
              <w:bottom w:val="nil"/>
              <w:right w:val="nil"/>
            </w:tcBorders>
            <w:vAlign w:val="center"/>
          </w:tcPr>
          <w:p w14:paraId="364FE33F" w14:textId="77777777" w:rsidR="00A15D7A" w:rsidRPr="00FE183A" w:rsidRDefault="0091126F" w:rsidP="00A01A63">
            <w:pPr>
              <w:jc w:val="center"/>
              <w:rPr>
                <w:b/>
                <w:color w:val="133350"/>
                <w:sz w:val="24"/>
                <w:szCs w:val="24"/>
              </w:rPr>
            </w:pPr>
            <w:r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Adran 2</w:t>
            </w:r>
          </w:p>
        </w:tc>
        <w:tc>
          <w:tcPr>
            <w:tcW w:w="6804" w:type="dxa"/>
            <w:tcBorders>
              <w:top w:val="single" w:sz="4" w:space="0" w:color="133350"/>
              <w:left w:val="nil"/>
              <w:bottom w:val="nil"/>
              <w:right w:val="nil"/>
            </w:tcBorders>
            <w:vAlign w:val="center"/>
          </w:tcPr>
          <w:p w14:paraId="31CDC39A" w14:textId="77777777" w:rsidR="005B689C" w:rsidRPr="00FE183A" w:rsidRDefault="0091126F" w:rsidP="005B689C">
            <w:pPr>
              <w:pStyle w:val="ParagraffRhestr"/>
              <w:numPr>
                <w:ilvl w:val="0"/>
                <w:numId w:val="11"/>
              </w:numPr>
              <w:jc w:val="both"/>
              <w:rPr>
                <w:color w:val="133350"/>
                <w:sz w:val="24"/>
                <w:szCs w:val="24"/>
              </w:rPr>
            </w:pPr>
            <w:r w:rsidRPr="00FE183A">
              <w:rPr>
                <w:color w:val="133350"/>
                <w:sz w:val="24"/>
                <w:szCs w:val="24"/>
                <w:lang w:val="cy-GB"/>
              </w:rPr>
              <w:t>Deilliannau Dyfarniadau: Deilliannau dyfarniadau o fyrddau arholi haf a hydref 25;</w:t>
            </w:r>
          </w:p>
          <w:p w14:paraId="3DD5AB02" w14:textId="0A1948ED" w:rsidR="00A15D7A" w:rsidRPr="00FE183A" w:rsidRDefault="0091126F" w:rsidP="005B689C">
            <w:pPr>
              <w:pStyle w:val="ParagraffRhestr"/>
              <w:numPr>
                <w:ilvl w:val="0"/>
                <w:numId w:val="11"/>
              </w:numPr>
              <w:jc w:val="both"/>
              <w:rPr>
                <w:color w:val="133350"/>
                <w:sz w:val="24"/>
                <w:szCs w:val="24"/>
              </w:rPr>
            </w:pPr>
            <w:r w:rsidRPr="00FE183A">
              <w:rPr>
                <w:color w:val="133350"/>
                <w:sz w:val="24"/>
                <w:szCs w:val="24"/>
                <w:lang w:val="cy-GB"/>
              </w:rPr>
              <w:t>Gwerthuso Modiwlau: unrhyw werthusiadau o fodiwlau a gwblhawyd gan fyfyrwyr rhwng</w:t>
            </w:r>
            <w:r w:rsidR="003509E2">
              <w:rPr>
                <w:color w:val="133350"/>
                <w:sz w:val="24"/>
                <w:szCs w:val="24"/>
                <w:lang w:val="cy-GB"/>
              </w:rPr>
              <w:t xml:space="preserve"> mis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 xml:space="preserve"> Tachwedd 25 a</w:t>
            </w:r>
            <w:r w:rsidR="003509E2">
              <w:rPr>
                <w:color w:val="133350"/>
                <w:sz w:val="24"/>
                <w:szCs w:val="24"/>
                <w:lang w:val="cy-GB"/>
              </w:rPr>
              <w:t xml:space="preserve"> mis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 xml:space="preserve"> Ebrill 26;</w:t>
            </w:r>
          </w:p>
          <w:p w14:paraId="490E512E" w14:textId="207401C5" w:rsidR="00A15D7A" w:rsidRPr="00FE183A" w:rsidRDefault="0091126F" w:rsidP="005B689C">
            <w:pPr>
              <w:pStyle w:val="ParagraffRhestr"/>
              <w:numPr>
                <w:ilvl w:val="0"/>
                <w:numId w:val="11"/>
              </w:numPr>
              <w:jc w:val="both"/>
              <w:rPr>
                <w:color w:val="133350"/>
                <w:sz w:val="24"/>
                <w:szCs w:val="24"/>
              </w:rPr>
            </w:pPr>
            <w:r w:rsidRPr="00FE183A">
              <w:rPr>
                <w:color w:val="133350"/>
                <w:sz w:val="24"/>
                <w:szCs w:val="24"/>
                <w:lang w:val="cy-GB"/>
              </w:rPr>
              <w:t>Cadw: unrhyw fyfyrwyr sy</w:t>
            </w:r>
            <w:r w:rsidR="00775CED" w:rsidRPr="00FE183A">
              <w:rPr>
                <w:color w:val="133350"/>
                <w:sz w:val="24"/>
                <w:szCs w:val="24"/>
                <w:lang w:val="cy-GB"/>
              </w:rPr>
              <w:t>’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>n tynnu</w:t>
            </w:r>
            <w:r w:rsidR="00775CED" w:rsidRPr="00FE183A">
              <w:rPr>
                <w:color w:val="133350"/>
                <w:sz w:val="24"/>
                <w:szCs w:val="24"/>
                <w:lang w:val="cy-GB"/>
              </w:rPr>
              <w:t>’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>n ôl rhwng</w:t>
            </w:r>
            <w:r w:rsidR="003509E2">
              <w:rPr>
                <w:color w:val="133350"/>
                <w:sz w:val="24"/>
                <w:szCs w:val="24"/>
                <w:lang w:val="cy-GB"/>
              </w:rPr>
              <w:t xml:space="preserve"> mis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 xml:space="preserve"> Tachwedd 25 a</w:t>
            </w:r>
            <w:r w:rsidR="003509E2">
              <w:rPr>
                <w:color w:val="133350"/>
                <w:sz w:val="24"/>
                <w:szCs w:val="24"/>
                <w:lang w:val="cy-GB"/>
              </w:rPr>
              <w:t xml:space="preserve"> mis </w:t>
            </w:r>
            <w:r w:rsidRPr="00FE183A">
              <w:rPr>
                <w:color w:val="133350"/>
                <w:sz w:val="24"/>
                <w:szCs w:val="24"/>
                <w:lang w:val="cy-GB"/>
              </w:rPr>
              <w:t>Ebrill 26.</w:t>
            </w:r>
          </w:p>
        </w:tc>
        <w:tc>
          <w:tcPr>
            <w:tcW w:w="2239" w:type="dxa"/>
            <w:tcBorders>
              <w:top w:val="single" w:sz="4" w:space="0" w:color="133350"/>
              <w:left w:val="nil"/>
              <w:bottom w:val="nil"/>
              <w:right w:val="nil"/>
            </w:tcBorders>
            <w:vAlign w:val="center"/>
          </w:tcPr>
          <w:p w14:paraId="454D294D" w14:textId="77777777" w:rsidR="00A15D7A" w:rsidRPr="00FE183A" w:rsidRDefault="0091126F" w:rsidP="00A01A63">
            <w:pPr>
              <w:jc w:val="center"/>
              <w:rPr>
                <w:color w:val="133350"/>
                <w:sz w:val="24"/>
                <w:szCs w:val="24"/>
              </w:rPr>
            </w:pPr>
            <w:r w:rsidRPr="00FE183A">
              <w:rPr>
                <w:color w:val="133350"/>
                <w:sz w:val="24"/>
                <w:szCs w:val="24"/>
                <w:lang w:val="cy-GB"/>
              </w:rPr>
              <w:t>1 Mai 2026</w:t>
            </w:r>
          </w:p>
        </w:tc>
      </w:tr>
    </w:tbl>
    <w:p w14:paraId="0B856EDD" w14:textId="77777777" w:rsidR="00E807F8" w:rsidRPr="00FE183A" w:rsidRDefault="00E807F8" w:rsidP="00A01A63">
      <w:pPr>
        <w:rPr>
          <w:color w:val="133350"/>
          <w:sz w:val="24"/>
          <w:szCs w:val="24"/>
        </w:rPr>
      </w:pPr>
    </w:p>
    <w:p w14:paraId="18FAD746" w14:textId="14BD8044" w:rsidR="00A15D7A" w:rsidRPr="00FE183A" w:rsidRDefault="0091126F" w:rsidP="00A01A63">
      <w:pPr>
        <w:rPr>
          <w:color w:val="133350"/>
          <w:sz w:val="24"/>
          <w:szCs w:val="24"/>
        </w:rPr>
      </w:pPr>
      <w:r w:rsidRPr="00FE183A">
        <w:rPr>
          <w:color w:val="133350"/>
          <w:sz w:val="24"/>
          <w:szCs w:val="24"/>
          <w:lang w:val="cy-GB"/>
        </w:rPr>
        <w:t>Ym mhob adran o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ch Cynllun Gwella Rhaglen gofynnir i chi wneud y canlynol:</w:t>
      </w:r>
    </w:p>
    <w:p w14:paraId="6A215ABD" w14:textId="1F2A5B57" w:rsidR="00A15D7A" w:rsidRPr="00FE183A" w:rsidRDefault="0091126F" w:rsidP="00A01A63">
      <w:pPr>
        <w:pStyle w:val="ParagraffRhestr"/>
        <w:numPr>
          <w:ilvl w:val="0"/>
          <w:numId w:val="8"/>
        </w:numPr>
        <w:rPr>
          <w:color w:val="133350"/>
          <w:sz w:val="24"/>
          <w:szCs w:val="24"/>
        </w:rPr>
      </w:pPr>
      <w:r w:rsidRPr="00FE183A">
        <w:rPr>
          <w:color w:val="133350"/>
          <w:sz w:val="24"/>
          <w:szCs w:val="24"/>
          <w:lang w:val="cy-GB"/>
        </w:rPr>
        <w:t>Mewnosod unrhyw ddata DPA yn y maes Mesurau Cryno o Lwyddiant. Gallwch gael mynediad i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r data hwn a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ch sgôr</w:t>
      </w:r>
      <w:r w:rsidR="003701A2" w:rsidRPr="00FE183A">
        <w:rPr>
          <w:color w:val="133350"/>
          <w:sz w:val="24"/>
          <w:szCs w:val="24"/>
          <w:lang w:val="cy-GB"/>
        </w:rPr>
        <w:t xml:space="preserve"> </w:t>
      </w:r>
      <w:r w:rsidRPr="00FE183A">
        <w:rPr>
          <w:color w:val="133350"/>
          <w:sz w:val="24"/>
          <w:szCs w:val="24"/>
          <w:lang w:val="cy-GB"/>
        </w:rPr>
        <w:t>Coch Oren Gwyrdd</w:t>
      </w:r>
      <w:r w:rsidR="003701A2" w:rsidRPr="00FE183A">
        <w:rPr>
          <w:color w:val="133350"/>
          <w:sz w:val="24"/>
          <w:szCs w:val="24"/>
          <w:lang w:val="cy-GB"/>
        </w:rPr>
        <w:t xml:space="preserve"> </w:t>
      </w:r>
      <w:r w:rsidRPr="00FE183A">
        <w:rPr>
          <w:color w:val="133350"/>
          <w:sz w:val="24"/>
          <w:szCs w:val="24"/>
          <w:lang w:val="cy-GB"/>
        </w:rPr>
        <w:t>(RAG) drwy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 xml:space="preserve">r </w:t>
      </w:r>
      <w:hyperlink r:id="rId13" w:history="1">
        <w:proofErr w:type="spellStart"/>
        <w:r w:rsidR="00692B81" w:rsidRPr="00FE183A">
          <w:rPr>
            <w:rStyle w:val="Hyperddolen"/>
            <w:sz w:val="24"/>
            <w:szCs w:val="24"/>
            <w:lang w:val="cy-GB"/>
          </w:rPr>
          <w:t>Dangosfwrdd</w:t>
        </w:r>
        <w:proofErr w:type="spellEnd"/>
        <w:r w:rsidR="00692B81" w:rsidRPr="00FE183A">
          <w:rPr>
            <w:rStyle w:val="Hyperddolen"/>
            <w:sz w:val="24"/>
            <w:szCs w:val="24"/>
            <w:lang w:val="cy-GB"/>
          </w:rPr>
          <w:t xml:space="preserve"> </w:t>
        </w:r>
        <w:r w:rsidR="00D3294F" w:rsidRPr="00FE183A">
          <w:rPr>
            <w:rStyle w:val="Hyperddolen"/>
            <w:sz w:val="24"/>
            <w:szCs w:val="24"/>
            <w:lang w:val="cy-GB"/>
          </w:rPr>
          <w:t>P</w:t>
        </w:r>
        <w:r w:rsidR="00692B81" w:rsidRPr="00FE183A">
          <w:rPr>
            <w:rStyle w:val="Hyperddolen"/>
            <w:sz w:val="24"/>
            <w:szCs w:val="24"/>
            <w:lang w:val="cy-GB"/>
          </w:rPr>
          <w:t>erfformiad Rhaglenni</w:t>
        </w:r>
      </w:hyperlink>
      <w:r w:rsidRPr="00FE183A">
        <w:rPr>
          <w:color w:val="133350"/>
          <w:sz w:val="24"/>
          <w:szCs w:val="24"/>
          <w:lang w:val="cy-GB"/>
        </w:rPr>
        <w:t>.</w:t>
      </w:r>
    </w:p>
    <w:p w14:paraId="1CA2FB59" w14:textId="3B7FE9EC" w:rsidR="00A15D7A" w:rsidRPr="00FE183A" w:rsidRDefault="0091126F" w:rsidP="00A01A63">
      <w:pPr>
        <w:pStyle w:val="ParagraffRhestr"/>
        <w:numPr>
          <w:ilvl w:val="0"/>
          <w:numId w:val="8"/>
        </w:numPr>
        <w:rPr>
          <w:color w:val="133350"/>
          <w:sz w:val="24"/>
          <w:szCs w:val="24"/>
        </w:rPr>
      </w:pPr>
      <w:r w:rsidRPr="00FE183A">
        <w:rPr>
          <w:color w:val="133350"/>
          <w:sz w:val="24"/>
          <w:szCs w:val="24"/>
          <w:lang w:val="cy-GB"/>
        </w:rPr>
        <w:t>Rhowch yr wybodaeth ddiweddaraf am gamau gweithredu a nodwyd yn eich rownd gynllunio ddiwethaf. Gallwch restru camau gweithredu sydd wedi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u cyflawni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n llwyddiannus a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r rhai sy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 xml:space="preserve">n parhau. Cofiwch gynnwys sylwebaeth ar unrhyw gamau sydd </w:t>
      </w:r>
      <w:r w:rsidR="002E72D4" w:rsidRPr="00FE183A">
        <w:rPr>
          <w:color w:val="133350"/>
          <w:sz w:val="24"/>
          <w:szCs w:val="24"/>
          <w:lang w:val="cy-GB"/>
        </w:rPr>
        <w:t>heb eu cwblhau</w:t>
      </w:r>
      <w:r w:rsidRPr="00FE183A">
        <w:rPr>
          <w:color w:val="133350"/>
          <w:sz w:val="24"/>
          <w:szCs w:val="24"/>
          <w:lang w:val="cy-GB"/>
        </w:rPr>
        <w:t xml:space="preserve"> a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r rhesymeg dros hyn.</w:t>
      </w:r>
    </w:p>
    <w:p w14:paraId="33915462" w14:textId="77777777" w:rsidR="00A15D7A" w:rsidRPr="00FE183A" w:rsidRDefault="0091126F" w:rsidP="00A01A63">
      <w:pPr>
        <w:pStyle w:val="ParagraffRhestr"/>
        <w:numPr>
          <w:ilvl w:val="0"/>
          <w:numId w:val="8"/>
        </w:numPr>
        <w:rPr>
          <w:color w:val="133350"/>
          <w:sz w:val="24"/>
          <w:szCs w:val="24"/>
        </w:rPr>
      </w:pPr>
      <w:r w:rsidRPr="00FE183A">
        <w:rPr>
          <w:color w:val="133350"/>
          <w:sz w:val="24"/>
          <w:szCs w:val="24"/>
          <w:lang w:val="cy-GB"/>
        </w:rPr>
        <w:t>Myfyriwch ar y data diweddaraf sydd ar gael i chi (gweler uchod) a phenderfynu ar gamau gweithredu ar gyfer y dyfodol. Ym mhob achos gofynnir i chi ddarparu:</w:t>
      </w:r>
    </w:p>
    <w:p w14:paraId="695EFF47" w14:textId="6C0A403A" w:rsidR="00A15D7A" w:rsidRPr="00FE183A" w:rsidRDefault="0091126F" w:rsidP="00A01A63">
      <w:pPr>
        <w:numPr>
          <w:ilvl w:val="0"/>
          <w:numId w:val="6"/>
        </w:numPr>
        <w:rPr>
          <w:color w:val="133350"/>
          <w:sz w:val="24"/>
          <w:szCs w:val="24"/>
        </w:rPr>
      </w:pPr>
      <w:r w:rsidRPr="00FE183A">
        <w:rPr>
          <w:b/>
          <w:bCs/>
          <w:color w:val="133350"/>
          <w:sz w:val="24"/>
          <w:szCs w:val="24"/>
          <w:lang w:val="cy-GB"/>
        </w:rPr>
        <w:t>Adolygiad</w:t>
      </w:r>
      <w:r w:rsidR="003701A2" w:rsidRPr="00FE183A">
        <w:rPr>
          <w:b/>
          <w:bCs/>
          <w:color w:val="133350"/>
          <w:sz w:val="24"/>
          <w:szCs w:val="24"/>
          <w:lang w:val="cy-GB"/>
        </w:rPr>
        <w:t xml:space="preserve"> </w:t>
      </w:r>
      <w:r w:rsidRPr="00FE183A">
        <w:rPr>
          <w:b/>
          <w:bCs/>
          <w:color w:val="133350"/>
          <w:sz w:val="24"/>
          <w:szCs w:val="24"/>
          <w:lang w:val="cy-GB"/>
        </w:rPr>
        <w:t>beirniadol</w:t>
      </w:r>
      <w:r w:rsidRPr="00FE183A">
        <w:rPr>
          <w:color w:val="133350"/>
          <w:sz w:val="24"/>
          <w:szCs w:val="24"/>
          <w:lang w:val="cy-GB"/>
        </w:rPr>
        <w:t xml:space="preserve"> o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r sefyllfa bresennol (gan gynnwys data meintiol ac ansoddol i gefnogi dadansoddiadau);</w:t>
      </w:r>
    </w:p>
    <w:p w14:paraId="7C743229" w14:textId="1DEE8C6A" w:rsidR="00A15D7A" w:rsidRPr="00FE183A" w:rsidRDefault="0091126F" w:rsidP="00A01A63">
      <w:pPr>
        <w:numPr>
          <w:ilvl w:val="0"/>
          <w:numId w:val="6"/>
        </w:numPr>
        <w:rPr>
          <w:color w:val="133350"/>
          <w:sz w:val="24"/>
          <w:szCs w:val="24"/>
        </w:rPr>
      </w:pPr>
      <w:r w:rsidRPr="00FE183A">
        <w:rPr>
          <w:b/>
          <w:bCs/>
          <w:color w:val="133350"/>
          <w:sz w:val="24"/>
          <w:szCs w:val="24"/>
          <w:lang w:val="cy-GB"/>
        </w:rPr>
        <w:t>Ymateb</w:t>
      </w:r>
      <w:r w:rsidRPr="00FE183A">
        <w:rPr>
          <w:color w:val="133350"/>
          <w:sz w:val="24"/>
          <w:szCs w:val="24"/>
          <w:lang w:val="cy-GB"/>
        </w:rPr>
        <w:t xml:space="preserve"> i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r DPA perthnasol ar gyfer eich rhaglen astudio;</w:t>
      </w:r>
    </w:p>
    <w:p w14:paraId="10B55A44" w14:textId="1080C10D" w:rsidR="00A15D7A" w:rsidRPr="00FE183A" w:rsidRDefault="0091126F" w:rsidP="00A01A63">
      <w:pPr>
        <w:numPr>
          <w:ilvl w:val="0"/>
          <w:numId w:val="6"/>
        </w:numPr>
        <w:rPr>
          <w:color w:val="133350"/>
          <w:sz w:val="24"/>
          <w:szCs w:val="24"/>
        </w:rPr>
      </w:pPr>
      <w:r w:rsidRPr="00FE183A">
        <w:rPr>
          <w:color w:val="133350"/>
          <w:sz w:val="24"/>
          <w:szCs w:val="24"/>
          <w:lang w:val="cy-GB"/>
        </w:rPr>
        <w:t>Amlinelliad o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 xml:space="preserve">r </w:t>
      </w:r>
      <w:r w:rsidRPr="00FE183A">
        <w:rPr>
          <w:b/>
          <w:bCs/>
          <w:color w:val="133350"/>
          <w:sz w:val="24"/>
          <w:szCs w:val="24"/>
          <w:lang w:val="cy-GB"/>
        </w:rPr>
        <w:t>gwelliannau/camau gweithredu</w:t>
      </w:r>
      <w:r w:rsidRPr="00FE183A">
        <w:rPr>
          <w:color w:val="133350"/>
          <w:sz w:val="24"/>
          <w:szCs w:val="24"/>
          <w:lang w:val="cy-GB"/>
        </w:rPr>
        <w:t xml:space="preserve"> arfaethedig (gan gynnwys llinell amser);</w:t>
      </w:r>
    </w:p>
    <w:p w14:paraId="1854907D" w14:textId="20291B7C" w:rsidR="00A15D7A" w:rsidRPr="00FE183A" w:rsidRDefault="0091126F" w:rsidP="00A01A63">
      <w:pPr>
        <w:numPr>
          <w:ilvl w:val="0"/>
          <w:numId w:val="6"/>
        </w:numPr>
        <w:rPr>
          <w:color w:val="133350"/>
          <w:sz w:val="24"/>
          <w:szCs w:val="24"/>
        </w:rPr>
      </w:pPr>
      <w:r w:rsidRPr="00FE183A">
        <w:rPr>
          <w:color w:val="133350"/>
          <w:sz w:val="24"/>
          <w:szCs w:val="24"/>
          <w:lang w:val="cy-GB"/>
        </w:rPr>
        <w:t>Pwy sy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 xml:space="preserve">n </w:t>
      </w:r>
      <w:r w:rsidRPr="00FE183A">
        <w:rPr>
          <w:b/>
          <w:bCs/>
          <w:color w:val="133350"/>
          <w:sz w:val="24"/>
          <w:szCs w:val="24"/>
          <w:lang w:val="cy-GB"/>
        </w:rPr>
        <w:t xml:space="preserve">gyfrifol </w:t>
      </w:r>
      <w:r w:rsidRPr="00FE183A">
        <w:rPr>
          <w:color w:val="133350"/>
          <w:sz w:val="24"/>
          <w:szCs w:val="24"/>
          <w:lang w:val="cy-GB"/>
        </w:rPr>
        <w:t>am gamau gweithredu.</w:t>
      </w:r>
    </w:p>
    <w:p w14:paraId="7F37BE35" w14:textId="77777777" w:rsidR="00122BDE" w:rsidRPr="00FE183A" w:rsidRDefault="00122BDE" w:rsidP="00C94830">
      <w:pPr>
        <w:spacing w:line="276" w:lineRule="auto"/>
        <w:rPr>
          <w:color w:val="133350"/>
          <w:sz w:val="24"/>
          <w:szCs w:val="24"/>
        </w:rPr>
      </w:pPr>
    </w:p>
    <w:p w14:paraId="1888FD4E" w14:textId="77777777" w:rsidR="001568B2" w:rsidRPr="00FE183A" w:rsidRDefault="001568B2" w:rsidP="00C94830">
      <w:pPr>
        <w:spacing w:line="276" w:lineRule="auto"/>
        <w:rPr>
          <w:color w:val="133350"/>
          <w:sz w:val="24"/>
          <w:szCs w:val="24"/>
        </w:rPr>
        <w:sectPr w:rsidR="001568B2" w:rsidRPr="00FE183A" w:rsidSect="00C94830">
          <w:footerReference w:type="even" r:id="rId14"/>
          <w:footerReference w:type="default" r:id="rId15"/>
          <w:type w:val="continuous"/>
          <w:pgSz w:w="11906" w:h="16838"/>
          <w:pgMar w:top="-402" w:right="720" w:bottom="720" w:left="720" w:header="708" w:footer="708" w:gutter="0"/>
          <w:cols w:space="708"/>
          <w:titlePg/>
          <w:docGrid w:linePitch="360"/>
        </w:sectPr>
      </w:pPr>
    </w:p>
    <w:p w14:paraId="5A6A4B29" w14:textId="59F2CF60" w:rsidR="002A5650" w:rsidRPr="00FE183A" w:rsidRDefault="0091126F" w:rsidP="00F22164">
      <w:pPr>
        <w:spacing w:line="276" w:lineRule="auto"/>
        <w:rPr>
          <w:color w:val="133350"/>
          <w:sz w:val="24"/>
          <w:szCs w:val="24"/>
        </w:rPr>
      </w:pPr>
      <w:r w:rsidRPr="00FE183A">
        <w:rPr>
          <w:noProof/>
          <w:color w:val="FFFFFF" w:themeColor="background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F1A3B6" wp14:editId="09224F3E">
                <wp:simplePos x="0" y="0"/>
                <wp:positionH relativeFrom="column">
                  <wp:posOffset>-264795</wp:posOffset>
                </wp:positionH>
                <wp:positionV relativeFrom="paragraph">
                  <wp:posOffset>-457200</wp:posOffset>
                </wp:positionV>
                <wp:extent cx="10991461" cy="1019175"/>
                <wp:effectExtent l="0" t="0" r="19685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1461" cy="1019175"/>
                        </a:xfrm>
                        <a:prstGeom prst="rect">
                          <a:avLst/>
                        </a:prstGeom>
                        <a:solidFill>
                          <a:srgbClr val="1333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non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7" style="width:865.45pt;height:80.25pt;margin-top:-36pt;margin-left:-20.85pt;mso-height-percent:0;mso-height-relative:margin;mso-width-percent:0;mso-width-relative:margin;mso-wrap-distance-bottom:0;mso-wrap-distance-left:9pt;mso-wrap-distance-right:9pt;mso-wrap-distance-top:0;mso-wrap-style:none;position:absolute;visibility:visible;v-text-anchor:middle;z-index:-251655168" fillcolor="#133350" strokecolor="#1f3763" strokeweight="1pt"/>
            </w:pict>
          </mc:Fallback>
        </mc:AlternateContent>
      </w:r>
      <w:r w:rsidR="00C075C9" w:rsidRPr="00FE183A">
        <w:rPr>
          <w:b/>
          <w:bCs/>
          <w:color w:val="FFFFFF" w:themeColor="background1"/>
          <w:sz w:val="24"/>
          <w:szCs w:val="24"/>
          <w:lang w:val="cy-GB"/>
        </w:rPr>
        <w:t>ADRAN 1: CANOLBWYNTIO AR PTES, GWERTHUSO MODIWLAU, RECRIWTIO, CADW A SAFONAU – SICRHAU EU BOD AR GAEL I</w:t>
      </w:r>
      <w:r w:rsidR="00775CED" w:rsidRPr="00FE183A">
        <w:rPr>
          <w:b/>
          <w:bCs/>
          <w:color w:val="FFFFFF" w:themeColor="background1"/>
          <w:sz w:val="24"/>
          <w:szCs w:val="24"/>
          <w:lang w:val="cy-GB"/>
        </w:rPr>
        <w:t>’</w:t>
      </w:r>
      <w:r w:rsidR="00C075C9" w:rsidRPr="00FE183A">
        <w:rPr>
          <w:b/>
          <w:bCs/>
          <w:color w:val="FFFFFF" w:themeColor="background1"/>
          <w:sz w:val="24"/>
          <w:szCs w:val="24"/>
          <w:lang w:val="cy-GB"/>
        </w:rPr>
        <w:t>R GYFARWYDDIAETH GWELLA ANSAWDD (QED) YM MIS TACHWEDD 2025</w:t>
      </w:r>
    </w:p>
    <w:p w14:paraId="3AD25C15" w14:textId="77777777" w:rsidR="001568B2" w:rsidRPr="00FE183A" w:rsidRDefault="001568B2" w:rsidP="00C075C9">
      <w:pPr>
        <w:spacing w:line="276" w:lineRule="auto"/>
        <w:jc w:val="both"/>
        <w:rPr>
          <w:b/>
          <w:bCs/>
          <w:color w:val="133350"/>
          <w:sz w:val="24"/>
          <w:szCs w:val="24"/>
        </w:rPr>
      </w:pPr>
    </w:p>
    <w:p w14:paraId="33235298" w14:textId="77777777" w:rsidR="001568B2" w:rsidRPr="00FE183A" w:rsidRDefault="001568B2" w:rsidP="00C075C9">
      <w:pPr>
        <w:spacing w:line="276" w:lineRule="auto"/>
        <w:jc w:val="both"/>
        <w:rPr>
          <w:b/>
          <w:bCs/>
          <w:color w:val="133350"/>
          <w:sz w:val="24"/>
          <w:szCs w:val="24"/>
        </w:rPr>
      </w:pPr>
    </w:p>
    <w:p w14:paraId="6D245733" w14:textId="5EBDB257" w:rsidR="00F22164" w:rsidRPr="00FE183A" w:rsidRDefault="0091126F" w:rsidP="00C075C9">
      <w:pPr>
        <w:spacing w:line="276" w:lineRule="auto"/>
        <w:jc w:val="both"/>
        <w:rPr>
          <w:bCs/>
          <w:color w:val="133350"/>
          <w:sz w:val="24"/>
          <w:szCs w:val="24"/>
        </w:rPr>
      </w:pPr>
      <w:r w:rsidRPr="00FE183A">
        <w:rPr>
          <w:b/>
          <w:bCs/>
          <w:color w:val="133350"/>
          <w:sz w:val="24"/>
          <w:szCs w:val="24"/>
          <w:lang w:val="cy-GB"/>
        </w:rPr>
        <w:t>1. 1 Cryno</w:t>
      </w:r>
      <w:r w:rsidR="007A35D8" w:rsidRPr="00FE183A">
        <w:rPr>
          <w:b/>
          <w:bCs/>
          <w:color w:val="133350"/>
          <w:sz w:val="24"/>
          <w:szCs w:val="24"/>
          <w:lang w:val="cy-GB"/>
        </w:rPr>
        <w:t>deb o Fesurau</w:t>
      </w:r>
      <w:r w:rsidRPr="00FE183A">
        <w:rPr>
          <w:b/>
          <w:bCs/>
          <w:color w:val="133350"/>
          <w:sz w:val="24"/>
          <w:szCs w:val="24"/>
          <w:lang w:val="cy-GB"/>
        </w:rPr>
        <w:t xml:space="preserve"> o Lwyddiant </w:t>
      </w:r>
      <w:r w:rsidRPr="00FE183A">
        <w:rPr>
          <w:bCs/>
          <w:color w:val="133350"/>
          <w:sz w:val="24"/>
          <w:szCs w:val="24"/>
          <w:lang w:val="cy-GB"/>
        </w:rPr>
        <w:t>Gallwch weld y rhain drwy</w:t>
      </w:r>
      <w:r w:rsidR="00775CED" w:rsidRPr="00FE183A">
        <w:rPr>
          <w:bCs/>
          <w:color w:val="133350"/>
          <w:sz w:val="24"/>
          <w:szCs w:val="24"/>
          <w:lang w:val="cy-GB"/>
        </w:rPr>
        <w:t>’</w:t>
      </w:r>
      <w:r w:rsidRPr="00FE183A">
        <w:rPr>
          <w:bCs/>
          <w:color w:val="133350"/>
          <w:sz w:val="24"/>
          <w:szCs w:val="24"/>
          <w:lang w:val="cy-GB"/>
        </w:rPr>
        <w:t xml:space="preserve">r </w:t>
      </w:r>
      <w:proofErr w:type="spellStart"/>
      <w:r w:rsidRPr="00FE183A">
        <w:rPr>
          <w:bCs/>
          <w:color w:val="133350"/>
          <w:sz w:val="24"/>
          <w:szCs w:val="24"/>
          <w:lang w:val="cy-GB"/>
        </w:rPr>
        <w:t>Dangosfwrdd</w:t>
      </w:r>
      <w:proofErr w:type="spellEnd"/>
      <w:r w:rsidRPr="00FE183A">
        <w:rPr>
          <w:bCs/>
          <w:color w:val="133350"/>
          <w:sz w:val="24"/>
          <w:szCs w:val="24"/>
          <w:lang w:val="cy-GB"/>
        </w:rPr>
        <w:t xml:space="preserve"> </w:t>
      </w:r>
      <w:r w:rsidR="0004084C" w:rsidRPr="00FE183A">
        <w:rPr>
          <w:bCs/>
          <w:color w:val="133350"/>
          <w:sz w:val="24"/>
          <w:szCs w:val="24"/>
          <w:lang w:val="cy-GB"/>
        </w:rPr>
        <w:t>P</w:t>
      </w:r>
      <w:r w:rsidRPr="00FE183A">
        <w:rPr>
          <w:bCs/>
          <w:color w:val="133350"/>
          <w:sz w:val="24"/>
          <w:szCs w:val="24"/>
          <w:lang w:val="cy-GB"/>
        </w:rPr>
        <w:t>erfformiad Rhaglenni sydd ar gael</w:t>
      </w:r>
      <w:r w:rsidR="00007F30" w:rsidRPr="00FE183A">
        <w:rPr>
          <w:lang w:val="cy-GB"/>
        </w:rPr>
        <w:t xml:space="preserve"> </w:t>
      </w:r>
      <w:hyperlink r:id="rId16" w:history="1">
        <w:r w:rsidR="00007F30" w:rsidRPr="00FE183A">
          <w:rPr>
            <w:rStyle w:val="Hyperddolen"/>
            <w:sz w:val="24"/>
            <w:szCs w:val="24"/>
            <w:lang w:val="cy-GB"/>
          </w:rPr>
          <w:t>yma</w:t>
        </w:r>
      </w:hyperlink>
      <w:r w:rsidRPr="00FE183A">
        <w:rPr>
          <w:bCs/>
          <w:color w:val="133350"/>
          <w:sz w:val="24"/>
          <w:szCs w:val="24"/>
          <w:lang w:val="cy-GB"/>
        </w:rPr>
        <w:t xml:space="preserve">. Gellir gweld data mwy manwl ar berfformiad PTES eich rhaglenni yn y </w:t>
      </w:r>
      <w:proofErr w:type="spellStart"/>
      <w:r w:rsidRPr="00FE183A">
        <w:rPr>
          <w:bCs/>
          <w:color w:val="133350"/>
          <w:sz w:val="24"/>
          <w:szCs w:val="24"/>
          <w:lang w:val="cy-GB"/>
        </w:rPr>
        <w:t>dangosfwrdd</w:t>
      </w:r>
      <w:proofErr w:type="spellEnd"/>
      <w:r w:rsidRPr="00FE183A">
        <w:rPr>
          <w:bCs/>
          <w:color w:val="133350"/>
          <w:sz w:val="24"/>
          <w:szCs w:val="24"/>
          <w:lang w:val="cy-GB"/>
        </w:rPr>
        <w:t xml:space="preserve"> PTES</w:t>
      </w:r>
      <w:r w:rsidR="001D6FB5" w:rsidRPr="00FE183A">
        <w:rPr>
          <w:lang w:val="cy-GB"/>
        </w:rPr>
        <w:t xml:space="preserve"> </w:t>
      </w:r>
      <w:hyperlink r:id="rId17" w:history="1">
        <w:r w:rsidR="00A74CE3" w:rsidRPr="00FE183A">
          <w:rPr>
            <w:rStyle w:val="Hyperddolen"/>
            <w:sz w:val="24"/>
            <w:szCs w:val="24"/>
            <w:lang w:val="cy-GB"/>
          </w:rPr>
          <w:t>yma</w:t>
        </w:r>
      </w:hyperlink>
      <w:r w:rsidR="003701A2" w:rsidRPr="00FE183A">
        <w:rPr>
          <w:lang w:val="cy-GB"/>
        </w:rPr>
        <w:t xml:space="preserve"> </w:t>
      </w:r>
      <w:r w:rsidRPr="00FE183A">
        <w:rPr>
          <w:bCs/>
          <w:color w:val="133350"/>
          <w:sz w:val="24"/>
          <w:szCs w:val="24"/>
          <w:lang w:val="cy-GB"/>
        </w:rPr>
        <w:t>hefyd.</w:t>
      </w:r>
      <w:r w:rsidR="003701A2" w:rsidRPr="00FE183A">
        <w:rPr>
          <w:bCs/>
          <w:color w:val="133350"/>
          <w:sz w:val="24"/>
          <w:szCs w:val="24"/>
          <w:lang w:val="cy-GB"/>
        </w:rPr>
        <w:t xml:space="preserve"> </w:t>
      </w:r>
      <w:r w:rsidRPr="00FE183A">
        <w:rPr>
          <w:bCs/>
          <w:color w:val="133350"/>
          <w:sz w:val="24"/>
          <w:szCs w:val="24"/>
          <w:lang w:val="cy-GB"/>
        </w:rPr>
        <w:t>Rhaid cwblhau un</w:t>
      </w:r>
      <w:r w:rsidR="0004084C" w:rsidRPr="00FE183A">
        <w:rPr>
          <w:bCs/>
          <w:color w:val="133350"/>
          <w:sz w:val="24"/>
          <w:szCs w:val="24"/>
          <w:lang w:val="cy-GB"/>
        </w:rPr>
        <w:t xml:space="preserve"> grid</w:t>
      </w:r>
      <w:r w:rsidRPr="00FE183A">
        <w:rPr>
          <w:bCs/>
          <w:color w:val="133350"/>
          <w:sz w:val="24"/>
          <w:szCs w:val="24"/>
          <w:lang w:val="cy-GB"/>
        </w:rPr>
        <w:t xml:space="preserve"> mesur </w:t>
      </w:r>
      <w:r w:rsidR="007C315B" w:rsidRPr="00FE183A">
        <w:rPr>
          <w:bCs/>
          <w:color w:val="133350"/>
          <w:sz w:val="24"/>
          <w:szCs w:val="24"/>
          <w:lang w:val="cy-GB"/>
        </w:rPr>
        <w:t xml:space="preserve">o lwyddiant </w:t>
      </w:r>
      <w:r w:rsidRPr="00FE183A">
        <w:rPr>
          <w:bCs/>
          <w:color w:val="133350"/>
          <w:sz w:val="24"/>
          <w:szCs w:val="24"/>
          <w:lang w:val="cy-GB"/>
        </w:rPr>
        <w:t>cryno ar gyfer pob rhaglen sy</w:t>
      </w:r>
      <w:r w:rsidR="00775CED" w:rsidRPr="00FE183A">
        <w:rPr>
          <w:bCs/>
          <w:color w:val="133350"/>
          <w:sz w:val="24"/>
          <w:szCs w:val="24"/>
          <w:lang w:val="cy-GB"/>
        </w:rPr>
        <w:t>’</w:t>
      </w:r>
      <w:r w:rsidRPr="00FE183A">
        <w:rPr>
          <w:bCs/>
          <w:color w:val="133350"/>
          <w:sz w:val="24"/>
          <w:szCs w:val="24"/>
          <w:lang w:val="cy-GB"/>
        </w:rPr>
        <w:t xml:space="preserve">n cael ei </w:t>
      </w:r>
      <w:r w:rsidR="00B91AB2" w:rsidRPr="00FE183A">
        <w:rPr>
          <w:bCs/>
          <w:color w:val="133350"/>
          <w:sz w:val="24"/>
          <w:szCs w:val="24"/>
          <w:lang w:val="cy-GB"/>
        </w:rPr>
        <w:t>h</w:t>
      </w:r>
      <w:r w:rsidRPr="00FE183A">
        <w:rPr>
          <w:bCs/>
          <w:color w:val="133350"/>
          <w:sz w:val="24"/>
          <w:szCs w:val="24"/>
          <w:lang w:val="cy-GB"/>
        </w:rPr>
        <w:t>adrodd yn y PEP hwn.</w:t>
      </w:r>
      <w:r w:rsidR="003701A2" w:rsidRPr="00FE183A">
        <w:rPr>
          <w:bCs/>
          <w:color w:val="133350"/>
          <w:sz w:val="24"/>
          <w:szCs w:val="24"/>
          <w:lang w:val="cy-GB"/>
        </w:rPr>
        <w:t xml:space="preserve"> </w:t>
      </w:r>
      <w:r w:rsidRPr="00FE183A">
        <w:rPr>
          <w:bCs/>
          <w:color w:val="133350"/>
          <w:sz w:val="24"/>
          <w:szCs w:val="24"/>
          <w:lang w:val="cy-GB"/>
        </w:rPr>
        <w:t xml:space="preserve">Efallai y bydd </w:t>
      </w:r>
      <w:proofErr w:type="spellStart"/>
      <w:r w:rsidRPr="00FE183A">
        <w:rPr>
          <w:bCs/>
          <w:color w:val="133350"/>
          <w:sz w:val="24"/>
          <w:szCs w:val="24"/>
          <w:lang w:val="cy-GB"/>
        </w:rPr>
        <w:t>PEPs</w:t>
      </w:r>
      <w:proofErr w:type="spellEnd"/>
      <w:r w:rsidRPr="00FE183A">
        <w:rPr>
          <w:bCs/>
          <w:color w:val="133350"/>
          <w:sz w:val="24"/>
          <w:szCs w:val="24"/>
          <w:lang w:val="cy-GB"/>
        </w:rPr>
        <w:t xml:space="preserve"> sy</w:t>
      </w:r>
      <w:r w:rsidR="00775CED" w:rsidRPr="00FE183A">
        <w:rPr>
          <w:bCs/>
          <w:color w:val="133350"/>
          <w:sz w:val="24"/>
          <w:szCs w:val="24"/>
          <w:lang w:val="cy-GB"/>
        </w:rPr>
        <w:t>’</w:t>
      </w:r>
      <w:r w:rsidRPr="00FE183A">
        <w:rPr>
          <w:bCs/>
          <w:color w:val="133350"/>
          <w:sz w:val="24"/>
          <w:szCs w:val="24"/>
          <w:lang w:val="cy-GB"/>
        </w:rPr>
        <w:t>n adrodd ar glwstwr o raglenni yn canfod bod angen nifer o</w:t>
      </w:r>
      <w:r w:rsidR="00775CED" w:rsidRPr="00FE183A">
        <w:rPr>
          <w:bCs/>
          <w:color w:val="133350"/>
          <w:sz w:val="24"/>
          <w:szCs w:val="24"/>
          <w:lang w:val="cy-GB"/>
        </w:rPr>
        <w:t>’</w:t>
      </w:r>
      <w:r w:rsidRPr="00FE183A">
        <w:rPr>
          <w:bCs/>
          <w:color w:val="133350"/>
          <w:sz w:val="24"/>
          <w:szCs w:val="24"/>
          <w:lang w:val="cy-GB"/>
        </w:rPr>
        <w:t xml:space="preserve">r tablau hyn. </w:t>
      </w:r>
    </w:p>
    <w:p w14:paraId="26323265" w14:textId="77777777" w:rsidR="00703CC3" w:rsidRPr="00FE183A" w:rsidRDefault="00703CC3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tbl>
      <w:tblPr>
        <w:tblW w:w="39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5"/>
        <w:gridCol w:w="3293"/>
        <w:gridCol w:w="3261"/>
        <w:gridCol w:w="4226"/>
      </w:tblGrid>
      <w:tr w:rsidR="000E5535" w:rsidRPr="00FE183A" w14:paraId="72E7E507" w14:textId="77777777" w:rsidTr="005B689C">
        <w:trPr>
          <w:gridAfter w:val="2"/>
          <w:wAfter w:w="3009" w:type="dxa"/>
          <w:trHeight w:val="687"/>
        </w:trPr>
        <w:tc>
          <w:tcPr>
            <w:tcW w:w="1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bottom"/>
          </w:tcPr>
          <w:p w14:paraId="6EC411B3" w14:textId="77777777" w:rsidR="005B689C" w:rsidRPr="00FE183A" w:rsidRDefault="0091126F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>Teitl y Rhaglen:</w:t>
            </w:r>
          </w:p>
        </w:tc>
      </w:tr>
      <w:tr w:rsidR="000E5535" w:rsidRPr="00FE183A" w14:paraId="1BB4F0CB" w14:textId="77777777" w:rsidTr="005B689C">
        <w:trPr>
          <w:trHeight w:val="687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bottom"/>
          </w:tcPr>
          <w:p w14:paraId="454A380D" w14:textId="77777777" w:rsidR="005B689C" w:rsidRPr="00FE183A" w:rsidRDefault="005B689C" w:rsidP="006319EB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bottom"/>
            <w:hideMark/>
          </w:tcPr>
          <w:p w14:paraId="4B5523F6" w14:textId="77777777" w:rsidR="005B689C" w:rsidRPr="00FE183A" w:rsidRDefault="0091126F" w:rsidP="006319EB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>Arholwr Allanol</w:t>
            </w: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bottom"/>
            <w:hideMark/>
          </w:tcPr>
          <w:p w14:paraId="1C517B05" w14:textId="77777777" w:rsidR="005B689C" w:rsidRPr="00FE183A" w:rsidRDefault="0091126F" w:rsidP="006319EB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 xml:space="preserve">Recriwtio </w:t>
            </w:r>
            <w:r w:rsidRPr="00FE183A">
              <w:rPr>
                <w:bCs/>
                <w:i/>
                <w:iCs/>
                <w:sz w:val="21"/>
                <w:szCs w:val="21"/>
                <w:lang w:val="cy-GB"/>
              </w:rPr>
              <w:t>(myfyrwyr newydd 25/26 yn erbyn perfformiad yn erbyn targedau a osodwyd yn yr ysgol)</w:t>
            </w: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bottom"/>
          </w:tcPr>
          <w:p w14:paraId="7CE942CF" w14:textId="77777777" w:rsidR="005B689C" w:rsidRPr="00FE183A" w:rsidRDefault="0091126F" w:rsidP="006319EB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>Boddhad Cyffredinol PTES</w:t>
            </w:r>
          </w:p>
        </w:tc>
      </w:tr>
      <w:tr w:rsidR="000E5535" w:rsidRPr="00FE183A" w14:paraId="0899149C" w14:textId="77777777" w:rsidTr="005B689C">
        <w:trPr>
          <w:trHeight w:val="397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</w:tcPr>
          <w:p w14:paraId="07865D50" w14:textId="77777777" w:rsidR="005B689C" w:rsidRPr="00FE183A" w:rsidRDefault="0091126F" w:rsidP="006319EB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>Coch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7711" w14:textId="77777777" w:rsidR="005B689C" w:rsidRPr="00FE183A" w:rsidRDefault="005B689C" w:rsidP="006319EB"/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9913" w14:textId="77777777" w:rsidR="005B689C" w:rsidRPr="00FE183A" w:rsidRDefault="005B689C" w:rsidP="006319EB"/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35D5" w14:textId="77777777" w:rsidR="005B689C" w:rsidRPr="00FE183A" w:rsidRDefault="005B689C" w:rsidP="006319EB"/>
        </w:tc>
      </w:tr>
      <w:tr w:rsidR="000E5535" w:rsidRPr="00FE183A" w14:paraId="60A07D29" w14:textId="77777777" w:rsidTr="005B689C">
        <w:trPr>
          <w:trHeight w:val="397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</w:tcPr>
          <w:p w14:paraId="73B84B2F" w14:textId="77777777" w:rsidR="005B689C" w:rsidRPr="00FE183A" w:rsidRDefault="0091126F" w:rsidP="006319EB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 xml:space="preserve">Oren 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31DB" w14:textId="77777777" w:rsidR="005B689C" w:rsidRPr="00FE183A" w:rsidRDefault="005B689C" w:rsidP="006319EB"/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41B3" w14:textId="77777777" w:rsidR="005B689C" w:rsidRPr="00FE183A" w:rsidRDefault="005B689C" w:rsidP="006319EB"/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5123" w14:textId="77777777" w:rsidR="005B689C" w:rsidRPr="00FE183A" w:rsidRDefault="005B689C" w:rsidP="006319EB"/>
        </w:tc>
      </w:tr>
      <w:tr w:rsidR="000E5535" w:rsidRPr="00FE183A" w14:paraId="5BD29C05" w14:textId="77777777" w:rsidTr="005B689C">
        <w:trPr>
          <w:trHeight w:val="397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</w:tcPr>
          <w:p w14:paraId="07EE78BF" w14:textId="77777777" w:rsidR="005B689C" w:rsidRPr="00FE183A" w:rsidRDefault="0091126F" w:rsidP="006319EB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>Gwyrdd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EB9C" w14:textId="77777777" w:rsidR="005B689C" w:rsidRPr="00FE183A" w:rsidRDefault="005B689C" w:rsidP="006319EB"/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B0A9" w14:textId="77777777" w:rsidR="005B689C" w:rsidRPr="00FE183A" w:rsidRDefault="005B689C" w:rsidP="006319EB"/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404C" w14:textId="77777777" w:rsidR="005B689C" w:rsidRPr="00FE183A" w:rsidRDefault="005B689C" w:rsidP="006319EB"/>
        </w:tc>
      </w:tr>
    </w:tbl>
    <w:p w14:paraId="39B841C3" w14:textId="77777777" w:rsidR="00F22164" w:rsidRPr="00FE183A" w:rsidRDefault="00F22164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6CBF966D" w14:textId="2F94CCCE" w:rsidR="00F22164" w:rsidRPr="00FE183A" w:rsidRDefault="0091126F" w:rsidP="00F22164">
      <w:pPr>
        <w:spacing w:line="276" w:lineRule="auto"/>
        <w:rPr>
          <w:bCs/>
          <w:color w:val="133350"/>
          <w:sz w:val="24"/>
          <w:szCs w:val="24"/>
        </w:rPr>
      </w:pPr>
      <w:r w:rsidRPr="00FE183A">
        <w:rPr>
          <w:b/>
          <w:bCs/>
          <w:color w:val="133350"/>
          <w:sz w:val="24"/>
          <w:szCs w:val="24"/>
          <w:lang w:val="cy-GB"/>
        </w:rPr>
        <w:t xml:space="preserve">1.2 </w:t>
      </w:r>
      <w:bookmarkStart w:id="0" w:name="_Hlk105593589"/>
      <w:r w:rsidRPr="00FE183A">
        <w:rPr>
          <w:b/>
          <w:bCs/>
          <w:color w:val="133350"/>
          <w:sz w:val="24"/>
          <w:szCs w:val="24"/>
          <w:lang w:val="cy-GB"/>
        </w:rPr>
        <w:t xml:space="preserve">Cynllun Gweithredu Blaenorol </w:t>
      </w:r>
      <w:bookmarkEnd w:id="0"/>
      <w:r w:rsidRPr="00FE183A">
        <w:rPr>
          <w:bCs/>
          <w:color w:val="133350"/>
          <w:sz w:val="24"/>
          <w:szCs w:val="24"/>
          <w:lang w:val="cy-GB"/>
        </w:rPr>
        <w:t xml:space="preserve">Myfyriwch ar y Cynllun Gweithredu </w:t>
      </w:r>
      <w:r w:rsidR="00301E7C" w:rsidRPr="00FE183A">
        <w:rPr>
          <w:bCs/>
          <w:color w:val="133350"/>
          <w:sz w:val="24"/>
          <w:szCs w:val="24"/>
          <w:lang w:val="cy-GB"/>
        </w:rPr>
        <w:t>i chi</w:t>
      </w:r>
      <w:r w:rsidRPr="00FE183A">
        <w:rPr>
          <w:bCs/>
          <w:color w:val="133350"/>
          <w:sz w:val="24"/>
          <w:szCs w:val="24"/>
          <w:lang w:val="cy-GB"/>
        </w:rPr>
        <w:t xml:space="preserve"> ei gwblhau yn eich PEP diwethaf a chynnwys yr wybodaeth ddiweddaraf am gamau gweithredu isod, gan gynnwys myfyrdodau ar gamau gweithredu a wnaeth wella profiad y myfyriwr. Os ydych yn adrodd ar glwstwr o raglenni, gallwch gwblhau un diweddariad sy</w:t>
      </w:r>
      <w:r w:rsidR="00775CED" w:rsidRPr="00FE183A">
        <w:rPr>
          <w:bCs/>
          <w:color w:val="133350"/>
          <w:sz w:val="24"/>
          <w:szCs w:val="24"/>
          <w:lang w:val="cy-GB"/>
        </w:rPr>
        <w:t>’</w:t>
      </w:r>
      <w:r w:rsidRPr="00FE183A">
        <w:rPr>
          <w:bCs/>
          <w:color w:val="133350"/>
          <w:sz w:val="24"/>
          <w:szCs w:val="24"/>
          <w:lang w:val="cy-GB"/>
        </w:rPr>
        <w:t>n cwmpasu sawl cynllun gweithredu.</w:t>
      </w:r>
    </w:p>
    <w:p w14:paraId="0CFAC378" w14:textId="77777777" w:rsidR="00703CC3" w:rsidRPr="00FE183A" w:rsidRDefault="00703CC3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2199"/>
        <w:gridCol w:w="1768"/>
        <w:gridCol w:w="10099"/>
      </w:tblGrid>
      <w:tr w:rsidR="000E5535" w:rsidRPr="00FE183A" w14:paraId="76FE738D" w14:textId="77777777" w:rsidTr="00B50803"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  <w:hideMark/>
          </w:tcPr>
          <w:p w14:paraId="0B298D6A" w14:textId="47B3AFBC" w:rsidR="00C075C9" w:rsidRPr="00FE183A" w:rsidRDefault="00BA7A3A" w:rsidP="00C075C9">
            <w:pPr>
              <w:spacing w:line="276" w:lineRule="auto"/>
              <w:rPr>
                <w:b/>
                <w:bCs/>
              </w:rPr>
            </w:pPr>
            <w:proofErr w:type="spellStart"/>
            <w:r w:rsidRPr="00FE183A">
              <w:rPr>
                <w:b/>
                <w:bCs/>
              </w:rPr>
              <w:t>Rhif</w:t>
            </w:r>
            <w:proofErr w:type="spellEnd"/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  <w:hideMark/>
          </w:tcPr>
          <w:p w14:paraId="5422E589" w14:textId="77777777" w:rsidR="00C075C9" w:rsidRPr="00FE183A" w:rsidRDefault="0091126F" w:rsidP="00C075C9">
            <w:pPr>
              <w:spacing w:line="276" w:lineRule="auto"/>
              <w:rPr>
                <w:b/>
                <w:bCs/>
              </w:rPr>
            </w:pPr>
            <w:r w:rsidRPr="00FE183A">
              <w:rPr>
                <w:b/>
                <w:bCs/>
                <w:lang w:val="cy-GB"/>
              </w:rPr>
              <w:t>Maes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59CCA44A" w14:textId="77777777" w:rsidR="00C075C9" w:rsidRPr="00FE183A" w:rsidRDefault="0091126F" w:rsidP="00C075C9">
            <w:pPr>
              <w:spacing w:line="276" w:lineRule="auto"/>
              <w:rPr>
                <w:b/>
                <w:bCs/>
              </w:rPr>
            </w:pPr>
            <w:r w:rsidRPr="00FE183A">
              <w:rPr>
                <w:b/>
                <w:bCs/>
                <w:lang w:val="cy-GB"/>
              </w:rPr>
              <w:t>Ffynhonnell</w:t>
            </w:r>
          </w:p>
        </w:tc>
        <w:tc>
          <w:tcPr>
            <w:tcW w:w="3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  <w:hideMark/>
          </w:tcPr>
          <w:p w14:paraId="1AC79DD3" w14:textId="12C9008C" w:rsidR="00C075C9" w:rsidRPr="00FE183A" w:rsidRDefault="0091126F" w:rsidP="00C075C9">
            <w:pPr>
              <w:spacing w:line="276" w:lineRule="auto"/>
              <w:rPr>
                <w:b/>
                <w:bCs/>
              </w:rPr>
            </w:pPr>
            <w:r w:rsidRPr="00FE183A">
              <w:rPr>
                <w:b/>
                <w:bCs/>
                <w:lang w:val="cy-GB"/>
              </w:rPr>
              <w:t>Statws Cyfredol: ar gyfer camau gweithredu sy</w:t>
            </w:r>
            <w:r w:rsidR="00775CED" w:rsidRPr="00FE183A">
              <w:rPr>
                <w:b/>
                <w:bCs/>
                <w:lang w:val="cy-GB"/>
              </w:rPr>
              <w:t>’</w:t>
            </w:r>
            <w:r w:rsidRPr="00FE183A">
              <w:rPr>
                <w:b/>
                <w:bCs/>
                <w:lang w:val="cy-GB"/>
              </w:rPr>
              <w:t xml:space="preserve">n parhau, dylid cynnwys y rheswm pam </w:t>
            </w:r>
            <w:r w:rsidR="00BA7A3A" w:rsidRPr="00FE183A">
              <w:rPr>
                <w:b/>
                <w:bCs/>
                <w:lang w:val="cy-GB"/>
              </w:rPr>
              <w:t>f</w:t>
            </w:r>
            <w:r w:rsidRPr="00FE183A">
              <w:rPr>
                <w:b/>
                <w:bCs/>
                <w:lang w:val="cy-GB"/>
              </w:rPr>
              <w:t>od y cam gweithredu yn parhau ar y gweill</w:t>
            </w:r>
            <w:r w:rsidRPr="00FE183A">
              <w:rPr>
                <w:bCs/>
                <w:lang w:val="cy-GB"/>
              </w:rPr>
              <w:t xml:space="preserve"> </w:t>
            </w:r>
            <w:r w:rsidRPr="00FE183A">
              <w:rPr>
                <w:bCs/>
                <w:i/>
                <w:iCs/>
                <w:lang w:val="cy-GB"/>
              </w:rPr>
              <w:t>(nodwch sail dystiolaeth neu cyfeiriwch at wybodaeth DPA uchod/isod)</w:t>
            </w:r>
          </w:p>
        </w:tc>
      </w:tr>
      <w:tr w:rsidR="000E5535" w:rsidRPr="00FE183A" w14:paraId="5569C20E" w14:textId="77777777" w:rsidTr="00FC7165">
        <w:trPr>
          <w:trHeight w:val="397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3E881" w14:textId="77777777" w:rsidR="00F22164" w:rsidRPr="00FE183A" w:rsidRDefault="0091126F" w:rsidP="002A5650">
            <w:r w:rsidRPr="00FE183A">
              <w:rPr>
                <w:i/>
                <w:iCs/>
                <w:sz w:val="24"/>
                <w:szCs w:val="24"/>
                <w:lang w:val="cy-GB"/>
              </w:rPr>
              <w:t>24.01..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4F25" w14:textId="77777777" w:rsidR="00F22164" w:rsidRPr="00FE183A" w:rsidRDefault="00F22164" w:rsidP="002A5650"/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ED59" w14:textId="77777777" w:rsidR="00F22164" w:rsidRPr="00FE183A" w:rsidRDefault="00F22164" w:rsidP="002A5650"/>
        </w:tc>
        <w:tc>
          <w:tcPr>
            <w:tcW w:w="3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3DEF" w14:textId="77777777" w:rsidR="00F22164" w:rsidRPr="00FE183A" w:rsidRDefault="00F22164" w:rsidP="002A5650"/>
        </w:tc>
      </w:tr>
      <w:tr w:rsidR="000E5535" w:rsidRPr="00FE183A" w14:paraId="39725660" w14:textId="77777777" w:rsidTr="00FC7165">
        <w:trPr>
          <w:trHeight w:val="397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4670D2" w14:textId="77777777" w:rsidR="00F22164" w:rsidRPr="00FE183A" w:rsidRDefault="00F22164" w:rsidP="002A5650">
            <w:pPr>
              <w:rPr>
                <w:b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0B0C" w14:textId="77777777" w:rsidR="00F22164" w:rsidRPr="00FE183A" w:rsidRDefault="00F22164" w:rsidP="002A5650"/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8E46" w14:textId="77777777" w:rsidR="00F22164" w:rsidRPr="00FE183A" w:rsidRDefault="00F22164" w:rsidP="002A5650"/>
        </w:tc>
        <w:tc>
          <w:tcPr>
            <w:tcW w:w="3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CEC7" w14:textId="77777777" w:rsidR="00F22164" w:rsidRPr="00FE183A" w:rsidRDefault="00F22164" w:rsidP="002A5650"/>
        </w:tc>
      </w:tr>
    </w:tbl>
    <w:p w14:paraId="72686F8C" w14:textId="77777777" w:rsidR="00F22164" w:rsidRPr="00FE183A" w:rsidRDefault="00F22164" w:rsidP="00F22164">
      <w:pPr>
        <w:spacing w:line="276" w:lineRule="auto"/>
        <w:rPr>
          <w:color w:val="133350"/>
          <w:sz w:val="24"/>
          <w:szCs w:val="24"/>
        </w:rPr>
      </w:pPr>
    </w:p>
    <w:p w14:paraId="2B8C436C" w14:textId="07D6B247" w:rsidR="00F22164" w:rsidRPr="00FE183A" w:rsidRDefault="0091126F" w:rsidP="00C075C9">
      <w:pPr>
        <w:spacing w:line="276" w:lineRule="auto"/>
        <w:jc w:val="both"/>
        <w:rPr>
          <w:b/>
          <w:color w:val="133350"/>
          <w:sz w:val="24"/>
          <w:szCs w:val="24"/>
        </w:rPr>
      </w:pPr>
      <w:r w:rsidRPr="00FE183A">
        <w:rPr>
          <w:b/>
          <w:bCs/>
          <w:color w:val="133350"/>
          <w:sz w:val="24"/>
          <w:szCs w:val="24"/>
          <w:lang w:val="cy-GB"/>
        </w:rPr>
        <w:t xml:space="preserve">1.3 Cynllun Gwella Rhaglen Newydd: </w:t>
      </w:r>
      <w:r w:rsidRPr="00FE183A">
        <w:rPr>
          <w:color w:val="133350"/>
          <w:sz w:val="24"/>
          <w:szCs w:val="24"/>
          <w:lang w:val="cy-GB"/>
        </w:rPr>
        <w:t>myfyriwch ar y data diweddaraf ar recriwtio, tynnu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n ôl, PTES, gwerthuso modiwlau a safonau a chwblhau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r tabl isod, gellir cyrchu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r data trwy glicio ar benawdau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r ffynhonnell data isod. Os oes gennych ddata cyfyngedig ar gael i chi o ffynonellau canolog y Brifysgol, cyfeiriwch at hyn a myfyriwch yn lle hynny ar unrhyw ddata (ansoddol neu feintiol) sydd gennych fel tîm rhaglen. Os ydych yn adrodd ar glwstwr o raglenni, gallwch gwblhau un diweddariad sy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n cwmpasu sawl rhaglen, nodwch yn glir y rhaglenni y mae unrhyw gamau gweithredu yn cyfeirio atynt.</w:t>
      </w:r>
    </w:p>
    <w:p w14:paraId="3F035FED" w14:textId="77777777" w:rsidR="00F22164" w:rsidRPr="00FE183A" w:rsidRDefault="00F22164" w:rsidP="00F22164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5000" w:type="pct"/>
        <w:tblLook w:val="04A0" w:firstRow="1" w:lastRow="0" w:firstColumn="1" w:lastColumn="0" w:noHBand="0" w:noVBand="1"/>
      </w:tblPr>
      <w:tblGrid>
        <w:gridCol w:w="3621"/>
        <w:gridCol w:w="1372"/>
        <w:gridCol w:w="1574"/>
        <w:gridCol w:w="2437"/>
        <w:gridCol w:w="2135"/>
        <w:gridCol w:w="2892"/>
        <w:gridCol w:w="1675"/>
      </w:tblGrid>
      <w:tr w:rsidR="000E5535" w:rsidRPr="00FE183A" w14:paraId="38F363B8" w14:textId="77777777" w:rsidTr="00FC4877">
        <w:tc>
          <w:tcPr>
            <w:tcW w:w="1177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7F83CAD4" w14:textId="77777777" w:rsidR="00F22164" w:rsidRPr="00FE183A" w:rsidRDefault="0091126F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>Ffynhonnell Data</w:t>
            </w:r>
          </w:p>
        </w:tc>
        <w:tc>
          <w:tcPr>
            <w:tcW w:w="365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7E092F02" w14:textId="77777777" w:rsidR="00F22164" w:rsidRPr="00FE183A" w:rsidRDefault="0091126F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>Rhif y Cam Gweithredu</w:t>
            </w:r>
          </w:p>
        </w:tc>
        <w:tc>
          <w:tcPr>
            <w:tcW w:w="452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415D53A4" w14:textId="77777777" w:rsidR="00F22164" w:rsidRPr="00FE183A" w:rsidRDefault="0091126F" w:rsidP="00F22164">
            <w:pPr>
              <w:spacing w:line="276" w:lineRule="auto"/>
              <w:rPr>
                <w:bCs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 xml:space="preserve">Dangosydd DPA: </w:t>
            </w:r>
            <w:r w:rsidRPr="00FE183A">
              <w:rPr>
                <w:bCs/>
                <w:sz w:val="21"/>
                <w:szCs w:val="21"/>
                <w:lang w:val="cy-GB"/>
              </w:rPr>
              <w:t>Gwyrdd/</w:t>
            </w:r>
          </w:p>
          <w:p w14:paraId="345E946B" w14:textId="77777777" w:rsidR="00F22164" w:rsidRPr="00FE183A" w:rsidRDefault="0091126F" w:rsidP="00F22164">
            <w:pPr>
              <w:spacing w:line="276" w:lineRule="auto"/>
              <w:rPr>
                <w:bCs/>
                <w:sz w:val="21"/>
                <w:szCs w:val="21"/>
              </w:rPr>
            </w:pPr>
            <w:r w:rsidRPr="00FE183A">
              <w:rPr>
                <w:bCs/>
                <w:sz w:val="21"/>
                <w:szCs w:val="21"/>
                <w:lang w:val="cy-GB"/>
              </w:rPr>
              <w:t>Oren/</w:t>
            </w:r>
          </w:p>
          <w:p w14:paraId="2B709E8B" w14:textId="77777777" w:rsidR="00F22164" w:rsidRPr="00FE183A" w:rsidRDefault="0091126F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FE183A">
              <w:rPr>
                <w:bCs/>
                <w:sz w:val="21"/>
                <w:szCs w:val="21"/>
                <w:lang w:val="cy-GB"/>
              </w:rPr>
              <w:t>Coch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1A7F13E3" w14:textId="77777777" w:rsidR="00F22164" w:rsidRPr="00FE183A" w:rsidRDefault="0091126F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>Adolygiad Beirniadol o Ganlyniadau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182AB9B1" w14:textId="77777777" w:rsidR="00F22164" w:rsidRPr="00FE183A" w:rsidRDefault="0091126F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>Ymateb</w:t>
            </w:r>
          </w:p>
        </w:tc>
        <w:tc>
          <w:tcPr>
            <w:tcW w:w="945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3A22870E" w14:textId="77777777" w:rsidR="00F22164" w:rsidRPr="00FE183A" w:rsidRDefault="0091126F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>Gwelliannau</w:t>
            </w:r>
          </w:p>
          <w:p w14:paraId="59A3F010" w14:textId="77777777" w:rsidR="00F22164" w:rsidRPr="00FE183A" w:rsidRDefault="0091126F" w:rsidP="00F22164">
            <w:pPr>
              <w:spacing w:line="276" w:lineRule="auto"/>
              <w:rPr>
                <w:bCs/>
                <w:sz w:val="21"/>
                <w:szCs w:val="21"/>
              </w:rPr>
            </w:pPr>
            <w:r w:rsidRPr="00FE183A">
              <w:rPr>
                <w:bCs/>
                <w:sz w:val="21"/>
                <w:szCs w:val="21"/>
                <w:lang w:val="cy-GB"/>
              </w:rPr>
              <w:t>(camau gweithredu arfaethedig a llinell amser)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013D76B3" w14:textId="77777777" w:rsidR="00F22164" w:rsidRPr="00FE183A" w:rsidRDefault="0091126F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>Cyfrifoldeb</w:t>
            </w:r>
          </w:p>
          <w:p w14:paraId="2DFF5F2F" w14:textId="77777777" w:rsidR="00F22164" w:rsidRPr="00FE183A" w:rsidRDefault="0091126F" w:rsidP="00F22164">
            <w:pPr>
              <w:spacing w:line="276" w:lineRule="auto"/>
              <w:rPr>
                <w:bCs/>
                <w:sz w:val="21"/>
                <w:szCs w:val="21"/>
              </w:rPr>
            </w:pPr>
            <w:r w:rsidRPr="00FE183A">
              <w:rPr>
                <w:bCs/>
                <w:sz w:val="21"/>
                <w:szCs w:val="21"/>
                <w:lang w:val="cy-GB"/>
              </w:rPr>
              <w:t>(unigolyn/rôl a enwir)</w:t>
            </w:r>
          </w:p>
        </w:tc>
      </w:tr>
      <w:tr w:rsidR="000E5535" w:rsidRPr="00FE183A" w14:paraId="3C90F7D6" w14:textId="77777777" w:rsidTr="002A5650">
        <w:tc>
          <w:tcPr>
            <w:tcW w:w="5000" w:type="pct"/>
            <w:gridSpan w:val="7"/>
            <w:tcBorders>
              <w:bottom w:val="single" w:sz="4" w:space="0" w:color="auto"/>
            </w:tcBorders>
          </w:tcPr>
          <w:p w14:paraId="6C45606C" w14:textId="77777777" w:rsidR="00F22164" w:rsidRPr="00FE183A" w:rsidRDefault="00F22164" w:rsidP="00F22164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</w:tr>
      <w:tr w:rsidR="000E5535" w:rsidRPr="00FE183A" w14:paraId="000B1042" w14:textId="77777777" w:rsidTr="002A5650">
        <w:trPr>
          <w:trHeight w:val="271"/>
        </w:trPr>
        <w:tc>
          <w:tcPr>
            <w:tcW w:w="5000" w:type="pct"/>
            <w:gridSpan w:val="7"/>
            <w:shd w:val="clear" w:color="auto" w:fill="133350"/>
            <w:vAlign w:val="center"/>
          </w:tcPr>
          <w:p w14:paraId="20809619" w14:textId="77777777" w:rsidR="00320F76" w:rsidRPr="00FE183A" w:rsidRDefault="0091126F" w:rsidP="00FC4877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hyperlink r:id="rId18" w:history="1">
              <w:r w:rsidRPr="00FE183A">
                <w:rPr>
                  <w:rStyle w:val="Hyperddolen"/>
                  <w:b/>
                  <w:bCs/>
                  <w:color w:val="9CC2E5" w:themeColor="accent5" w:themeTint="99"/>
                  <w:sz w:val="24"/>
                  <w:szCs w:val="24"/>
                  <w:lang w:val="cy-GB"/>
                </w:rPr>
                <w:t>PTES</w:t>
              </w:r>
            </w:hyperlink>
          </w:p>
        </w:tc>
      </w:tr>
      <w:tr w:rsidR="000E5535" w:rsidRPr="00FE183A" w14:paraId="54056E9E" w14:textId="77777777" w:rsidTr="00FC4877">
        <w:tc>
          <w:tcPr>
            <w:tcW w:w="1177" w:type="pct"/>
            <w:tcBorders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437B58EB" w14:textId="77777777" w:rsidR="00142A60" w:rsidRPr="00FE183A" w:rsidRDefault="0091126F" w:rsidP="004B4C69">
            <w:pPr>
              <w:spacing w:line="276" w:lineRule="auto"/>
              <w:rPr>
                <w:b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 xml:space="preserve">Boddhad cyffredinol </w:t>
            </w:r>
            <w:r w:rsidRPr="00FE183A">
              <w:rPr>
                <w:i/>
                <w:iCs/>
                <w:sz w:val="21"/>
                <w:szCs w:val="21"/>
                <w:lang w:val="cy-GB"/>
              </w:rPr>
              <w:t>nodwch yn eich adolygiad beirniadol o ganlyniadau unrhyw feysydd thematig gydag ymatebion niwtral neu negyddol sylweddol</w:t>
            </w:r>
          </w:p>
          <w:p w14:paraId="6E0EF7E7" w14:textId="77777777" w:rsidR="00F22164" w:rsidRPr="00FE183A" w:rsidRDefault="00F22164" w:rsidP="004B4C69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365" w:type="pct"/>
            <w:tcBorders>
              <w:bottom w:val="single" w:sz="4" w:space="0" w:color="auto"/>
            </w:tcBorders>
            <w:vAlign w:val="center"/>
          </w:tcPr>
          <w:p w14:paraId="4F4939CD" w14:textId="77777777" w:rsidR="00F22164" w:rsidRPr="00FE183A" w:rsidRDefault="00F22164" w:rsidP="002A5650"/>
        </w:tc>
        <w:tc>
          <w:tcPr>
            <w:tcW w:w="452" w:type="pct"/>
            <w:tcBorders>
              <w:bottom w:val="single" w:sz="4" w:space="0" w:color="auto"/>
            </w:tcBorders>
            <w:vAlign w:val="center"/>
          </w:tcPr>
          <w:p w14:paraId="473B4211" w14:textId="77777777" w:rsidR="00F22164" w:rsidRPr="00FE183A" w:rsidRDefault="00F22164" w:rsidP="002A5650"/>
        </w:tc>
        <w:tc>
          <w:tcPr>
            <w:tcW w:w="800" w:type="pct"/>
            <w:tcBorders>
              <w:bottom w:val="single" w:sz="4" w:space="0" w:color="auto"/>
            </w:tcBorders>
            <w:vAlign w:val="center"/>
          </w:tcPr>
          <w:p w14:paraId="476262C9" w14:textId="77777777" w:rsidR="00F22164" w:rsidRPr="00FE183A" w:rsidRDefault="00F22164" w:rsidP="002A5650"/>
        </w:tc>
        <w:tc>
          <w:tcPr>
            <w:tcW w:w="704" w:type="pct"/>
            <w:tcBorders>
              <w:bottom w:val="single" w:sz="4" w:space="0" w:color="auto"/>
            </w:tcBorders>
            <w:vAlign w:val="center"/>
          </w:tcPr>
          <w:p w14:paraId="2474A658" w14:textId="77777777" w:rsidR="00F22164" w:rsidRPr="00FE183A" w:rsidRDefault="00F22164" w:rsidP="002A5650"/>
        </w:tc>
        <w:tc>
          <w:tcPr>
            <w:tcW w:w="945" w:type="pct"/>
            <w:tcBorders>
              <w:bottom w:val="single" w:sz="4" w:space="0" w:color="auto"/>
            </w:tcBorders>
            <w:vAlign w:val="center"/>
          </w:tcPr>
          <w:p w14:paraId="2A1E31F8" w14:textId="77777777" w:rsidR="00F22164" w:rsidRPr="00FE183A" w:rsidRDefault="00F22164" w:rsidP="002A5650"/>
        </w:tc>
        <w:tc>
          <w:tcPr>
            <w:tcW w:w="557" w:type="pct"/>
            <w:tcBorders>
              <w:bottom w:val="single" w:sz="4" w:space="0" w:color="auto"/>
            </w:tcBorders>
            <w:vAlign w:val="center"/>
          </w:tcPr>
          <w:p w14:paraId="636FD32E" w14:textId="77777777" w:rsidR="00F22164" w:rsidRPr="00FE183A" w:rsidRDefault="00F22164" w:rsidP="002A5650"/>
        </w:tc>
      </w:tr>
      <w:tr w:rsidR="000E5535" w:rsidRPr="00FE183A" w14:paraId="064F2245" w14:textId="77777777" w:rsidTr="00FC4877">
        <w:tc>
          <w:tcPr>
            <w:tcW w:w="1177" w:type="pct"/>
            <w:tcBorders>
              <w:top w:val="single" w:sz="2" w:space="0" w:color="FFFFFF" w:themeColor="background1"/>
              <w:bottom w:val="single" w:sz="4" w:space="0" w:color="auto"/>
            </w:tcBorders>
            <w:shd w:val="clear" w:color="auto" w:fill="133350"/>
            <w:vAlign w:val="center"/>
          </w:tcPr>
          <w:p w14:paraId="6F71743E" w14:textId="77777777" w:rsidR="00F22164" w:rsidRPr="00FE183A" w:rsidRDefault="0091126F" w:rsidP="00893B89">
            <w:pPr>
              <w:spacing w:line="276" w:lineRule="auto"/>
              <w:rPr>
                <w:b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 xml:space="preserve">Dadansoddiad o sylwadau ansoddol </w:t>
            </w:r>
            <w:r w:rsidRPr="00FE183A">
              <w:rPr>
                <w:i/>
                <w:iCs/>
                <w:sz w:val="21"/>
                <w:szCs w:val="21"/>
                <w:lang w:val="cy-GB"/>
              </w:rPr>
              <w:t>nodwch yn eich adolygiad beirniadol o ganlyniadau unrhyw themâu neu bryderon y mae myfyrwyr yn eu codi dro ar ôl tro</w:t>
            </w:r>
          </w:p>
        </w:tc>
        <w:tc>
          <w:tcPr>
            <w:tcW w:w="365" w:type="pct"/>
            <w:tcBorders>
              <w:bottom w:val="single" w:sz="4" w:space="0" w:color="auto"/>
            </w:tcBorders>
            <w:vAlign w:val="center"/>
          </w:tcPr>
          <w:p w14:paraId="6E856E59" w14:textId="77777777" w:rsidR="00F22164" w:rsidRPr="00FE183A" w:rsidRDefault="00F22164" w:rsidP="002A5650"/>
        </w:tc>
        <w:tc>
          <w:tcPr>
            <w:tcW w:w="452" w:type="pct"/>
            <w:tcBorders>
              <w:bottom w:val="single" w:sz="4" w:space="0" w:color="auto"/>
            </w:tcBorders>
            <w:vAlign w:val="center"/>
          </w:tcPr>
          <w:p w14:paraId="0FE7480B" w14:textId="77777777" w:rsidR="00142A60" w:rsidRPr="00FE183A" w:rsidRDefault="0091126F" w:rsidP="002A5650">
            <w:r w:rsidRPr="00FE183A">
              <w:rPr>
                <w:lang w:val="cy-GB"/>
              </w:rPr>
              <w:t>Amherthnasol</w:t>
            </w:r>
          </w:p>
          <w:p w14:paraId="36C37D47" w14:textId="77777777" w:rsidR="00F22164" w:rsidRPr="00FE183A" w:rsidRDefault="00F22164" w:rsidP="002A5650"/>
        </w:tc>
        <w:tc>
          <w:tcPr>
            <w:tcW w:w="800" w:type="pct"/>
            <w:tcBorders>
              <w:bottom w:val="single" w:sz="4" w:space="0" w:color="auto"/>
            </w:tcBorders>
            <w:vAlign w:val="center"/>
          </w:tcPr>
          <w:p w14:paraId="04A9D7E0" w14:textId="77777777" w:rsidR="00F22164" w:rsidRPr="00FE183A" w:rsidRDefault="00F22164" w:rsidP="002A5650"/>
        </w:tc>
        <w:tc>
          <w:tcPr>
            <w:tcW w:w="704" w:type="pct"/>
            <w:tcBorders>
              <w:bottom w:val="single" w:sz="4" w:space="0" w:color="auto"/>
            </w:tcBorders>
            <w:vAlign w:val="center"/>
          </w:tcPr>
          <w:p w14:paraId="02CB6001" w14:textId="77777777" w:rsidR="00F22164" w:rsidRPr="00FE183A" w:rsidRDefault="00F22164" w:rsidP="002A5650"/>
        </w:tc>
        <w:tc>
          <w:tcPr>
            <w:tcW w:w="945" w:type="pct"/>
            <w:tcBorders>
              <w:bottom w:val="single" w:sz="4" w:space="0" w:color="auto"/>
            </w:tcBorders>
            <w:vAlign w:val="center"/>
          </w:tcPr>
          <w:p w14:paraId="4F2EBF9C" w14:textId="77777777" w:rsidR="00F22164" w:rsidRPr="00FE183A" w:rsidRDefault="00F22164" w:rsidP="002A5650"/>
        </w:tc>
        <w:tc>
          <w:tcPr>
            <w:tcW w:w="557" w:type="pct"/>
            <w:tcBorders>
              <w:bottom w:val="single" w:sz="4" w:space="0" w:color="auto"/>
            </w:tcBorders>
            <w:vAlign w:val="center"/>
          </w:tcPr>
          <w:p w14:paraId="4F7994D2" w14:textId="77777777" w:rsidR="00F22164" w:rsidRPr="00FE183A" w:rsidRDefault="00F22164" w:rsidP="002A5650"/>
        </w:tc>
      </w:tr>
      <w:tr w:rsidR="000E5535" w:rsidRPr="00FE183A" w14:paraId="1D714C13" w14:textId="77777777" w:rsidTr="002A5650">
        <w:tc>
          <w:tcPr>
            <w:tcW w:w="5000" w:type="pct"/>
            <w:gridSpan w:val="7"/>
            <w:tcBorders>
              <w:bottom w:val="single" w:sz="4" w:space="0" w:color="auto"/>
            </w:tcBorders>
            <w:vAlign w:val="center"/>
          </w:tcPr>
          <w:p w14:paraId="24E26CB6" w14:textId="77777777" w:rsidR="00F22164" w:rsidRPr="00FE183A" w:rsidRDefault="00F22164" w:rsidP="002A5650">
            <w:pPr>
              <w:rPr>
                <w:b/>
              </w:rPr>
            </w:pPr>
          </w:p>
        </w:tc>
      </w:tr>
      <w:tr w:rsidR="000E5535" w:rsidRPr="00FE183A" w14:paraId="3734F06B" w14:textId="77777777" w:rsidTr="002A5650"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1E803318" w14:textId="77777777" w:rsidR="00F22164" w:rsidRPr="00FE183A" w:rsidRDefault="0091126F" w:rsidP="002A5650">
            <w:r w:rsidRPr="00FE183A">
              <w:rPr>
                <w:b/>
                <w:bCs/>
                <w:lang w:val="cy-GB"/>
              </w:rPr>
              <w:t>Peidio â pharhau, Safonau a Deilliannau</w:t>
            </w:r>
          </w:p>
        </w:tc>
      </w:tr>
      <w:tr w:rsidR="000E5535" w:rsidRPr="00FE183A" w14:paraId="3BCEA580" w14:textId="77777777" w:rsidTr="00FC4877">
        <w:tc>
          <w:tcPr>
            <w:tcW w:w="1177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04F80467" w14:textId="77777777" w:rsidR="00F22164" w:rsidRPr="00FE183A" w:rsidRDefault="0091126F" w:rsidP="00F22164">
            <w:pPr>
              <w:spacing w:line="276" w:lineRule="auto"/>
              <w:rPr>
                <w:bCs/>
                <w:i/>
                <w:iCs/>
                <w:sz w:val="21"/>
                <w:szCs w:val="21"/>
              </w:rPr>
            </w:pPr>
            <w:hyperlink r:id="rId19" w:history="1">
              <w:r w:rsidRPr="00FE183A">
                <w:rPr>
                  <w:rStyle w:val="Hyperddolen"/>
                  <w:b/>
                  <w:bCs/>
                  <w:color w:val="9CC2E5" w:themeColor="accent5" w:themeTint="99"/>
                  <w:sz w:val="24"/>
                  <w:szCs w:val="24"/>
                  <w:lang w:val="cy-GB"/>
                </w:rPr>
                <w:t>Recriwtio</w:t>
              </w:r>
            </w:hyperlink>
            <w:r w:rsidRPr="00FE183A">
              <w:rPr>
                <w:color w:val="9CC2E5" w:themeColor="accent5" w:themeTint="99"/>
                <w:lang w:val="cy-GB"/>
              </w:rPr>
              <w:t xml:space="preserve"> </w:t>
            </w:r>
            <w:r w:rsidR="001A035B" w:rsidRPr="00FE183A">
              <w:rPr>
                <w:rStyle w:val="Hyperddolen"/>
                <w:bCs/>
                <w:i/>
                <w:iCs/>
                <w:color w:val="FFFFFF" w:themeColor="background1"/>
                <w:sz w:val="21"/>
                <w:szCs w:val="21"/>
                <w:u w:val="none"/>
                <w:lang w:val="cy-GB"/>
              </w:rPr>
              <w:t>myfyrio ar gofrestriadau newydd 25/26 yn erbyn targedau recriwtio ysgolion</w:t>
            </w:r>
          </w:p>
          <w:p w14:paraId="39CD9A7E" w14:textId="77777777" w:rsidR="00703CC3" w:rsidRPr="00FE183A" w:rsidRDefault="00703CC3" w:rsidP="00F22164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1FAC9AA8" w14:textId="77777777" w:rsidR="00F22164" w:rsidRPr="00FE183A" w:rsidRDefault="00F22164" w:rsidP="002A5650"/>
        </w:tc>
        <w:tc>
          <w:tcPr>
            <w:tcW w:w="452" w:type="pct"/>
            <w:vAlign w:val="center"/>
          </w:tcPr>
          <w:p w14:paraId="3BB5F26D" w14:textId="77777777" w:rsidR="00F22164" w:rsidRPr="00FE183A" w:rsidRDefault="0091126F" w:rsidP="002A5650">
            <w:r w:rsidRPr="00FE183A">
              <w:rPr>
                <w:bCs/>
                <w:i/>
                <w:iCs/>
                <w:sz w:val="21"/>
                <w:szCs w:val="21"/>
                <w:lang w:val="cy-GB"/>
              </w:rPr>
              <w:t>Perfformiad yn erbyn unrhyw dargedau a osodwyd yn yr ysgol</w:t>
            </w:r>
          </w:p>
        </w:tc>
        <w:tc>
          <w:tcPr>
            <w:tcW w:w="800" w:type="pct"/>
            <w:vAlign w:val="center"/>
          </w:tcPr>
          <w:p w14:paraId="4E221FCE" w14:textId="77777777" w:rsidR="00F22164" w:rsidRPr="00FE183A" w:rsidRDefault="00F22164" w:rsidP="002A5650"/>
        </w:tc>
        <w:tc>
          <w:tcPr>
            <w:tcW w:w="704" w:type="pct"/>
            <w:vAlign w:val="center"/>
          </w:tcPr>
          <w:p w14:paraId="0E2B045F" w14:textId="77777777" w:rsidR="00F22164" w:rsidRPr="00FE183A" w:rsidRDefault="00F22164" w:rsidP="002A5650"/>
        </w:tc>
        <w:tc>
          <w:tcPr>
            <w:tcW w:w="945" w:type="pct"/>
            <w:vAlign w:val="center"/>
          </w:tcPr>
          <w:p w14:paraId="23535E85" w14:textId="77777777" w:rsidR="00F22164" w:rsidRPr="00FE183A" w:rsidRDefault="00F22164" w:rsidP="002A5650"/>
        </w:tc>
        <w:tc>
          <w:tcPr>
            <w:tcW w:w="557" w:type="pct"/>
            <w:vAlign w:val="center"/>
          </w:tcPr>
          <w:p w14:paraId="505DDC06" w14:textId="77777777" w:rsidR="00F22164" w:rsidRPr="00FE183A" w:rsidRDefault="00F22164" w:rsidP="002A5650"/>
        </w:tc>
      </w:tr>
      <w:tr w:rsidR="000E5535" w:rsidRPr="00FE183A" w14:paraId="0F17C7C7" w14:textId="77777777" w:rsidTr="00FC4877">
        <w:tc>
          <w:tcPr>
            <w:tcW w:w="1177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01AFF8BE" w14:textId="4FB84DDA" w:rsidR="00F22164" w:rsidRPr="00FE183A" w:rsidRDefault="0091126F" w:rsidP="003A2E09">
            <w:pPr>
              <w:spacing w:line="276" w:lineRule="auto"/>
              <w:rPr>
                <w:b/>
                <w:color w:val="E7E6E6" w:themeColor="background2"/>
                <w:sz w:val="21"/>
                <w:szCs w:val="21"/>
              </w:rPr>
            </w:pPr>
            <w:hyperlink r:id="rId20" w:history="1">
              <w:r w:rsidRPr="00FE183A">
                <w:rPr>
                  <w:rStyle w:val="Hyperddolen"/>
                  <w:b/>
                  <w:bCs/>
                  <w:i/>
                  <w:iCs/>
                  <w:color w:val="4472C4" w:themeColor="accent1"/>
                  <w:sz w:val="24"/>
                  <w:szCs w:val="24"/>
                  <w:lang w:val="cy-GB"/>
                </w:rPr>
                <w:t>Cadw</w:t>
              </w:r>
              <w:r w:rsidR="003701A2" w:rsidRPr="00FE183A">
                <w:rPr>
                  <w:rStyle w:val="Hyperddolen"/>
                  <w:b/>
                  <w:bCs/>
                  <w:i/>
                  <w:iCs/>
                  <w:color w:val="E7E6E6" w:themeColor="background2"/>
                  <w:sz w:val="24"/>
                  <w:szCs w:val="24"/>
                  <w:u w:val="none"/>
                  <w:lang w:val="cy-GB"/>
                </w:rPr>
                <w:t xml:space="preserve"> </w:t>
              </w:r>
              <w:r w:rsidRPr="00FE183A">
                <w:rPr>
                  <w:rStyle w:val="Hyperddolen"/>
                  <w:i/>
                  <w:iCs/>
                  <w:color w:val="E7E6E6" w:themeColor="background2"/>
                  <w:sz w:val="24"/>
                  <w:szCs w:val="24"/>
                  <w:u w:val="none"/>
                  <w:lang w:val="cy-GB"/>
                </w:rPr>
                <w:t>tynnu</w:t>
              </w:r>
              <w:r w:rsidR="00775CED" w:rsidRPr="00FE183A">
                <w:rPr>
                  <w:rStyle w:val="Hyperddolen"/>
                  <w:i/>
                  <w:iCs/>
                  <w:color w:val="E7E6E6" w:themeColor="background2"/>
                  <w:sz w:val="24"/>
                  <w:szCs w:val="24"/>
                  <w:u w:val="none"/>
                  <w:lang w:val="cy-GB"/>
                </w:rPr>
                <w:t>’</w:t>
              </w:r>
              <w:r w:rsidRPr="00FE183A">
                <w:rPr>
                  <w:rStyle w:val="Hyperddolen"/>
                  <w:i/>
                  <w:iCs/>
                  <w:color w:val="E7E6E6" w:themeColor="background2"/>
                  <w:sz w:val="24"/>
                  <w:szCs w:val="24"/>
                  <w:u w:val="none"/>
                  <w:lang w:val="cy-GB"/>
                </w:rPr>
                <w:t xml:space="preserve">n ôl rhwng </w:t>
              </w:r>
              <w:r w:rsidR="003509E2">
                <w:rPr>
                  <w:rStyle w:val="Hyperddolen"/>
                  <w:i/>
                  <w:iCs/>
                  <w:color w:val="E7E6E6" w:themeColor="background2"/>
                  <w:sz w:val="24"/>
                  <w:szCs w:val="24"/>
                  <w:u w:val="none"/>
                  <w:lang w:val="cy-GB"/>
                </w:rPr>
                <w:t>m</w:t>
              </w:r>
              <w:r w:rsidR="003509E2">
                <w:rPr>
                  <w:rStyle w:val="Hyperddolen"/>
                  <w:i/>
                  <w:iCs/>
                  <w:color w:val="E7E6E6" w:themeColor="background2"/>
                </w:rPr>
                <w:t xml:space="preserve">is </w:t>
              </w:r>
              <w:r w:rsidRPr="00FE183A">
                <w:rPr>
                  <w:rStyle w:val="Hyperddolen"/>
                  <w:i/>
                  <w:iCs/>
                  <w:color w:val="E7E6E6" w:themeColor="background2"/>
                  <w:sz w:val="24"/>
                  <w:szCs w:val="24"/>
                  <w:u w:val="none"/>
                  <w:lang w:val="cy-GB"/>
                </w:rPr>
                <w:t>Ebrill 25 a</w:t>
              </w:r>
              <w:r w:rsidR="003509E2">
                <w:rPr>
                  <w:rStyle w:val="Hyperddolen"/>
                  <w:i/>
                  <w:iCs/>
                  <w:color w:val="E7E6E6" w:themeColor="background2"/>
                  <w:sz w:val="24"/>
                  <w:szCs w:val="24"/>
                  <w:u w:val="none"/>
                  <w:lang w:val="cy-GB"/>
                </w:rPr>
                <w:t xml:space="preserve"> </w:t>
              </w:r>
              <w:r w:rsidR="003509E2">
                <w:rPr>
                  <w:rStyle w:val="Hyperddolen"/>
                  <w:i/>
                  <w:iCs/>
                  <w:color w:val="E7E6E6" w:themeColor="background2"/>
                </w:rPr>
                <w:t>mis</w:t>
              </w:r>
              <w:r w:rsidRPr="00FE183A">
                <w:rPr>
                  <w:rStyle w:val="Hyperddolen"/>
                  <w:i/>
                  <w:iCs/>
                  <w:color w:val="E7E6E6" w:themeColor="background2"/>
                  <w:sz w:val="24"/>
                  <w:szCs w:val="24"/>
                  <w:u w:val="none"/>
                  <w:lang w:val="cy-GB"/>
                </w:rPr>
                <w:t xml:space="preserve"> Tachwedd 25)</w:t>
              </w:r>
            </w:hyperlink>
          </w:p>
          <w:p w14:paraId="56E65150" w14:textId="77777777" w:rsidR="002E11AA" w:rsidRPr="00FE183A" w:rsidRDefault="002E11AA" w:rsidP="003A2E09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5CCA3E0F" w14:textId="77777777" w:rsidR="00F22164" w:rsidRPr="00FE183A" w:rsidRDefault="00F22164" w:rsidP="002A5650"/>
          <w:p w14:paraId="55BBA7AE" w14:textId="77777777" w:rsidR="00F22164" w:rsidRPr="00FE183A" w:rsidRDefault="00F22164" w:rsidP="002A5650"/>
        </w:tc>
        <w:tc>
          <w:tcPr>
            <w:tcW w:w="452" w:type="pct"/>
            <w:vAlign w:val="center"/>
          </w:tcPr>
          <w:p w14:paraId="1B1C9D13" w14:textId="77777777" w:rsidR="00F22164" w:rsidRPr="00FE183A" w:rsidRDefault="0091126F" w:rsidP="002A5650">
            <w:r w:rsidRPr="00FE183A">
              <w:rPr>
                <w:lang w:val="cy-GB"/>
              </w:rPr>
              <w:t>Amherthnasol</w:t>
            </w:r>
          </w:p>
        </w:tc>
        <w:tc>
          <w:tcPr>
            <w:tcW w:w="800" w:type="pct"/>
            <w:vAlign w:val="center"/>
          </w:tcPr>
          <w:p w14:paraId="33C293BB" w14:textId="77777777" w:rsidR="00F22164" w:rsidRPr="00FE183A" w:rsidRDefault="00F22164" w:rsidP="002A5650"/>
        </w:tc>
        <w:tc>
          <w:tcPr>
            <w:tcW w:w="704" w:type="pct"/>
            <w:vAlign w:val="center"/>
          </w:tcPr>
          <w:p w14:paraId="4AAA3EC1" w14:textId="77777777" w:rsidR="00F22164" w:rsidRPr="00FE183A" w:rsidRDefault="00F22164" w:rsidP="002A5650"/>
        </w:tc>
        <w:tc>
          <w:tcPr>
            <w:tcW w:w="945" w:type="pct"/>
            <w:vAlign w:val="center"/>
          </w:tcPr>
          <w:p w14:paraId="00365972" w14:textId="77777777" w:rsidR="00F22164" w:rsidRPr="00FE183A" w:rsidRDefault="00F22164" w:rsidP="002A5650"/>
        </w:tc>
        <w:tc>
          <w:tcPr>
            <w:tcW w:w="557" w:type="pct"/>
            <w:vAlign w:val="center"/>
          </w:tcPr>
          <w:p w14:paraId="40120A09" w14:textId="77777777" w:rsidR="00F22164" w:rsidRPr="00FE183A" w:rsidRDefault="00F22164" w:rsidP="002A5650"/>
        </w:tc>
      </w:tr>
      <w:tr w:rsidR="000E5535" w:rsidRPr="00FE183A" w14:paraId="319C99CD" w14:textId="77777777" w:rsidTr="00FC4877">
        <w:trPr>
          <w:trHeight w:val="347"/>
        </w:trPr>
        <w:tc>
          <w:tcPr>
            <w:tcW w:w="1177" w:type="pct"/>
            <w:tcBorders>
              <w:top w:val="single" w:sz="2" w:space="0" w:color="FFFFFF" w:themeColor="background1"/>
            </w:tcBorders>
            <w:shd w:val="clear" w:color="auto" w:fill="133350"/>
            <w:vAlign w:val="center"/>
          </w:tcPr>
          <w:p w14:paraId="1E57CA41" w14:textId="6D387D5F" w:rsidR="00F22164" w:rsidRPr="00FE183A" w:rsidRDefault="0091126F" w:rsidP="002E11AA">
            <w:pPr>
              <w:spacing w:line="276" w:lineRule="auto"/>
              <w:rPr>
                <w:b/>
                <w:sz w:val="21"/>
                <w:szCs w:val="21"/>
              </w:rPr>
            </w:pPr>
            <w:hyperlink r:id="rId21" w:history="1">
              <w:r w:rsidRPr="00FE183A">
                <w:rPr>
                  <w:rStyle w:val="Hyperddolen"/>
                  <w:b/>
                  <w:bCs/>
                  <w:i/>
                  <w:iCs/>
                  <w:color w:val="9CC2E5" w:themeColor="accent5" w:themeTint="99"/>
                  <w:sz w:val="24"/>
                  <w:szCs w:val="24"/>
                  <w:lang w:val="cy-GB"/>
                </w:rPr>
                <w:t>Adborth Arholwyr Allanol</w:t>
              </w:r>
            </w:hyperlink>
            <w:r w:rsidR="00240079" w:rsidRPr="00FE183A">
              <w:t xml:space="preserve"> </w:t>
            </w:r>
            <w:hyperlink r:id="rId22" w:history="1">
              <w:r w:rsidR="002E11AA" w:rsidRPr="00FE183A">
                <w:rPr>
                  <w:rStyle w:val="Hyperddolen"/>
                  <w:color w:val="FFFFFF" w:themeColor="background1"/>
                  <w:sz w:val="21"/>
                  <w:szCs w:val="21"/>
                  <w:u w:val="none"/>
                  <w:lang w:val="cy-GB"/>
                </w:rPr>
                <w:t>os</w:t>
              </w:r>
            </w:hyperlink>
            <w:r w:rsidR="002E11AA" w:rsidRPr="00FE183A">
              <w:rPr>
                <w:i/>
                <w:iCs/>
                <w:sz w:val="21"/>
                <w:szCs w:val="21"/>
                <w:lang w:val="cy-GB"/>
              </w:rPr>
              <w:t xml:space="preserve"> nad ydych wedi derbyn adroddiad arholwr newydd ers i chi gwblhau eich PEP diwethaf, nodwch hyn a diweddaru</w:t>
            </w:r>
            <w:r w:rsidR="00775CED" w:rsidRPr="00FE183A">
              <w:rPr>
                <w:i/>
                <w:iCs/>
                <w:sz w:val="21"/>
                <w:szCs w:val="21"/>
                <w:lang w:val="cy-GB"/>
              </w:rPr>
              <w:t>’</w:t>
            </w:r>
            <w:r w:rsidR="002E11AA" w:rsidRPr="00FE183A">
              <w:rPr>
                <w:i/>
                <w:iCs/>
                <w:sz w:val="21"/>
                <w:szCs w:val="21"/>
                <w:lang w:val="cy-GB"/>
              </w:rPr>
              <w:t>r elfen hon yn ystod eich ymgysylltiad ym mis Mai 26</w:t>
            </w:r>
          </w:p>
        </w:tc>
        <w:tc>
          <w:tcPr>
            <w:tcW w:w="365" w:type="pct"/>
            <w:vAlign w:val="center"/>
          </w:tcPr>
          <w:p w14:paraId="28F6D27E" w14:textId="77777777" w:rsidR="00F22164" w:rsidRPr="00FE183A" w:rsidRDefault="00F22164" w:rsidP="002A5650"/>
          <w:p w14:paraId="1FF5EC10" w14:textId="77777777" w:rsidR="00F22164" w:rsidRPr="00FE183A" w:rsidRDefault="00F22164" w:rsidP="002A5650"/>
        </w:tc>
        <w:tc>
          <w:tcPr>
            <w:tcW w:w="452" w:type="pct"/>
            <w:vAlign w:val="center"/>
          </w:tcPr>
          <w:p w14:paraId="386DF5CF" w14:textId="77777777" w:rsidR="00F22164" w:rsidRPr="00FE183A" w:rsidRDefault="00F22164" w:rsidP="002A5650"/>
        </w:tc>
        <w:tc>
          <w:tcPr>
            <w:tcW w:w="800" w:type="pct"/>
            <w:vAlign w:val="center"/>
          </w:tcPr>
          <w:p w14:paraId="6D7BD16D" w14:textId="77777777" w:rsidR="00F22164" w:rsidRPr="00FE183A" w:rsidRDefault="00F22164" w:rsidP="002A5650"/>
        </w:tc>
        <w:tc>
          <w:tcPr>
            <w:tcW w:w="704" w:type="pct"/>
            <w:vAlign w:val="center"/>
          </w:tcPr>
          <w:p w14:paraId="421E2A86" w14:textId="77777777" w:rsidR="00F22164" w:rsidRPr="00FE183A" w:rsidRDefault="00F22164" w:rsidP="002A5650"/>
        </w:tc>
        <w:tc>
          <w:tcPr>
            <w:tcW w:w="945" w:type="pct"/>
            <w:vAlign w:val="center"/>
          </w:tcPr>
          <w:p w14:paraId="1A522E20" w14:textId="77777777" w:rsidR="00F22164" w:rsidRPr="00FE183A" w:rsidRDefault="00F22164" w:rsidP="002A5650"/>
        </w:tc>
        <w:tc>
          <w:tcPr>
            <w:tcW w:w="557" w:type="pct"/>
            <w:vAlign w:val="center"/>
          </w:tcPr>
          <w:p w14:paraId="5DC03420" w14:textId="77777777" w:rsidR="00F22164" w:rsidRPr="00FE183A" w:rsidRDefault="00F22164" w:rsidP="002A5650"/>
        </w:tc>
      </w:tr>
      <w:tr w:rsidR="000E5535" w:rsidRPr="00FE183A" w14:paraId="5DB84CDA" w14:textId="77777777" w:rsidTr="00FC4877">
        <w:tc>
          <w:tcPr>
            <w:tcW w:w="1177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5FC50FB5" w14:textId="650A0D0E" w:rsidR="007D61BF" w:rsidRPr="00FE183A" w:rsidRDefault="0091126F" w:rsidP="007D61BF">
            <w:pPr>
              <w:spacing w:line="276" w:lineRule="auto"/>
              <w:rPr>
                <w:i/>
                <w:color w:val="FFFFFF" w:themeColor="background1"/>
                <w:sz w:val="21"/>
                <w:szCs w:val="21"/>
              </w:rPr>
            </w:pPr>
            <w:hyperlink r:id="rId23" w:history="1">
              <w:r w:rsidRPr="00FE183A">
                <w:rPr>
                  <w:rStyle w:val="Hyperddolen"/>
                  <w:b/>
                  <w:bCs/>
                  <w:iCs/>
                  <w:color w:val="9CC2E5" w:themeColor="accent5" w:themeTint="99"/>
                  <w:sz w:val="21"/>
                  <w:szCs w:val="21"/>
                  <w:lang w:val="cy-GB"/>
                </w:rPr>
                <w:t>Perfformiad y Modiwl</w:t>
              </w:r>
            </w:hyperlink>
            <w:r w:rsidRPr="00FE183A">
              <w:rPr>
                <w:lang w:val="cy-GB"/>
              </w:rPr>
              <w:t xml:space="preserve"> </w:t>
            </w:r>
            <w:r w:rsidR="007C77C4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nodwch yn eich adolygiad beirniadol o ganlyniadau unrhyw fodiwlau sy</w:t>
            </w:r>
            <w:r w:rsidR="00775CED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="007C77C4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n perfformio</w:t>
            </w:r>
            <w:r w:rsidR="00775CED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="007C77C4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n sylweddol is neu</w:t>
            </w:r>
            <w:r w:rsidR="00775CED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="007C77C4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n sylweddol uwch na chyfartaledd y rhaglen neu gyfartaledd cyffredinol y modiwl (os yw</w:t>
            </w:r>
            <w:r w:rsidR="00775CED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="007C77C4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r modiwl yn cael ei addysgu ar raglenni lluosog). Nodwch yn eich colofnau ymateb, gwelliannau a chyfrifoldeb unrhyw welliannau arfaethedig ar gyfer y modiwlau hyn, gallwch gyfeirio at </w:t>
            </w:r>
            <w:r w:rsidR="00FE3043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y </w:t>
            </w:r>
            <w:r w:rsidR="007C77C4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ffurflenni cryno</w:t>
            </w:r>
            <w:r w:rsidR="00FE3043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deb</w:t>
            </w:r>
            <w:r w:rsidR="007C77C4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 o</w:t>
            </w:r>
            <w:r w:rsidR="00775CED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="007C77C4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r modiwlau am yr wybodaeth hon neu ofyn am themâu allweddol a gwelliannau arfaethedig gan arweinwyr modiwlau</w:t>
            </w:r>
          </w:p>
          <w:p w14:paraId="25F88279" w14:textId="77777777" w:rsidR="00F22164" w:rsidRPr="00FE183A" w:rsidRDefault="00F22164" w:rsidP="007D61BF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49B22F21" w14:textId="77777777" w:rsidR="00F22164" w:rsidRPr="00FE183A" w:rsidRDefault="00F22164" w:rsidP="002A5650"/>
          <w:p w14:paraId="53C6D04A" w14:textId="77777777" w:rsidR="00F22164" w:rsidRPr="00FE183A" w:rsidRDefault="00F22164" w:rsidP="002A5650"/>
        </w:tc>
        <w:tc>
          <w:tcPr>
            <w:tcW w:w="452" w:type="pct"/>
            <w:vAlign w:val="center"/>
          </w:tcPr>
          <w:p w14:paraId="0D3195C8" w14:textId="77777777" w:rsidR="00F22164" w:rsidRPr="00FE183A" w:rsidRDefault="0091126F" w:rsidP="002A5650">
            <w:r w:rsidRPr="00FE183A">
              <w:rPr>
                <w:lang w:val="cy-GB"/>
              </w:rPr>
              <w:t>Amherthnasol</w:t>
            </w:r>
          </w:p>
        </w:tc>
        <w:tc>
          <w:tcPr>
            <w:tcW w:w="800" w:type="pct"/>
            <w:vAlign w:val="center"/>
          </w:tcPr>
          <w:p w14:paraId="424BC68A" w14:textId="77777777" w:rsidR="00F22164" w:rsidRPr="00FE183A" w:rsidRDefault="00F22164" w:rsidP="002A5650"/>
        </w:tc>
        <w:tc>
          <w:tcPr>
            <w:tcW w:w="704" w:type="pct"/>
            <w:vAlign w:val="center"/>
          </w:tcPr>
          <w:p w14:paraId="700C6E67" w14:textId="77777777" w:rsidR="00F22164" w:rsidRPr="00FE183A" w:rsidRDefault="00F22164" w:rsidP="002A5650"/>
        </w:tc>
        <w:tc>
          <w:tcPr>
            <w:tcW w:w="945" w:type="pct"/>
            <w:vAlign w:val="center"/>
          </w:tcPr>
          <w:p w14:paraId="27F45031" w14:textId="77777777" w:rsidR="00F22164" w:rsidRPr="00FE183A" w:rsidRDefault="00F22164" w:rsidP="002A5650"/>
        </w:tc>
        <w:tc>
          <w:tcPr>
            <w:tcW w:w="557" w:type="pct"/>
            <w:vAlign w:val="center"/>
          </w:tcPr>
          <w:p w14:paraId="62B53B7E" w14:textId="77777777" w:rsidR="00F22164" w:rsidRPr="00FE183A" w:rsidRDefault="00F22164" w:rsidP="002A5650"/>
        </w:tc>
      </w:tr>
      <w:tr w:rsidR="000E5535" w:rsidRPr="00FE183A" w14:paraId="4584F99C" w14:textId="77777777" w:rsidTr="00FC4877">
        <w:tc>
          <w:tcPr>
            <w:tcW w:w="1177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02693F9C" w14:textId="77777777" w:rsidR="00F22164" w:rsidRPr="00FE183A" w:rsidRDefault="00F22164" w:rsidP="00F22164">
            <w:pPr>
              <w:spacing w:line="276" w:lineRule="auto"/>
              <w:rPr>
                <w:b/>
                <w:sz w:val="21"/>
                <w:szCs w:val="21"/>
              </w:rPr>
            </w:pPr>
          </w:p>
          <w:p w14:paraId="1AB9F32E" w14:textId="77777777" w:rsidR="00303581" w:rsidRPr="00FE183A" w:rsidRDefault="0091126F" w:rsidP="00303581">
            <w:pPr>
              <w:spacing w:line="276" w:lineRule="auto"/>
              <w:rPr>
                <w:rStyle w:val="Hyperddolen"/>
                <w:rFonts w:asciiTheme="majorHAnsi" w:hAnsiTheme="majorHAnsi" w:cstheme="majorHAnsi"/>
                <w:b/>
                <w:sz w:val="21"/>
                <w:szCs w:val="21"/>
              </w:rPr>
            </w:pPr>
            <w:hyperlink r:id="rId24" w:history="1">
              <w:r w:rsidRPr="00FE183A">
                <w:rPr>
                  <w:rStyle w:val="Hyperddolen"/>
                  <w:rFonts w:ascii="Arial" w:hAnsi="Arial" w:cstheme="majorHAnsi"/>
                  <w:b/>
                  <w:bCs/>
                  <w:color w:val="9CC2E5" w:themeColor="accent5" w:themeTint="99"/>
                  <w:sz w:val="21"/>
                  <w:szCs w:val="21"/>
                  <w:lang w:val="cy-GB"/>
                </w:rPr>
                <w:t>Gwerthuso Modiwlau</w:t>
              </w:r>
            </w:hyperlink>
            <w:r w:rsidRPr="00FE183A">
              <w:rPr>
                <w:rFonts w:ascii="Arial" w:hAnsi="Arial" w:cstheme="majorHAnsi"/>
                <w:b/>
                <w:bCs/>
                <w:color w:val="9CC2E5" w:themeColor="accent5" w:themeTint="99"/>
                <w:sz w:val="21"/>
                <w:szCs w:val="21"/>
                <w:lang w:val="cy-GB"/>
              </w:rPr>
              <w:t xml:space="preserve"> </w:t>
            </w:r>
            <w:r w:rsidRPr="00FE183A">
              <w:rPr>
                <w:rFonts w:asciiTheme="majorHAnsi" w:hAnsiTheme="majorHAnsi" w:cstheme="majorHAnsi"/>
                <w:b/>
                <w:sz w:val="21"/>
                <w:szCs w:val="21"/>
              </w:rPr>
              <w:fldChar w:fldCharType="begin"/>
            </w:r>
            <w:r w:rsidRPr="00FE183A">
              <w:rPr>
                <w:rFonts w:asciiTheme="majorHAnsi" w:hAnsiTheme="majorHAnsi" w:cstheme="majorHAnsi"/>
                <w:b/>
                <w:sz w:val="21"/>
                <w:szCs w:val="21"/>
              </w:rPr>
              <w:instrText>HYPERLINK "https://bilive01.cardiffmet.ac.uk/QvAJAXZfc/opendoc.htm?document=school%20dashboards%5Cmodule%20performance.qvw&amp;lang=en-US&amp;host=QVS%40PV-LL-QLIKVW-01"</w:instrText>
            </w:r>
            <w:r w:rsidRPr="00FE183A">
              <w:rPr>
                <w:rFonts w:asciiTheme="majorHAnsi" w:hAnsiTheme="majorHAnsi" w:cstheme="majorHAnsi"/>
                <w:b/>
                <w:sz w:val="21"/>
                <w:szCs w:val="21"/>
              </w:rPr>
            </w:r>
            <w:r w:rsidRPr="00FE183A">
              <w:rPr>
                <w:rFonts w:asciiTheme="majorHAnsi" w:hAnsiTheme="majorHAnsi" w:cstheme="majorHAnsi"/>
                <w:b/>
                <w:sz w:val="21"/>
                <w:szCs w:val="21"/>
              </w:rPr>
              <w:fldChar w:fldCharType="separate"/>
            </w:r>
          </w:p>
          <w:p w14:paraId="6AB2E555" w14:textId="4F6DBEC1" w:rsidR="00F22164" w:rsidRPr="00FE183A" w:rsidRDefault="0091126F" w:rsidP="00303581">
            <w:pPr>
              <w:spacing w:line="276" w:lineRule="auto"/>
              <w:rPr>
                <w:b/>
                <w:sz w:val="21"/>
                <w:szCs w:val="21"/>
              </w:rPr>
            </w:pPr>
            <w:r w:rsidRPr="00FE183A">
              <w:rPr>
                <w:rFonts w:asciiTheme="majorHAnsi" w:hAnsiTheme="majorHAnsi" w:cstheme="majorHAnsi"/>
                <w:b/>
                <w:sz w:val="21"/>
                <w:szCs w:val="21"/>
              </w:rPr>
              <w:fldChar w:fldCharType="end"/>
            </w:r>
            <w:r w:rsidR="00203042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nodwch yn eich adolygiad beirniadol o ganlyniadau unrhyw themâu neu bryderon y mae myfyrwyr yn eu codi dro ar ôl tro ar fodiwlau yn eich rhaglen neu unrhyw fodiwlau sy</w:t>
            </w:r>
            <w:r w:rsidR="00775CED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="00203042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n gofyn am ymyriadau penodol, gallwch gyfeirio at </w:t>
            </w:r>
            <w:r w:rsidR="000C3D0A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y </w:t>
            </w:r>
            <w:r w:rsidR="00203042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ffurflenni cryno</w:t>
            </w:r>
            <w:r w:rsidR="000C3D0A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deb</w:t>
            </w:r>
            <w:r w:rsidR="00203042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 o</w:t>
            </w:r>
            <w:r w:rsidR="00775CED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="00203042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r modiwlau am yr wybodaeth hon neu ofyn am themâu allweddol a gwelliannau arfaethedig gan arweinwyr modiwlau</w:t>
            </w:r>
          </w:p>
          <w:p w14:paraId="6C14D281" w14:textId="77777777" w:rsidR="00F22164" w:rsidRPr="00FE183A" w:rsidRDefault="00F22164" w:rsidP="00F22164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75DC9CE4" w14:textId="77777777" w:rsidR="00F22164" w:rsidRPr="00FE183A" w:rsidRDefault="00F22164" w:rsidP="002A5650"/>
        </w:tc>
        <w:tc>
          <w:tcPr>
            <w:tcW w:w="452" w:type="pct"/>
            <w:vAlign w:val="center"/>
          </w:tcPr>
          <w:p w14:paraId="2B7BC4C0" w14:textId="77777777" w:rsidR="00F22164" w:rsidRPr="00FE183A" w:rsidRDefault="0091126F" w:rsidP="002A5650">
            <w:r w:rsidRPr="00FE183A">
              <w:rPr>
                <w:lang w:val="cy-GB"/>
              </w:rPr>
              <w:t>Amherthnasol</w:t>
            </w:r>
          </w:p>
        </w:tc>
        <w:tc>
          <w:tcPr>
            <w:tcW w:w="800" w:type="pct"/>
            <w:vAlign w:val="center"/>
          </w:tcPr>
          <w:p w14:paraId="4637BF35" w14:textId="77777777" w:rsidR="00F22164" w:rsidRPr="00FE183A" w:rsidRDefault="00F22164" w:rsidP="002A5650"/>
        </w:tc>
        <w:tc>
          <w:tcPr>
            <w:tcW w:w="704" w:type="pct"/>
            <w:vAlign w:val="center"/>
          </w:tcPr>
          <w:p w14:paraId="63AF3CB4" w14:textId="77777777" w:rsidR="00F22164" w:rsidRPr="00FE183A" w:rsidRDefault="00F22164" w:rsidP="002A5650"/>
        </w:tc>
        <w:tc>
          <w:tcPr>
            <w:tcW w:w="945" w:type="pct"/>
            <w:vAlign w:val="center"/>
          </w:tcPr>
          <w:p w14:paraId="54B8A72C" w14:textId="77777777" w:rsidR="00F22164" w:rsidRPr="00FE183A" w:rsidRDefault="00F22164" w:rsidP="002A5650"/>
        </w:tc>
        <w:tc>
          <w:tcPr>
            <w:tcW w:w="557" w:type="pct"/>
            <w:vAlign w:val="center"/>
          </w:tcPr>
          <w:p w14:paraId="4AF21E66" w14:textId="77777777" w:rsidR="00F22164" w:rsidRPr="00FE183A" w:rsidRDefault="00F22164" w:rsidP="002A5650"/>
        </w:tc>
      </w:tr>
      <w:tr w:rsidR="000E5535" w:rsidRPr="00FE183A" w14:paraId="03121D67" w14:textId="77777777" w:rsidTr="00FC4877">
        <w:tc>
          <w:tcPr>
            <w:tcW w:w="1177" w:type="pct"/>
            <w:tcBorders>
              <w:top w:val="single" w:sz="2" w:space="0" w:color="FFFFFF" w:themeColor="background1"/>
            </w:tcBorders>
            <w:shd w:val="clear" w:color="auto" w:fill="133350"/>
            <w:vAlign w:val="center"/>
          </w:tcPr>
          <w:p w14:paraId="1968A540" w14:textId="77777777" w:rsidR="000D5B52" w:rsidRPr="00FE183A" w:rsidRDefault="0091126F" w:rsidP="00F22164">
            <w:pPr>
              <w:spacing w:line="276" w:lineRule="auto"/>
              <w:rPr>
                <w:i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 xml:space="preserve">Ffynonellau data eraill </w:t>
            </w:r>
            <w:r w:rsidRPr="00FE183A">
              <w:rPr>
                <w:i/>
                <w:iCs/>
                <w:sz w:val="21"/>
                <w:szCs w:val="21"/>
                <w:lang w:val="cy-GB"/>
              </w:rPr>
              <w:t>(gweler uchod)</w:t>
            </w:r>
          </w:p>
          <w:p w14:paraId="5E9837FA" w14:textId="77777777" w:rsidR="000D5B52" w:rsidRPr="00FE183A" w:rsidRDefault="000D5B52" w:rsidP="00F22164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10A866B6" w14:textId="77777777" w:rsidR="000D5B52" w:rsidRPr="00FE183A" w:rsidRDefault="000D5B52" w:rsidP="002A5650"/>
        </w:tc>
        <w:tc>
          <w:tcPr>
            <w:tcW w:w="452" w:type="pct"/>
            <w:vAlign w:val="center"/>
          </w:tcPr>
          <w:p w14:paraId="27791562" w14:textId="77777777" w:rsidR="000D5B52" w:rsidRPr="00FE183A" w:rsidRDefault="000D5B52" w:rsidP="002A5650"/>
        </w:tc>
        <w:tc>
          <w:tcPr>
            <w:tcW w:w="800" w:type="pct"/>
            <w:vAlign w:val="center"/>
          </w:tcPr>
          <w:p w14:paraId="6B360C18" w14:textId="77777777" w:rsidR="000D5B52" w:rsidRPr="00FE183A" w:rsidRDefault="000D5B52" w:rsidP="002A5650"/>
        </w:tc>
        <w:tc>
          <w:tcPr>
            <w:tcW w:w="704" w:type="pct"/>
            <w:vAlign w:val="center"/>
          </w:tcPr>
          <w:p w14:paraId="137AD71A" w14:textId="77777777" w:rsidR="000D5B52" w:rsidRPr="00FE183A" w:rsidRDefault="000D5B52" w:rsidP="002A5650"/>
        </w:tc>
        <w:tc>
          <w:tcPr>
            <w:tcW w:w="945" w:type="pct"/>
            <w:vAlign w:val="center"/>
          </w:tcPr>
          <w:p w14:paraId="6A9AC6F3" w14:textId="77777777" w:rsidR="000D5B52" w:rsidRPr="00FE183A" w:rsidRDefault="000D5B52" w:rsidP="002A5650"/>
        </w:tc>
        <w:tc>
          <w:tcPr>
            <w:tcW w:w="557" w:type="pct"/>
            <w:vAlign w:val="center"/>
          </w:tcPr>
          <w:p w14:paraId="4ECF558F" w14:textId="77777777" w:rsidR="000D5B52" w:rsidRPr="00FE183A" w:rsidRDefault="000D5B52" w:rsidP="002A5650"/>
        </w:tc>
      </w:tr>
    </w:tbl>
    <w:p w14:paraId="68FEB2B6" w14:textId="77777777" w:rsidR="00F22164" w:rsidRPr="00FE183A" w:rsidRDefault="00F22164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0E1AD61A" w14:textId="6D06D20A" w:rsidR="00F22164" w:rsidRPr="00FE183A" w:rsidRDefault="0091126F" w:rsidP="00F22164">
      <w:pPr>
        <w:spacing w:line="276" w:lineRule="auto"/>
        <w:rPr>
          <w:b/>
          <w:bCs/>
          <w:color w:val="133350"/>
          <w:sz w:val="24"/>
          <w:szCs w:val="24"/>
        </w:rPr>
      </w:pPr>
      <w:r w:rsidRPr="00FE183A">
        <w:rPr>
          <w:b/>
          <w:bCs/>
          <w:color w:val="133350"/>
          <w:sz w:val="24"/>
          <w:szCs w:val="24"/>
          <w:lang w:val="cy-GB"/>
        </w:rPr>
        <w:t>Rhowch ymateb i</w:t>
      </w:r>
      <w:r w:rsidR="00775CED" w:rsidRPr="00FE183A">
        <w:rPr>
          <w:b/>
          <w:bCs/>
          <w:color w:val="133350"/>
          <w:sz w:val="24"/>
          <w:szCs w:val="24"/>
          <w:lang w:val="cy-GB"/>
        </w:rPr>
        <w:t>’</w:t>
      </w:r>
      <w:r w:rsidRPr="00FE183A">
        <w:rPr>
          <w:b/>
          <w:bCs/>
          <w:color w:val="133350"/>
          <w:sz w:val="24"/>
          <w:szCs w:val="24"/>
          <w:lang w:val="cy-GB"/>
        </w:rPr>
        <w:t>r cwestiynau canlynol hefyd:</w:t>
      </w:r>
    </w:p>
    <w:p w14:paraId="36944FBB" w14:textId="77777777" w:rsidR="00F22164" w:rsidRPr="00FE183A" w:rsidRDefault="00F22164" w:rsidP="00F22164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15026" w:type="dxa"/>
        <w:tblCellSpacing w:w="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26"/>
      </w:tblGrid>
      <w:tr w:rsidR="000E5535" w:rsidRPr="00FE183A" w14:paraId="42E13AD2" w14:textId="77777777" w:rsidTr="003A2E09">
        <w:trPr>
          <w:tblCellSpacing w:w="56" w:type="dxa"/>
        </w:trPr>
        <w:tc>
          <w:tcPr>
            <w:tcW w:w="14802" w:type="dxa"/>
          </w:tcPr>
          <w:p w14:paraId="72C379D2" w14:textId="48AD0250" w:rsidR="0083107A" w:rsidRPr="00FE183A" w:rsidRDefault="0091126F" w:rsidP="0083107A">
            <w:pPr>
              <w:spacing w:line="276" w:lineRule="auto"/>
              <w:rPr>
                <w:b/>
                <w:bCs/>
                <w:color w:val="133350"/>
                <w:sz w:val="24"/>
                <w:szCs w:val="24"/>
              </w:rPr>
            </w:pPr>
            <w:r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Pa ryngweithiadau ffurfiol ac anffurfiol â</w:t>
            </w:r>
            <w:r w:rsidR="00775CED"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r PSRB ydych chi wedi</w:t>
            </w:r>
            <w:r w:rsidR="00775CED"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u cael dros y flwyddyn ddiwethaf? Pa addasiadau neu welliannau a oedd eu hangen ar y rhaglen er mwyn sicrhau eich bod yn parhau i weithredu</w:t>
            </w:r>
            <w:r w:rsidR="00775CED"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n unol â</w:t>
            </w:r>
            <w:r w:rsidR="00775CED"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r canllawiau a</w:t>
            </w:r>
            <w:r w:rsidR="00775CED"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 xml:space="preserve">r safonau cyfredol?* </w:t>
            </w:r>
          </w:p>
          <w:p w14:paraId="502552AB" w14:textId="0249BB81" w:rsidR="00F22164" w:rsidRPr="00FE183A" w:rsidRDefault="0091126F" w:rsidP="0083107A">
            <w:pPr>
              <w:spacing w:line="276" w:lineRule="auto"/>
              <w:rPr>
                <w:b/>
                <w:bCs/>
                <w:color w:val="133350"/>
                <w:sz w:val="24"/>
                <w:szCs w:val="24"/>
              </w:rPr>
            </w:pPr>
            <w:r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*</w:t>
            </w:r>
            <w:r w:rsidRPr="00FE183A">
              <w:rPr>
                <w:i/>
                <w:iCs/>
                <w:color w:val="133350"/>
                <w:lang w:val="cy-GB"/>
              </w:rPr>
              <w:t>Dim ond yn berthnasol ar gyfer rhaglenni sydd ag achrediad, cymeradwyaeth a thrwydded PSRB neu sy</w:t>
            </w:r>
            <w:r w:rsidR="00775CED" w:rsidRPr="00FE183A">
              <w:rPr>
                <w:i/>
                <w:iCs/>
                <w:color w:val="133350"/>
                <w:lang w:val="cy-GB"/>
              </w:rPr>
              <w:t>’</w:t>
            </w:r>
            <w:r w:rsidRPr="00FE183A">
              <w:rPr>
                <w:i/>
                <w:iCs/>
                <w:color w:val="133350"/>
                <w:lang w:val="cy-GB"/>
              </w:rPr>
              <w:t>n arwain at gymhwyster ychwanegol a ddyf</w:t>
            </w:r>
            <w:r w:rsidR="00EE4D3F" w:rsidRPr="00FE183A">
              <w:rPr>
                <w:i/>
                <w:iCs/>
                <w:color w:val="133350"/>
                <w:lang w:val="cy-GB"/>
              </w:rPr>
              <w:t xml:space="preserve">ernir </w:t>
            </w:r>
            <w:r w:rsidRPr="00FE183A">
              <w:rPr>
                <w:i/>
                <w:iCs/>
                <w:color w:val="133350"/>
                <w:lang w:val="cy-GB"/>
              </w:rPr>
              <w:t>gan drydydd parti.</w:t>
            </w:r>
          </w:p>
        </w:tc>
      </w:tr>
      <w:tr w:rsidR="000E5535" w:rsidRPr="00FE183A" w14:paraId="1B0F86AB" w14:textId="77777777" w:rsidTr="003A2E09">
        <w:trPr>
          <w:tblCellSpacing w:w="56" w:type="dxa"/>
        </w:trPr>
        <w:tc>
          <w:tcPr>
            <w:tcW w:w="14802" w:type="dxa"/>
            <w:shd w:val="clear" w:color="auto" w:fill="D9E2F3" w:themeFill="accent1" w:themeFillTint="33"/>
          </w:tcPr>
          <w:p w14:paraId="559A55D1" w14:textId="77777777" w:rsidR="00F22164" w:rsidRPr="00FE183A" w:rsidRDefault="00F22164" w:rsidP="00F22164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1CDB105D" w14:textId="77777777" w:rsidR="00F22164" w:rsidRPr="00FE183A" w:rsidRDefault="00F22164" w:rsidP="00F22164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</w:tc>
      </w:tr>
      <w:tr w:rsidR="000E5535" w:rsidRPr="00FE183A" w14:paraId="5C48A529" w14:textId="77777777" w:rsidTr="003A2E09">
        <w:trPr>
          <w:tblCellSpacing w:w="56" w:type="dxa"/>
        </w:trPr>
        <w:tc>
          <w:tcPr>
            <w:tcW w:w="14802" w:type="dxa"/>
          </w:tcPr>
          <w:p w14:paraId="3DAE2184" w14:textId="0BB73634" w:rsidR="00F22164" w:rsidRPr="00FE183A" w:rsidRDefault="0091126F" w:rsidP="00F22164">
            <w:pPr>
              <w:spacing w:line="276" w:lineRule="auto"/>
              <w:rPr>
                <w:b/>
                <w:bCs/>
                <w:color w:val="133350"/>
                <w:sz w:val="24"/>
                <w:szCs w:val="24"/>
              </w:rPr>
            </w:pPr>
            <w:r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Sut mae</w:t>
            </w:r>
            <w:r w:rsidR="00775CED"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r data a ddarperir yn cyd-fynd ag unrhyw addasiadau arfaethedig i</w:t>
            </w:r>
            <w:r w:rsidR="00775CED"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FE183A">
              <w:rPr>
                <w:b/>
                <w:bCs/>
                <w:color w:val="133350"/>
                <w:sz w:val="24"/>
                <w:szCs w:val="24"/>
                <w:lang w:val="cy-GB"/>
              </w:rPr>
              <w:t>r cwricwlwm a fydd yn cael eu cyflwyno yn ystod y cylch 25/26?</w:t>
            </w:r>
          </w:p>
        </w:tc>
      </w:tr>
      <w:tr w:rsidR="000E5535" w:rsidRPr="00FE183A" w14:paraId="5D4E8ECC" w14:textId="77777777" w:rsidTr="003A2E09">
        <w:trPr>
          <w:tblCellSpacing w:w="56" w:type="dxa"/>
        </w:trPr>
        <w:tc>
          <w:tcPr>
            <w:tcW w:w="14802" w:type="dxa"/>
            <w:shd w:val="clear" w:color="auto" w:fill="D9E2F3" w:themeFill="accent1" w:themeFillTint="33"/>
          </w:tcPr>
          <w:p w14:paraId="69F4F86C" w14:textId="77777777" w:rsidR="00F22164" w:rsidRPr="00FE183A" w:rsidRDefault="00F22164" w:rsidP="00F22164">
            <w:pPr>
              <w:spacing w:line="276" w:lineRule="auto"/>
              <w:rPr>
                <w:bCs/>
                <w:color w:val="133350"/>
                <w:sz w:val="24"/>
                <w:szCs w:val="24"/>
              </w:rPr>
            </w:pPr>
          </w:p>
          <w:p w14:paraId="75EB41F7" w14:textId="77777777" w:rsidR="00F22164" w:rsidRPr="00FE183A" w:rsidRDefault="00F22164" w:rsidP="00F22164">
            <w:pPr>
              <w:spacing w:line="276" w:lineRule="auto"/>
              <w:rPr>
                <w:bCs/>
                <w:color w:val="133350"/>
                <w:sz w:val="24"/>
                <w:szCs w:val="24"/>
              </w:rPr>
            </w:pPr>
          </w:p>
        </w:tc>
      </w:tr>
    </w:tbl>
    <w:p w14:paraId="29C921DF" w14:textId="77777777" w:rsidR="00F22164" w:rsidRPr="00FE183A" w:rsidRDefault="00F22164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242521DC" w14:textId="77777777" w:rsidR="00F22164" w:rsidRPr="00FE183A" w:rsidRDefault="0091126F" w:rsidP="00F22164">
      <w:pPr>
        <w:spacing w:line="276" w:lineRule="auto"/>
        <w:rPr>
          <w:b/>
          <w:bCs/>
          <w:color w:val="133350"/>
          <w:sz w:val="24"/>
          <w:szCs w:val="24"/>
        </w:rPr>
      </w:pPr>
      <w:r w:rsidRPr="00FE183A">
        <w:rPr>
          <w:color w:val="133350"/>
          <w:sz w:val="24"/>
          <w:szCs w:val="24"/>
          <w:lang w:val="cy-GB"/>
        </w:rPr>
        <w:br w:type="page"/>
      </w:r>
    </w:p>
    <w:p w14:paraId="3F90B117" w14:textId="56A17EFA" w:rsidR="00F22164" w:rsidRPr="00FE183A" w:rsidRDefault="0091126F" w:rsidP="00F22164">
      <w:pPr>
        <w:spacing w:line="276" w:lineRule="auto"/>
        <w:rPr>
          <w:b/>
          <w:bCs/>
          <w:color w:val="FFFFFF" w:themeColor="background1"/>
          <w:sz w:val="24"/>
          <w:szCs w:val="24"/>
        </w:rPr>
      </w:pPr>
      <w:r w:rsidRPr="00FE183A">
        <w:rPr>
          <w:noProof/>
          <w:color w:val="FFFFFF" w:themeColor="background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446B400" wp14:editId="27741980">
                <wp:simplePos x="0" y="0"/>
                <wp:positionH relativeFrom="column">
                  <wp:posOffset>-395947</wp:posOffset>
                </wp:positionH>
                <wp:positionV relativeFrom="paragraph">
                  <wp:posOffset>-443132</wp:posOffset>
                </wp:positionV>
                <wp:extent cx="10991461" cy="1026367"/>
                <wp:effectExtent l="0" t="0" r="6985" b="1524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1461" cy="1026367"/>
                        </a:xfrm>
                        <a:prstGeom prst="rect">
                          <a:avLst/>
                        </a:prstGeom>
                        <a:solidFill>
                          <a:srgbClr val="1333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non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8" style="width:865.45pt;height:80.8pt;margin-top:-34.9pt;margin-left:-31.2pt;mso-height-percent:0;mso-height-relative:margin;mso-width-percent:0;mso-width-relative:margin;mso-wrap-distance-bottom:0;mso-wrap-distance-left:9pt;mso-wrap-distance-right:9pt;mso-wrap-distance-top:0;mso-wrap-style:none;position:absolute;visibility:visible;v-text-anchor:middle;z-index:-251657216" fillcolor="#133350" strokecolor="#1f3763" strokeweight="1pt"/>
            </w:pict>
          </mc:Fallback>
        </mc:AlternateContent>
      </w:r>
      <w:r w:rsidR="00893B89" w:rsidRPr="00FE183A">
        <w:rPr>
          <w:b/>
          <w:bCs/>
          <w:color w:val="FFFFFF" w:themeColor="background1"/>
          <w:sz w:val="24"/>
          <w:szCs w:val="24"/>
          <w:lang w:val="cy-GB"/>
        </w:rPr>
        <w:t>ADRAN 2: CANOLBWYNTIO AR DDYFARNIADAU, GWERTHUSO MODIWLAU, TYNNU</w:t>
      </w:r>
      <w:r w:rsidR="00775CED" w:rsidRPr="00FE183A">
        <w:rPr>
          <w:b/>
          <w:bCs/>
          <w:color w:val="FFFFFF" w:themeColor="background1"/>
          <w:sz w:val="24"/>
          <w:szCs w:val="24"/>
          <w:lang w:val="cy-GB"/>
        </w:rPr>
        <w:t>’</w:t>
      </w:r>
      <w:r w:rsidR="00893B89" w:rsidRPr="00FE183A">
        <w:rPr>
          <w:b/>
          <w:bCs/>
          <w:color w:val="FFFFFF" w:themeColor="background1"/>
          <w:sz w:val="24"/>
          <w:szCs w:val="24"/>
          <w:lang w:val="cy-GB"/>
        </w:rPr>
        <w:t>N ÔL YN YSTOD Y FLWYDDYN AC UNRHYW DDATA DIWEDDAR YCHWANEGOL – I</w:t>
      </w:r>
      <w:r w:rsidR="00775CED" w:rsidRPr="00FE183A">
        <w:rPr>
          <w:b/>
          <w:bCs/>
          <w:color w:val="FFFFFF" w:themeColor="background1"/>
          <w:sz w:val="24"/>
          <w:szCs w:val="24"/>
          <w:lang w:val="cy-GB"/>
        </w:rPr>
        <w:t>’</w:t>
      </w:r>
      <w:r w:rsidR="00893B89" w:rsidRPr="00FE183A">
        <w:rPr>
          <w:b/>
          <w:bCs/>
          <w:color w:val="FFFFFF" w:themeColor="background1"/>
          <w:sz w:val="24"/>
          <w:szCs w:val="24"/>
          <w:lang w:val="cy-GB"/>
        </w:rPr>
        <w:t xml:space="preserve">W </w:t>
      </w:r>
      <w:r w:rsidR="003A51B8" w:rsidRPr="00FE183A">
        <w:rPr>
          <w:b/>
          <w:bCs/>
          <w:color w:val="FFFFFF" w:themeColor="background1"/>
          <w:sz w:val="24"/>
          <w:szCs w:val="24"/>
          <w:lang w:val="cy-GB"/>
        </w:rPr>
        <w:t>CH</w:t>
      </w:r>
      <w:r w:rsidR="00893B89" w:rsidRPr="00FE183A">
        <w:rPr>
          <w:b/>
          <w:bCs/>
          <w:color w:val="FFFFFF" w:themeColor="background1"/>
          <w:sz w:val="24"/>
          <w:szCs w:val="24"/>
          <w:lang w:val="cy-GB"/>
        </w:rPr>
        <w:t>WBLHAU A SICRHAU E</w:t>
      </w:r>
      <w:r w:rsidR="003A51B8" w:rsidRPr="00FE183A">
        <w:rPr>
          <w:b/>
          <w:bCs/>
          <w:color w:val="FFFFFF" w:themeColor="background1"/>
          <w:sz w:val="24"/>
          <w:szCs w:val="24"/>
          <w:lang w:val="cy-GB"/>
        </w:rPr>
        <w:t>I</w:t>
      </w:r>
      <w:r w:rsidR="00893B89" w:rsidRPr="00FE183A">
        <w:rPr>
          <w:b/>
          <w:bCs/>
          <w:color w:val="FFFFFF" w:themeColor="background1"/>
          <w:sz w:val="24"/>
          <w:szCs w:val="24"/>
          <w:lang w:val="cy-GB"/>
        </w:rPr>
        <w:t xml:space="preserve"> BOD AR GAEL I</w:t>
      </w:r>
      <w:r w:rsidR="00FE183A">
        <w:rPr>
          <w:b/>
          <w:bCs/>
          <w:color w:val="FFFFFF" w:themeColor="background1"/>
          <w:sz w:val="24"/>
          <w:szCs w:val="24"/>
          <w:lang w:val="cy-GB"/>
        </w:rPr>
        <w:t>’R</w:t>
      </w:r>
      <w:r w:rsidR="00893B89" w:rsidRPr="00FE183A">
        <w:rPr>
          <w:b/>
          <w:bCs/>
          <w:color w:val="FFFFFF" w:themeColor="background1"/>
          <w:sz w:val="24"/>
          <w:szCs w:val="24"/>
          <w:lang w:val="cy-GB"/>
        </w:rPr>
        <w:t xml:space="preserve"> QED YM MIS MAI 2026</w:t>
      </w:r>
    </w:p>
    <w:p w14:paraId="2CE693BA" w14:textId="77777777" w:rsidR="00F22164" w:rsidRPr="00FE183A" w:rsidRDefault="00F22164" w:rsidP="00F22164">
      <w:pPr>
        <w:spacing w:line="276" w:lineRule="auto"/>
        <w:rPr>
          <w:b/>
          <w:color w:val="133350"/>
          <w:sz w:val="24"/>
          <w:szCs w:val="24"/>
        </w:rPr>
      </w:pPr>
    </w:p>
    <w:p w14:paraId="24BE0E47" w14:textId="77777777" w:rsidR="002A5650" w:rsidRPr="00FE183A" w:rsidRDefault="002A5650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2A368D1D" w14:textId="77777777" w:rsidR="00F22164" w:rsidRPr="00FE183A" w:rsidRDefault="0091126F" w:rsidP="00F22164">
      <w:pPr>
        <w:spacing w:line="276" w:lineRule="auto"/>
        <w:rPr>
          <w:b/>
          <w:bCs/>
          <w:color w:val="133350"/>
          <w:sz w:val="24"/>
          <w:szCs w:val="24"/>
        </w:rPr>
      </w:pPr>
      <w:r w:rsidRPr="00FE183A">
        <w:rPr>
          <w:b/>
          <w:bCs/>
          <w:color w:val="133350"/>
          <w:sz w:val="24"/>
          <w:szCs w:val="24"/>
          <w:lang w:val="cy-GB"/>
        </w:rPr>
        <w:t xml:space="preserve">2.1 Cynllun Gweithredu Blaenorol </w:t>
      </w:r>
      <w:r w:rsidRPr="00FE183A">
        <w:rPr>
          <w:bCs/>
          <w:color w:val="133350"/>
          <w:sz w:val="24"/>
          <w:szCs w:val="24"/>
          <w:lang w:val="cy-GB"/>
        </w:rPr>
        <w:t>Rhowch ddiweddariad yn erbyn unrhyw gamau gweithredu a nodwyd yn adran 1.2 a 1.3 uchod</w:t>
      </w:r>
    </w:p>
    <w:p w14:paraId="09D06AC7" w14:textId="77777777" w:rsidR="006C1C7F" w:rsidRPr="00FE183A" w:rsidRDefault="006C1C7F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2199"/>
        <w:gridCol w:w="1768"/>
        <w:gridCol w:w="10099"/>
      </w:tblGrid>
      <w:tr w:rsidR="000E5535" w:rsidRPr="00FE183A" w14:paraId="1A37C5A1" w14:textId="77777777" w:rsidTr="00F86089"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bottom"/>
            <w:hideMark/>
          </w:tcPr>
          <w:p w14:paraId="1B9D1496" w14:textId="7D18F112" w:rsidR="00F76988" w:rsidRPr="00FE183A" w:rsidRDefault="005A3494" w:rsidP="00F76988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FE183A">
              <w:rPr>
                <w:b/>
                <w:bCs/>
                <w:sz w:val="24"/>
                <w:szCs w:val="24"/>
              </w:rPr>
              <w:t>Rhif</w:t>
            </w:r>
            <w:proofErr w:type="spellEnd"/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bottom"/>
            <w:hideMark/>
          </w:tcPr>
          <w:p w14:paraId="742B6C1F" w14:textId="77777777" w:rsidR="00F76988" w:rsidRPr="00FE183A" w:rsidRDefault="0091126F" w:rsidP="00F76988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FE183A">
              <w:rPr>
                <w:b/>
                <w:bCs/>
                <w:sz w:val="24"/>
                <w:szCs w:val="24"/>
                <w:lang w:val="cy-GB"/>
              </w:rPr>
              <w:t>Maes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bottom"/>
          </w:tcPr>
          <w:p w14:paraId="40DFD2DA" w14:textId="77777777" w:rsidR="00F76988" w:rsidRPr="00FE183A" w:rsidRDefault="0091126F" w:rsidP="00F76988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FE183A">
              <w:rPr>
                <w:b/>
                <w:bCs/>
                <w:sz w:val="24"/>
                <w:szCs w:val="24"/>
                <w:lang w:val="cy-GB"/>
              </w:rPr>
              <w:t>Ffynhonnell</w:t>
            </w:r>
          </w:p>
        </w:tc>
        <w:tc>
          <w:tcPr>
            <w:tcW w:w="3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  <w:hideMark/>
          </w:tcPr>
          <w:p w14:paraId="65A8DD1E" w14:textId="77777777" w:rsidR="00F76988" w:rsidRPr="00FE183A" w:rsidRDefault="0091126F" w:rsidP="00F76988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>Statws Cyfredol: i gynnwys yr wybodaeth ddiweddaraf am unrhyw welliannau a nodwyd yn 1.2 a 1.3 uchod</w:t>
            </w:r>
          </w:p>
        </w:tc>
      </w:tr>
      <w:tr w:rsidR="000E5535" w:rsidRPr="00FE183A" w14:paraId="6070AD29" w14:textId="77777777" w:rsidTr="00FC7165">
        <w:trPr>
          <w:trHeight w:val="397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A58362" w14:textId="77777777" w:rsidR="00F76988" w:rsidRPr="00FE183A" w:rsidRDefault="00F76988" w:rsidP="00F76988">
            <w:pPr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E34E6" w14:textId="77777777" w:rsidR="00F76988" w:rsidRPr="00FE183A" w:rsidRDefault="00F76988" w:rsidP="00F7698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01D6B" w14:textId="77777777" w:rsidR="00F76988" w:rsidRPr="00FE183A" w:rsidRDefault="00F76988" w:rsidP="00F7698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5EC0" w14:textId="77777777" w:rsidR="00F76988" w:rsidRPr="00FE183A" w:rsidRDefault="00F76988" w:rsidP="00F7698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E5535" w:rsidRPr="00FE183A" w14:paraId="6846924C" w14:textId="77777777" w:rsidTr="00FC7165">
        <w:trPr>
          <w:trHeight w:val="397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AFEDB0" w14:textId="77777777" w:rsidR="00F76988" w:rsidRPr="00FE183A" w:rsidRDefault="00F76988" w:rsidP="00F76988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5314" w14:textId="77777777" w:rsidR="00F76988" w:rsidRPr="00FE183A" w:rsidRDefault="00F76988" w:rsidP="00F7698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5ED73" w14:textId="77777777" w:rsidR="00F76988" w:rsidRPr="00FE183A" w:rsidRDefault="00F76988" w:rsidP="00F7698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1DAE" w14:textId="77777777" w:rsidR="00F76988" w:rsidRPr="00FE183A" w:rsidRDefault="00F76988" w:rsidP="00F7698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766751A3" w14:textId="77777777" w:rsidR="00F22164" w:rsidRPr="00FE183A" w:rsidRDefault="00F22164" w:rsidP="00F22164">
      <w:pPr>
        <w:spacing w:line="276" w:lineRule="auto"/>
        <w:rPr>
          <w:color w:val="133350"/>
          <w:sz w:val="24"/>
          <w:szCs w:val="24"/>
        </w:rPr>
      </w:pPr>
    </w:p>
    <w:p w14:paraId="74B3C6DC" w14:textId="5DD40421" w:rsidR="00F22164" w:rsidRPr="00FE183A" w:rsidRDefault="0091126F" w:rsidP="009159CA">
      <w:pPr>
        <w:pStyle w:val="ParagraffRhestr"/>
        <w:numPr>
          <w:ilvl w:val="1"/>
          <w:numId w:val="12"/>
        </w:numPr>
        <w:spacing w:line="276" w:lineRule="auto"/>
        <w:rPr>
          <w:color w:val="133350"/>
          <w:sz w:val="24"/>
          <w:szCs w:val="24"/>
        </w:rPr>
      </w:pPr>
      <w:r w:rsidRPr="00FE183A">
        <w:rPr>
          <w:b/>
          <w:bCs/>
          <w:lang w:val="cy-GB"/>
        </w:rPr>
        <w:t xml:space="preserve"> </w:t>
      </w:r>
      <w:r w:rsidRPr="00FE183A">
        <w:rPr>
          <w:b/>
          <w:bCs/>
          <w:color w:val="133350"/>
          <w:sz w:val="24"/>
          <w:szCs w:val="24"/>
          <w:lang w:val="cy-GB"/>
        </w:rPr>
        <w:t xml:space="preserve">Cynllun Gwella Rhaglen Newydd: </w:t>
      </w:r>
      <w:r w:rsidRPr="00FE183A">
        <w:rPr>
          <w:color w:val="133350"/>
          <w:sz w:val="24"/>
          <w:szCs w:val="24"/>
          <w:lang w:val="cy-GB"/>
        </w:rPr>
        <w:t>myfyriwch ar y data diweddaraf ar ddyfarniadau, gwerthusiadau o fodiwlau a thynnu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n ôl yn ystod y flwyddyn a chwblhau</w:t>
      </w:r>
      <w:r w:rsidR="00775CED" w:rsidRPr="00FE183A">
        <w:rPr>
          <w:color w:val="133350"/>
          <w:sz w:val="24"/>
          <w:szCs w:val="24"/>
          <w:lang w:val="cy-GB"/>
        </w:rPr>
        <w:t>’</w:t>
      </w:r>
      <w:r w:rsidRPr="00FE183A">
        <w:rPr>
          <w:color w:val="133350"/>
          <w:sz w:val="24"/>
          <w:szCs w:val="24"/>
          <w:lang w:val="cy-GB"/>
        </w:rPr>
        <w:t>r tabl isod. Gellir cyrchu data trwy glicio ar y ffynhonnell data isod.</w:t>
      </w:r>
    </w:p>
    <w:p w14:paraId="2FE0CE73" w14:textId="77777777" w:rsidR="006C1C7F" w:rsidRPr="00FE183A" w:rsidRDefault="006C1C7F" w:rsidP="006C1C7F">
      <w:pPr>
        <w:pStyle w:val="ParagraffRhestr"/>
        <w:spacing w:line="276" w:lineRule="auto"/>
        <w:ind w:left="465"/>
        <w:rPr>
          <w:b/>
          <w:bCs/>
          <w:color w:val="133350"/>
          <w:sz w:val="24"/>
          <w:szCs w:val="24"/>
        </w:rPr>
      </w:pPr>
    </w:p>
    <w:tbl>
      <w:tblPr>
        <w:tblStyle w:val="GridTabl"/>
        <w:tblW w:w="5557" w:type="pct"/>
        <w:tblLook w:val="04A0" w:firstRow="1" w:lastRow="0" w:firstColumn="1" w:lastColumn="0" w:noHBand="0" w:noVBand="1"/>
      </w:tblPr>
      <w:tblGrid>
        <w:gridCol w:w="3709"/>
        <w:gridCol w:w="1537"/>
        <w:gridCol w:w="2515"/>
        <w:gridCol w:w="2212"/>
        <w:gridCol w:w="2976"/>
        <w:gridCol w:w="2826"/>
        <w:gridCol w:w="1681"/>
      </w:tblGrid>
      <w:tr w:rsidR="000E5535" w:rsidRPr="00FE183A" w14:paraId="7C82601D" w14:textId="77777777" w:rsidTr="005B689C">
        <w:trPr>
          <w:gridAfter w:val="1"/>
          <w:wAfter w:w="501" w:type="dxa"/>
        </w:trPr>
        <w:tc>
          <w:tcPr>
            <w:tcW w:w="1082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5E5CD43D" w14:textId="77777777" w:rsidR="002E11AA" w:rsidRPr="00FE183A" w:rsidRDefault="0091126F" w:rsidP="00F22164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FE183A">
              <w:rPr>
                <w:b/>
                <w:bCs/>
                <w:sz w:val="24"/>
                <w:szCs w:val="24"/>
                <w:lang w:val="cy-GB"/>
              </w:rPr>
              <w:t>Ffynhonnell Data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2A47066C" w14:textId="77777777" w:rsidR="002E11AA" w:rsidRPr="00FE183A" w:rsidRDefault="0091126F" w:rsidP="00F22164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FE183A">
              <w:rPr>
                <w:b/>
                <w:bCs/>
                <w:sz w:val="24"/>
                <w:szCs w:val="24"/>
                <w:lang w:val="cy-GB"/>
              </w:rPr>
              <w:t>Rhif y Cam Gweithredu</w:t>
            </w:r>
          </w:p>
        </w:tc>
        <w:tc>
          <w:tcPr>
            <w:tcW w:w="740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01CE240C" w14:textId="77777777" w:rsidR="002E11AA" w:rsidRPr="00FE183A" w:rsidRDefault="0091126F" w:rsidP="00F22164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FE183A">
              <w:rPr>
                <w:b/>
                <w:bCs/>
                <w:sz w:val="24"/>
                <w:szCs w:val="24"/>
                <w:lang w:val="cy-GB"/>
              </w:rPr>
              <w:t>Adolygiad Beirniadol o Ganlyniadau</w:t>
            </w:r>
          </w:p>
        </w:tc>
        <w:tc>
          <w:tcPr>
            <w:tcW w:w="653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5C49866C" w14:textId="77777777" w:rsidR="002E11AA" w:rsidRPr="00FE183A" w:rsidRDefault="0091126F" w:rsidP="00F22164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FE183A">
              <w:rPr>
                <w:b/>
                <w:bCs/>
                <w:sz w:val="24"/>
                <w:szCs w:val="24"/>
                <w:lang w:val="cy-GB"/>
              </w:rPr>
              <w:t>Ymateb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0BB6C192" w14:textId="77777777" w:rsidR="002E11AA" w:rsidRPr="00FE183A" w:rsidRDefault="0091126F" w:rsidP="00F22164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FE183A">
              <w:rPr>
                <w:b/>
                <w:bCs/>
                <w:sz w:val="24"/>
                <w:szCs w:val="24"/>
                <w:lang w:val="cy-GB"/>
              </w:rPr>
              <w:t>Gwelliannau</w:t>
            </w:r>
          </w:p>
          <w:p w14:paraId="7D2CAA78" w14:textId="77777777" w:rsidR="002E11AA" w:rsidRPr="00FE183A" w:rsidRDefault="0091126F" w:rsidP="00F22164">
            <w:pPr>
              <w:spacing w:line="276" w:lineRule="auto"/>
              <w:rPr>
                <w:bCs/>
                <w:sz w:val="24"/>
                <w:szCs w:val="24"/>
              </w:rPr>
            </w:pPr>
            <w:r w:rsidRPr="00FE183A">
              <w:rPr>
                <w:bCs/>
                <w:sz w:val="24"/>
                <w:szCs w:val="24"/>
                <w:lang w:val="cy-GB"/>
              </w:rPr>
              <w:t>(camau gweithredu arfaethedig a llinell amser)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3594B2C8" w14:textId="77777777" w:rsidR="002E11AA" w:rsidRPr="00FE183A" w:rsidRDefault="0091126F" w:rsidP="00F22164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FE183A">
              <w:rPr>
                <w:b/>
                <w:bCs/>
                <w:sz w:val="24"/>
                <w:szCs w:val="24"/>
                <w:lang w:val="cy-GB"/>
              </w:rPr>
              <w:t>Cyfrifoldeb</w:t>
            </w:r>
          </w:p>
          <w:p w14:paraId="249B7FCB" w14:textId="77777777" w:rsidR="002E11AA" w:rsidRPr="00FE183A" w:rsidRDefault="0091126F" w:rsidP="00F22164">
            <w:pPr>
              <w:spacing w:line="276" w:lineRule="auto"/>
              <w:rPr>
                <w:bCs/>
                <w:sz w:val="24"/>
                <w:szCs w:val="24"/>
              </w:rPr>
            </w:pPr>
            <w:r w:rsidRPr="00FE183A">
              <w:rPr>
                <w:bCs/>
                <w:sz w:val="24"/>
                <w:szCs w:val="24"/>
                <w:lang w:val="cy-GB"/>
              </w:rPr>
              <w:t>(unigolyn/rôl a enwir)</w:t>
            </w:r>
          </w:p>
        </w:tc>
      </w:tr>
      <w:tr w:rsidR="000E5535" w:rsidRPr="00FE183A" w14:paraId="3A81B87D" w14:textId="77777777" w:rsidTr="005B689C">
        <w:tc>
          <w:tcPr>
            <w:tcW w:w="1082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30AE42C7" w14:textId="11CA6A5B" w:rsidR="005B689C" w:rsidRPr="00FE183A" w:rsidRDefault="0091126F" w:rsidP="005B689C">
            <w:pPr>
              <w:spacing w:line="276" w:lineRule="auto"/>
            </w:pPr>
            <w:hyperlink r:id="rId25" w:history="1">
              <w:r w:rsidRPr="00FE183A">
                <w:rPr>
                  <w:lang w:val="cy-GB"/>
                </w:rPr>
                <w:t xml:space="preserve">Mae </w:t>
              </w:r>
              <w:r w:rsidRPr="00FE183A">
                <w:rPr>
                  <w:rStyle w:val="Hyperddolen"/>
                  <w:b/>
                  <w:bCs/>
                  <w:color w:val="9CC2E5" w:themeColor="accent5" w:themeTint="99"/>
                  <w:sz w:val="24"/>
                  <w:szCs w:val="24"/>
                  <w:lang w:val="cy-GB"/>
                </w:rPr>
                <w:t>Deilliannau Dyfarniadau</w:t>
              </w:r>
            </w:hyperlink>
            <w:r w:rsidRPr="00FE183A">
              <w:rPr>
                <w:i/>
                <w:iCs/>
                <w:lang w:val="cy-GB"/>
              </w:rPr>
              <w:t xml:space="preserve"> yn adlewyrchu ar </w:t>
            </w:r>
            <w:r w:rsidR="00632B9F" w:rsidRPr="00FE183A">
              <w:rPr>
                <w:i/>
                <w:iCs/>
                <w:lang w:val="cy-GB"/>
              </w:rPr>
              <w:t xml:space="preserve">ddata </w:t>
            </w:r>
            <w:r w:rsidRPr="00FE183A">
              <w:rPr>
                <w:i/>
                <w:iCs/>
                <w:lang w:val="cy-GB"/>
              </w:rPr>
              <w:t xml:space="preserve">% </w:t>
            </w:r>
            <w:r w:rsidR="00632B9F" w:rsidRPr="00FE183A">
              <w:rPr>
                <w:i/>
                <w:iCs/>
                <w:lang w:val="cy-GB"/>
              </w:rPr>
              <w:t>y</w:t>
            </w:r>
            <w:r w:rsidRPr="00FE183A">
              <w:rPr>
                <w:i/>
                <w:iCs/>
                <w:lang w:val="cy-GB"/>
              </w:rPr>
              <w:t xml:space="preserve"> rhagoriaethau a pherfformiad ar draws y rhaglen.</w:t>
            </w:r>
          </w:p>
        </w:tc>
        <w:tc>
          <w:tcPr>
            <w:tcW w:w="322" w:type="pct"/>
            <w:vAlign w:val="center"/>
          </w:tcPr>
          <w:p w14:paraId="2844AB14" w14:textId="77777777" w:rsidR="005B689C" w:rsidRPr="00FE183A" w:rsidRDefault="005B689C" w:rsidP="005B689C"/>
          <w:p w14:paraId="6D63EF7C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40" w:type="pct"/>
            <w:vAlign w:val="center"/>
          </w:tcPr>
          <w:p w14:paraId="2DE7645B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2101B7B9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72" w:type="pct"/>
            <w:vAlign w:val="center"/>
          </w:tcPr>
          <w:p w14:paraId="59F204AE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34AA6433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01" w:type="pct"/>
            <w:vAlign w:val="center"/>
          </w:tcPr>
          <w:p w14:paraId="07D2BBF7" w14:textId="77777777" w:rsidR="005B689C" w:rsidRPr="00FE183A" w:rsidRDefault="005B689C" w:rsidP="005B689C"/>
        </w:tc>
      </w:tr>
      <w:tr w:rsidR="000E5535" w:rsidRPr="00FE183A" w14:paraId="09C90A6E" w14:textId="77777777" w:rsidTr="005B689C">
        <w:trPr>
          <w:gridAfter w:val="1"/>
          <w:wAfter w:w="501" w:type="dxa"/>
        </w:trPr>
        <w:tc>
          <w:tcPr>
            <w:tcW w:w="1082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1D8F715F" w14:textId="2E55A553" w:rsidR="005B689C" w:rsidRPr="00FE183A" w:rsidRDefault="0091126F" w:rsidP="005B689C">
            <w:pPr>
              <w:spacing w:line="276" w:lineRule="auto"/>
              <w:rPr>
                <w:b/>
                <w:sz w:val="24"/>
                <w:szCs w:val="24"/>
              </w:rPr>
            </w:pPr>
            <w:hyperlink r:id="rId26" w:history="1">
              <w:r w:rsidRPr="00FE183A">
                <w:rPr>
                  <w:rStyle w:val="Hyperddolen"/>
                  <w:b/>
                  <w:bCs/>
                  <w:color w:val="9CC2E5" w:themeColor="accent5" w:themeTint="99"/>
                  <w:sz w:val="24"/>
                  <w:szCs w:val="24"/>
                  <w:lang w:val="cy-GB"/>
                </w:rPr>
                <w:t>Tynnu</w:t>
              </w:r>
              <w:r w:rsidR="00775CED" w:rsidRPr="00FE183A">
                <w:rPr>
                  <w:rStyle w:val="Hyperddolen"/>
                  <w:b/>
                  <w:bCs/>
                  <w:color w:val="9CC2E5" w:themeColor="accent5" w:themeTint="99"/>
                  <w:sz w:val="24"/>
                  <w:szCs w:val="24"/>
                  <w:lang w:val="cy-GB"/>
                </w:rPr>
                <w:t>’</w:t>
              </w:r>
              <w:r w:rsidRPr="00FE183A">
                <w:rPr>
                  <w:rStyle w:val="Hyperddolen"/>
                  <w:b/>
                  <w:bCs/>
                  <w:color w:val="9CC2E5" w:themeColor="accent5" w:themeTint="99"/>
                  <w:sz w:val="24"/>
                  <w:szCs w:val="24"/>
                  <w:lang w:val="cy-GB"/>
                </w:rPr>
                <w:t>n ôl yn ystod y flwyddyn</w:t>
              </w:r>
            </w:hyperlink>
          </w:p>
        </w:tc>
        <w:tc>
          <w:tcPr>
            <w:tcW w:w="322" w:type="pct"/>
            <w:vAlign w:val="center"/>
          </w:tcPr>
          <w:p w14:paraId="22FD1AD0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  <w:p w14:paraId="62FA541C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40" w:type="pct"/>
            <w:vAlign w:val="center"/>
          </w:tcPr>
          <w:p w14:paraId="38799901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2BEF853E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72" w:type="pct"/>
            <w:vAlign w:val="center"/>
          </w:tcPr>
          <w:p w14:paraId="1ED7791C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4B4DFBFE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E5535" w:rsidRPr="00FE183A" w14:paraId="0C0D3F58" w14:textId="77777777" w:rsidTr="005B689C">
        <w:trPr>
          <w:gridAfter w:val="1"/>
          <w:wAfter w:w="501" w:type="dxa"/>
        </w:trPr>
        <w:tc>
          <w:tcPr>
            <w:tcW w:w="1082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00A1D88F" w14:textId="77777777" w:rsidR="005B689C" w:rsidRPr="00FE183A" w:rsidRDefault="0091126F" w:rsidP="00187E1D">
            <w:pPr>
              <w:spacing w:line="276" w:lineRule="auto"/>
              <w:rPr>
                <w:rStyle w:val="Hyperddolen"/>
                <w:rFonts w:asciiTheme="majorHAnsi" w:hAnsiTheme="majorHAnsi" w:cstheme="majorHAnsi"/>
                <w:b/>
                <w:color w:val="auto"/>
                <w:sz w:val="24"/>
                <w:szCs w:val="24"/>
                <w:u w:val="none"/>
              </w:rPr>
            </w:pPr>
            <w:hyperlink r:id="rId27" w:history="1">
              <w:r w:rsidRPr="00FE183A">
                <w:rPr>
                  <w:rStyle w:val="Hyperddolen"/>
                  <w:rFonts w:ascii="Arial" w:hAnsi="Arial" w:cstheme="majorHAnsi"/>
                  <w:b/>
                  <w:bCs/>
                  <w:color w:val="9CC2E5" w:themeColor="accent5" w:themeTint="99"/>
                  <w:sz w:val="24"/>
                  <w:szCs w:val="24"/>
                  <w:lang w:val="cy-GB"/>
                </w:rPr>
                <w:t>Gwerthuso Modiwlau</w:t>
              </w:r>
            </w:hyperlink>
            <w:r w:rsidRPr="00FE183A">
              <w:rPr>
                <w:rFonts w:ascii="Arial" w:hAnsi="Arial" w:cstheme="majorHAnsi"/>
                <w:b/>
                <w:bCs/>
                <w:sz w:val="24"/>
                <w:szCs w:val="24"/>
                <w:lang w:val="cy-GB"/>
              </w:rPr>
              <w:t xml:space="preserve"> </w:t>
            </w:r>
            <w:r w:rsidRPr="00FE183A">
              <w:rPr>
                <w:b/>
                <w:sz w:val="24"/>
                <w:szCs w:val="24"/>
              </w:rPr>
              <w:fldChar w:fldCharType="begin"/>
            </w:r>
            <w:r w:rsidRPr="00FE183A">
              <w:rPr>
                <w:b/>
                <w:sz w:val="24"/>
                <w:szCs w:val="24"/>
              </w:rPr>
              <w:instrText>HYPERLINK "https://bilive01.cardiffmet.ac.uk/QvAJAXZfc/opendoc.htm?document=school%20dashboards%5Cmodule%20performance.qvw&amp;lang=en-US&amp;host=QVS%40PV-LL-QLIKVW-01"</w:instrText>
            </w:r>
            <w:r w:rsidRPr="00FE183A">
              <w:rPr>
                <w:b/>
                <w:sz w:val="24"/>
                <w:szCs w:val="24"/>
              </w:rPr>
            </w:r>
            <w:r w:rsidRPr="00FE183A">
              <w:rPr>
                <w:b/>
                <w:sz w:val="24"/>
                <w:szCs w:val="24"/>
              </w:rPr>
              <w:fldChar w:fldCharType="separate"/>
            </w:r>
          </w:p>
          <w:p w14:paraId="5BFD9B12" w14:textId="606121CC" w:rsidR="005B689C" w:rsidRPr="00FE183A" w:rsidRDefault="0091126F" w:rsidP="005B689C">
            <w:pPr>
              <w:spacing w:line="276" w:lineRule="auto"/>
              <w:rPr>
                <w:b/>
                <w:sz w:val="24"/>
                <w:szCs w:val="24"/>
              </w:rPr>
            </w:pPr>
            <w:r w:rsidRPr="00FE183A">
              <w:rPr>
                <w:b/>
                <w:sz w:val="24"/>
                <w:szCs w:val="24"/>
              </w:rPr>
              <w:fldChar w:fldCharType="end"/>
            </w:r>
            <w:r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nodwch yn eich adolygiad beirniadol o ganlyniadau unrhyw themâu neu bryderon y mae myfyrwyr yn eu codi dro ar ôl tro ar fodiwlau yn eich rhaglen neu unrhyw fodiwlau sy</w:t>
            </w:r>
            <w:r w:rsidR="00775CED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n gofyn am ymyriadau penodol, gallwch gyfeirio at</w:t>
            </w:r>
            <w:r w:rsidR="00A565D5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 y</w:t>
            </w:r>
            <w:r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 ffurflenni cryno</w:t>
            </w:r>
            <w:r w:rsidR="00A565D5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deb</w:t>
            </w:r>
            <w:r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 o</w:t>
            </w:r>
            <w:r w:rsidR="00775CED"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Pr="00FE183A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r modiwlau am yr wybodaeth hon neu ofyn am themâu allweddol a gwelliannau arfaethedig gan arweinwyr modiwlau</w:t>
            </w:r>
          </w:p>
        </w:tc>
        <w:tc>
          <w:tcPr>
            <w:tcW w:w="322" w:type="pct"/>
            <w:vAlign w:val="center"/>
          </w:tcPr>
          <w:p w14:paraId="2B32F96D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  <w:p w14:paraId="5D97A183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40" w:type="pct"/>
            <w:vAlign w:val="center"/>
          </w:tcPr>
          <w:p w14:paraId="1D1C1368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59213713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72" w:type="pct"/>
            <w:vAlign w:val="center"/>
          </w:tcPr>
          <w:p w14:paraId="6A4AB9E1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4FC9CEBE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E5535" w:rsidRPr="00FE183A" w14:paraId="69E47DAA" w14:textId="77777777" w:rsidTr="005B689C">
        <w:trPr>
          <w:gridAfter w:val="1"/>
          <w:wAfter w:w="501" w:type="dxa"/>
        </w:trPr>
        <w:tc>
          <w:tcPr>
            <w:tcW w:w="1082" w:type="pct"/>
            <w:tcBorders>
              <w:top w:val="single" w:sz="2" w:space="0" w:color="FFFFFF" w:themeColor="background1"/>
            </w:tcBorders>
            <w:shd w:val="clear" w:color="auto" w:fill="133350"/>
            <w:vAlign w:val="center"/>
          </w:tcPr>
          <w:p w14:paraId="7343D128" w14:textId="77777777" w:rsidR="005B689C" w:rsidRPr="00FE183A" w:rsidRDefault="0091126F" w:rsidP="005B689C">
            <w:pPr>
              <w:spacing w:line="276" w:lineRule="auto"/>
              <w:rPr>
                <w:i/>
                <w:sz w:val="21"/>
                <w:szCs w:val="21"/>
              </w:rPr>
            </w:pPr>
            <w:r w:rsidRPr="00FE183A">
              <w:rPr>
                <w:b/>
                <w:bCs/>
                <w:sz w:val="21"/>
                <w:szCs w:val="21"/>
                <w:lang w:val="cy-GB"/>
              </w:rPr>
              <w:t xml:space="preserve">Ffynonellau data eraill </w:t>
            </w:r>
          </w:p>
          <w:p w14:paraId="0BBBE299" w14:textId="77777777" w:rsidR="005B689C" w:rsidRPr="00FE183A" w:rsidRDefault="005B689C" w:rsidP="005B689C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14:paraId="41F0ACD2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40" w:type="pct"/>
            <w:vAlign w:val="center"/>
          </w:tcPr>
          <w:p w14:paraId="4922D8B1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58DFE76D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72" w:type="pct"/>
            <w:vAlign w:val="center"/>
          </w:tcPr>
          <w:p w14:paraId="20BE145F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372036D6" w14:textId="77777777" w:rsidR="005B689C" w:rsidRPr="00FE183A" w:rsidRDefault="005B689C" w:rsidP="005B689C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7DB5DF5C" w14:textId="77777777" w:rsidR="00F22164" w:rsidRPr="00FE183A" w:rsidRDefault="00F22164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4546CF3F" w14:textId="77777777" w:rsidR="00A15D7A" w:rsidRPr="00FE183A" w:rsidRDefault="00A15D7A">
      <w:pPr>
        <w:rPr>
          <w:color w:val="133350"/>
          <w:sz w:val="24"/>
          <w:szCs w:val="24"/>
        </w:rPr>
      </w:pPr>
    </w:p>
    <w:p w14:paraId="4889836C" w14:textId="77777777" w:rsidR="00F46E43" w:rsidRPr="00C94830" w:rsidRDefault="0091126F" w:rsidP="00C94830">
      <w:pPr>
        <w:spacing w:line="276" w:lineRule="auto"/>
        <w:rPr>
          <w:color w:val="133350"/>
          <w:sz w:val="24"/>
          <w:szCs w:val="24"/>
        </w:rPr>
      </w:pPr>
      <w:r w:rsidRPr="00FE183A">
        <w:rPr>
          <w:noProof/>
          <w:color w:val="133350"/>
          <w:sz w:val="24"/>
          <w:szCs w:val="24"/>
          <w:lang w:eastAsia="en-GB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2C031180" wp14:editId="0CC338B7">
                <wp:simplePos x="0" y="0"/>
                <wp:positionH relativeFrom="column">
                  <wp:posOffset>-353744</wp:posOffset>
                </wp:positionH>
                <wp:positionV relativeFrom="paragraph">
                  <wp:posOffset>3523957</wp:posOffset>
                </wp:positionV>
                <wp:extent cx="11052000" cy="4282440"/>
                <wp:effectExtent l="0" t="0" r="10160" b="10160"/>
                <wp:wrapNone/>
                <wp:docPr id="7" name="Group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52000" cy="4282440"/>
                          <a:chOff x="0" y="0"/>
                          <a:chExt cx="11052000" cy="4282440"/>
                        </a:xfrm>
                      </wpg:grpSpPr>
                      <wps:wsp>
                        <wps:cNvPr id="33" name="Rectangle 3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11052000" cy="4282440"/>
                          </a:xfrm>
                          <a:prstGeom prst="rect">
                            <a:avLst/>
                          </a:prstGeom>
                          <a:solidFill>
                            <a:srgbClr val="1333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22310" y="1124103"/>
                            <a:ext cx="3097530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7" o:spid="_x0000_s1029" alt="&quot;&quot;" style="width:870.25pt;height:337.2pt;margin-top:277.5pt;margin-left:-27.85pt;mso-width-relative:margin;position:absolute;z-index:-251649024" coordsize="110520,42824">
                <v:rect id="Rectangle 33" o:spid="_x0000_s1030" alt="&quot;&quot;" style="width:110520;height:42824;mso-wrap-style:square;position:absolute;visibility:visible;v-text-anchor:middle" fillcolor="#133350" strokecolor="#1f3763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1" type="#_x0000_t75" alt="&quot;&quot;" style="width:30975;height:13112;left:38223;mso-wrap-style:square;position:absolute;top:11241;visibility:visible">
                  <v:imagedata r:id="rId29" o:title=""/>
                </v:shape>
              </v:group>
            </w:pict>
          </mc:Fallback>
        </mc:AlternateContent>
      </w:r>
    </w:p>
    <w:sectPr w:rsidR="00F46E43" w:rsidRPr="00C94830" w:rsidSect="00122BDE">
      <w:pgSz w:w="16838" w:h="11906" w:orient="landscape"/>
      <w:pgMar w:top="720" w:right="720" w:bottom="720" w:left="40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1130E" w14:textId="77777777" w:rsidR="009D624F" w:rsidRDefault="009D624F">
      <w:r>
        <w:separator/>
      </w:r>
    </w:p>
  </w:endnote>
  <w:endnote w:type="continuationSeparator" w:id="0">
    <w:p w14:paraId="27043E6E" w14:textId="77777777" w:rsidR="009D624F" w:rsidRDefault="009D6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">
    <w:altName w:val="Gotham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RhifTudalen"/>
      </w:rPr>
      <w:id w:val="-424259105"/>
      <w:docPartObj>
        <w:docPartGallery w:val="Page Numbers (Bottom of Page)"/>
        <w:docPartUnique/>
      </w:docPartObj>
    </w:sdtPr>
    <w:sdtEndPr>
      <w:rPr>
        <w:rStyle w:val="RhifTudalen"/>
      </w:rPr>
    </w:sdtEndPr>
    <w:sdtContent>
      <w:p w14:paraId="250465CC" w14:textId="77777777" w:rsidR="002F48F9" w:rsidRDefault="0091126F" w:rsidP="008E6492">
        <w:pPr>
          <w:pStyle w:val="Troedyn"/>
          <w:framePr w:wrap="none" w:vAnchor="text" w:hAnchor="margin" w:xAlign="right" w:y="1"/>
          <w:rPr>
            <w:rStyle w:val="RhifTudalen"/>
          </w:rPr>
        </w:pPr>
        <w:r>
          <w:rPr>
            <w:rStyle w:val="RhifTudalen"/>
          </w:rPr>
          <w:fldChar w:fldCharType="begin"/>
        </w:r>
        <w:r>
          <w:rPr>
            <w:rStyle w:val="RhifTudalen"/>
          </w:rPr>
          <w:instrText xml:space="preserve"> PAGE </w:instrText>
        </w:r>
        <w:r>
          <w:rPr>
            <w:rStyle w:val="RhifTudalen"/>
          </w:rPr>
          <w:fldChar w:fldCharType="separate"/>
        </w:r>
        <w:r w:rsidR="003672A6">
          <w:rPr>
            <w:rStyle w:val="RhifTudalen"/>
            <w:noProof/>
          </w:rPr>
          <w:t>7</w:t>
        </w:r>
        <w:r>
          <w:rPr>
            <w:rStyle w:val="RhifTudalen"/>
          </w:rPr>
          <w:fldChar w:fldCharType="end"/>
        </w:r>
      </w:p>
    </w:sdtContent>
  </w:sdt>
  <w:p w14:paraId="34C21934" w14:textId="77777777" w:rsidR="002F48F9" w:rsidRDefault="002F48F9" w:rsidP="002F48F9">
    <w:pPr>
      <w:pStyle w:val="Troedyn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RhifTudalen"/>
      </w:rPr>
      <w:id w:val="-842781187"/>
      <w:docPartObj>
        <w:docPartGallery w:val="Page Numbers (Bottom of Page)"/>
        <w:docPartUnique/>
      </w:docPartObj>
    </w:sdtPr>
    <w:sdtEndPr>
      <w:rPr>
        <w:rStyle w:val="RhifTudalen"/>
      </w:rPr>
    </w:sdtEndPr>
    <w:sdtContent>
      <w:p w14:paraId="60290022" w14:textId="77777777" w:rsidR="002F48F9" w:rsidRDefault="0091126F" w:rsidP="008E6492">
        <w:pPr>
          <w:pStyle w:val="Troedyn"/>
          <w:framePr w:wrap="none" w:vAnchor="text" w:hAnchor="margin" w:xAlign="right" w:y="1"/>
          <w:rPr>
            <w:rStyle w:val="RhifTudalen"/>
          </w:rPr>
        </w:pPr>
        <w:r>
          <w:rPr>
            <w:rStyle w:val="RhifTudalen"/>
          </w:rPr>
          <w:fldChar w:fldCharType="begin"/>
        </w:r>
        <w:r>
          <w:rPr>
            <w:rStyle w:val="RhifTudalen"/>
          </w:rPr>
          <w:instrText xml:space="preserve"> PAGE </w:instrText>
        </w:r>
        <w:r>
          <w:rPr>
            <w:rStyle w:val="RhifTudalen"/>
          </w:rPr>
          <w:fldChar w:fldCharType="separate"/>
        </w:r>
        <w:r w:rsidR="002E11AA">
          <w:rPr>
            <w:rStyle w:val="RhifTudalen"/>
            <w:noProof/>
          </w:rPr>
          <w:t>7</w:t>
        </w:r>
        <w:r>
          <w:rPr>
            <w:rStyle w:val="RhifTudalen"/>
          </w:rPr>
          <w:fldChar w:fldCharType="end"/>
        </w:r>
      </w:p>
    </w:sdtContent>
  </w:sdt>
  <w:p w14:paraId="1FF6FA36" w14:textId="77777777" w:rsidR="009B6F4D" w:rsidRDefault="0091126F" w:rsidP="002F48F9">
    <w:pPr>
      <w:pStyle w:val="Troedyn"/>
      <w:ind w:right="360"/>
    </w:pPr>
    <w:r>
      <w:rPr>
        <w:noProof/>
        <w:lang w:eastAsia="en-GB"/>
      </w:rPr>
      <w:drawing>
        <wp:inline distT="0" distB="0" distL="0" distR="0" wp14:anchorId="2E7EC441" wp14:editId="503BC442">
          <wp:extent cx="1752760" cy="152400"/>
          <wp:effectExtent l="0" t="0" r="0" b="0"/>
          <wp:docPr id="11" name="Pictur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1383" cy="1896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F48F9">
      <w:rPr>
        <w:lang w:val="cy-GB"/>
      </w:rPr>
      <w:tab/>
    </w:r>
    <w:r w:rsidR="002F48F9">
      <w:rPr>
        <w:lang w:val="cy-GB"/>
      </w:rPr>
      <w:tab/>
    </w:r>
    <w:r w:rsidR="002F48F9">
      <w:rPr>
        <w:lang w:val="cy-GB"/>
      </w:rPr>
      <w:tab/>
    </w:r>
    <w:r w:rsidR="002F48F9">
      <w:rPr>
        <w:lang w:val="cy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41727" w14:textId="77777777" w:rsidR="009D624F" w:rsidRDefault="009D624F">
      <w:r>
        <w:separator/>
      </w:r>
    </w:p>
  </w:footnote>
  <w:footnote w:type="continuationSeparator" w:id="0">
    <w:p w14:paraId="0DE47C21" w14:textId="77777777" w:rsidR="009D624F" w:rsidRDefault="009D6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0D41"/>
    <w:multiLevelType w:val="hybridMultilevel"/>
    <w:tmpl w:val="9E50035E"/>
    <w:lvl w:ilvl="0" w:tplc="5DD66BE8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1FA0963A" w:tentative="1">
      <w:start w:val="1"/>
      <w:numFmt w:val="lowerLetter"/>
      <w:lvlText w:val="%2."/>
      <w:lvlJc w:val="left"/>
      <w:pPr>
        <w:ind w:left="1500" w:hanging="360"/>
      </w:pPr>
    </w:lvl>
    <w:lvl w:ilvl="2" w:tplc="BD82D096" w:tentative="1">
      <w:start w:val="1"/>
      <w:numFmt w:val="lowerRoman"/>
      <w:lvlText w:val="%3."/>
      <w:lvlJc w:val="right"/>
      <w:pPr>
        <w:ind w:left="2220" w:hanging="180"/>
      </w:pPr>
    </w:lvl>
    <w:lvl w:ilvl="3" w:tplc="BD226DFC" w:tentative="1">
      <w:start w:val="1"/>
      <w:numFmt w:val="decimal"/>
      <w:lvlText w:val="%4."/>
      <w:lvlJc w:val="left"/>
      <w:pPr>
        <w:ind w:left="2940" w:hanging="360"/>
      </w:pPr>
    </w:lvl>
    <w:lvl w:ilvl="4" w:tplc="E76A8C28" w:tentative="1">
      <w:start w:val="1"/>
      <w:numFmt w:val="lowerLetter"/>
      <w:lvlText w:val="%5."/>
      <w:lvlJc w:val="left"/>
      <w:pPr>
        <w:ind w:left="3660" w:hanging="360"/>
      </w:pPr>
    </w:lvl>
    <w:lvl w:ilvl="5" w:tplc="83165024" w:tentative="1">
      <w:start w:val="1"/>
      <w:numFmt w:val="lowerRoman"/>
      <w:lvlText w:val="%6."/>
      <w:lvlJc w:val="right"/>
      <w:pPr>
        <w:ind w:left="4380" w:hanging="180"/>
      </w:pPr>
    </w:lvl>
    <w:lvl w:ilvl="6" w:tplc="FB325C14" w:tentative="1">
      <w:start w:val="1"/>
      <w:numFmt w:val="decimal"/>
      <w:lvlText w:val="%7."/>
      <w:lvlJc w:val="left"/>
      <w:pPr>
        <w:ind w:left="5100" w:hanging="360"/>
      </w:pPr>
    </w:lvl>
    <w:lvl w:ilvl="7" w:tplc="C7CE9FBA" w:tentative="1">
      <w:start w:val="1"/>
      <w:numFmt w:val="lowerLetter"/>
      <w:lvlText w:val="%8."/>
      <w:lvlJc w:val="left"/>
      <w:pPr>
        <w:ind w:left="5820" w:hanging="360"/>
      </w:pPr>
    </w:lvl>
    <w:lvl w:ilvl="8" w:tplc="3AF0546C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F7667A7"/>
    <w:multiLevelType w:val="hybridMultilevel"/>
    <w:tmpl w:val="71F4158E"/>
    <w:lvl w:ilvl="0" w:tplc="0DB66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3A6F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90B6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A13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CE8D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5C88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026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001D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60D5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61BE4"/>
    <w:multiLevelType w:val="hybridMultilevel"/>
    <w:tmpl w:val="FFFACBDC"/>
    <w:lvl w:ilvl="0" w:tplc="024EB000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8E5CC262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C87CF6C0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E8025C7E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DA381840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9540651E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B5D4248C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5B7ABB98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4CA6D40C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24980E6F"/>
    <w:multiLevelType w:val="hybridMultilevel"/>
    <w:tmpl w:val="C9F413C4"/>
    <w:lvl w:ilvl="0" w:tplc="313897B6">
      <w:start w:val="1"/>
      <w:numFmt w:val="decimal"/>
      <w:lvlText w:val="%1."/>
      <w:lvlJc w:val="left"/>
      <w:pPr>
        <w:ind w:left="720" w:hanging="360"/>
      </w:pPr>
    </w:lvl>
    <w:lvl w:ilvl="1" w:tplc="AA40DF96" w:tentative="1">
      <w:start w:val="1"/>
      <w:numFmt w:val="lowerLetter"/>
      <w:lvlText w:val="%2."/>
      <w:lvlJc w:val="left"/>
      <w:pPr>
        <w:ind w:left="1440" w:hanging="360"/>
      </w:pPr>
    </w:lvl>
    <w:lvl w:ilvl="2" w:tplc="04822AC2" w:tentative="1">
      <w:start w:val="1"/>
      <w:numFmt w:val="lowerRoman"/>
      <w:lvlText w:val="%3."/>
      <w:lvlJc w:val="right"/>
      <w:pPr>
        <w:ind w:left="2160" w:hanging="180"/>
      </w:pPr>
    </w:lvl>
    <w:lvl w:ilvl="3" w:tplc="9C640FF0" w:tentative="1">
      <w:start w:val="1"/>
      <w:numFmt w:val="decimal"/>
      <w:lvlText w:val="%4."/>
      <w:lvlJc w:val="left"/>
      <w:pPr>
        <w:ind w:left="2880" w:hanging="360"/>
      </w:pPr>
    </w:lvl>
    <w:lvl w:ilvl="4" w:tplc="E8C0C836" w:tentative="1">
      <w:start w:val="1"/>
      <w:numFmt w:val="lowerLetter"/>
      <w:lvlText w:val="%5."/>
      <w:lvlJc w:val="left"/>
      <w:pPr>
        <w:ind w:left="3600" w:hanging="360"/>
      </w:pPr>
    </w:lvl>
    <w:lvl w:ilvl="5" w:tplc="6AFE2B28" w:tentative="1">
      <w:start w:val="1"/>
      <w:numFmt w:val="lowerRoman"/>
      <w:lvlText w:val="%6."/>
      <w:lvlJc w:val="right"/>
      <w:pPr>
        <w:ind w:left="4320" w:hanging="180"/>
      </w:pPr>
    </w:lvl>
    <w:lvl w:ilvl="6" w:tplc="F810483E" w:tentative="1">
      <w:start w:val="1"/>
      <w:numFmt w:val="decimal"/>
      <w:lvlText w:val="%7."/>
      <w:lvlJc w:val="left"/>
      <w:pPr>
        <w:ind w:left="5040" w:hanging="360"/>
      </w:pPr>
    </w:lvl>
    <w:lvl w:ilvl="7" w:tplc="DF16D300" w:tentative="1">
      <w:start w:val="1"/>
      <w:numFmt w:val="lowerLetter"/>
      <w:lvlText w:val="%8."/>
      <w:lvlJc w:val="left"/>
      <w:pPr>
        <w:ind w:left="5760" w:hanging="360"/>
      </w:pPr>
    </w:lvl>
    <w:lvl w:ilvl="8" w:tplc="4C1AE6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D157A"/>
    <w:multiLevelType w:val="hybridMultilevel"/>
    <w:tmpl w:val="49887EBA"/>
    <w:lvl w:ilvl="0" w:tplc="7A826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14FE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84AD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C80F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8892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928D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4EFB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6C68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9C17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136E4"/>
    <w:multiLevelType w:val="hybridMultilevel"/>
    <w:tmpl w:val="F58809AC"/>
    <w:lvl w:ilvl="0" w:tplc="62DC07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2238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4E36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66E3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927E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046D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7238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EACF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A6C2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22D49"/>
    <w:multiLevelType w:val="hybridMultilevel"/>
    <w:tmpl w:val="D1D2EDE0"/>
    <w:lvl w:ilvl="0" w:tplc="9F24C8AE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6D2C931C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2AC6596A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AB58EE66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62BC41BE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984AE230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11AA80A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138A0CFC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8B1E5ED6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" w15:restartNumberingAfterBreak="0">
    <w:nsid w:val="387A6A0F"/>
    <w:multiLevelType w:val="hybridMultilevel"/>
    <w:tmpl w:val="138C598C"/>
    <w:lvl w:ilvl="0" w:tplc="504E4FF0">
      <w:start w:val="1"/>
      <w:numFmt w:val="decimal"/>
      <w:lvlText w:val="%1."/>
      <w:lvlJc w:val="left"/>
      <w:pPr>
        <w:ind w:left="3272" w:hanging="360"/>
      </w:pPr>
    </w:lvl>
    <w:lvl w:ilvl="1" w:tplc="38685DAA" w:tentative="1">
      <w:start w:val="1"/>
      <w:numFmt w:val="lowerLetter"/>
      <w:lvlText w:val="%2."/>
      <w:lvlJc w:val="left"/>
      <w:pPr>
        <w:ind w:left="3992" w:hanging="360"/>
      </w:pPr>
    </w:lvl>
    <w:lvl w:ilvl="2" w:tplc="CA50F0C4" w:tentative="1">
      <w:start w:val="1"/>
      <w:numFmt w:val="lowerRoman"/>
      <w:lvlText w:val="%3."/>
      <w:lvlJc w:val="right"/>
      <w:pPr>
        <w:ind w:left="4712" w:hanging="180"/>
      </w:pPr>
    </w:lvl>
    <w:lvl w:ilvl="3" w:tplc="2AF43B14" w:tentative="1">
      <w:start w:val="1"/>
      <w:numFmt w:val="decimal"/>
      <w:lvlText w:val="%4."/>
      <w:lvlJc w:val="left"/>
      <w:pPr>
        <w:ind w:left="5432" w:hanging="360"/>
      </w:pPr>
    </w:lvl>
    <w:lvl w:ilvl="4" w:tplc="BBD2D6B8" w:tentative="1">
      <w:start w:val="1"/>
      <w:numFmt w:val="lowerLetter"/>
      <w:lvlText w:val="%5."/>
      <w:lvlJc w:val="left"/>
      <w:pPr>
        <w:ind w:left="6152" w:hanging="360"/>
      </w:pPr>
    </w:lvl>
    <w:lvl w:ilvl="5" w:tplc="0DFCC3A2" w:tentative="1">
      <w:start w:val="1"/>
      <w:numFmt w:val="lowerRoman"/>
      <w:lvlText w:val="%6."/>
      <w:lvlJc w:val="right"/>
      <w:pPr>
        <w:ind w:left="6872" w:hanging="180"/>
      </w:pPr>
    </w:lvl>
    <w:lvl w:ilvl="6" w:tplc="A2C2714E" w:tentative="1">
      <w:start w:val="1"/>
      <w:numFmt w:val="decimal"/>
      <w:lvlText w:val="%7."/>
      <w:lvlJc w:val="left"/>
      <w:pPr>
        <w:ind w:left="7592" w:hanging="360"/>
      </w:pPr>
    </w:lvl>
    <w:lvl w:ilvl="7" w:tplc="34CE222E" w:tentative="1">
      <w:start w:val="1"/>
      <w:numFmt w:val="lowerLetter"/>
      <w:lvlText w:val="%8."/>
      <w:lvlJc w:val="left"/>
      <w:pPr>
        <w:ind w:left="8312" w:hanging="360"/>
      </w:pPr>
    </w:lvl>
    <w:lvl w:ilvl="8" w:tplc="80E085C8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8" w15:restartNumberingAfterBreak="0">
    <w:nsid w:val="4CF34A0A"/>
    <w:multiLevelType w:val="hybridMultilevel"/>
    <w:tmpl w:val="643E0A2E"/>
    <w:lvl w:ilvl="0" w:tplc="2EF61816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5204B6FE" w:tentative="1">
      <w:start w:val="1"/>
      <w:numFmt w:val="lowerLetter"/>
      <w:lvlText w:val="%2."/>
      <w:lvlJc w:val="left"/>
      <w:pPr>
        <w:ind w:left="1440" w:hanging="360"/>
      </w:pPr>
    </w:lvl>
    <w:lvl w:ilvl="2" w:tplc="DD6C01EA" w:tentative="1">
      <w:start w:val="1"/>
      <w:numFmt w:val="lowerRoman"/>
      <w:lvlText w:val="%3."/>
      <w:lvlJc w:val="right"/>
      <w:pPr>
        <w:ind w:left="2160" w:hanging="180"/>
      </w:pPr>
    </w:lvl>
    <w:lvl w:ilvl="3" w:tplc="CD3E6BEC" w:tentative="1">
      <w:start w:val="1"/>
      <w:numFmt w:val="decimal"/>
      <w:lvlText w:val="%4."/>
      <w:lvlJc w:val="left"/>
      <w:pPr>
        <w:ind w:left="2880" w:hanging="360"/>
      </w:pPr>
    </w:lvl>
    <w:lvl w:ilvl="4" w:tplc="A6B854A0" w:tentative="1">
      <w:start w:val="1"/>
      <w:numFmt w:val="lowerLetter"/>
      <w:lvlText w:val="%5."/>
      <w:lvlJc w:val="left"/>
      <w:pPr>
        <w:ind w:left="3600" w:hanging="360"/>
      </w:pPr>
    </w:lvl>
    <w:lvl w:ilvl="5" w:tplc="DBC25D1A" w:tentative="1">
      <w:start w:val="1"/>
      <w:numFmt w:val="lowerRoman"/>
      <w:lvlText w:val="%6."/>
      <w:lvlJc w:val="right"/>
      <w:pPr>
        <w:ind w:left="4320" w:hanging="180"/>
      </w:pPr>
    </w:lvl>
    <w:lvl w:ilvl="6" w:tplc="06E8438E" w:tentative="1">
      <w:start w:val="1"/>
      <w:numFmt w:val="decimal"/>
      <w:lvlText w:val="%7."/>
      <w:lvlJc w:val="left"/>
      <w:pPr>
        <w:ind w:left="5040" w:hanging="360"/>
      </w:pPr>
    </w:lvl>
    <w:lvl w:ilvl="7" w:tplc="27181662" w:tentative="1">
      <w:start w:val="1"/>
      <w:numFmt w:val="lowerLetter"/>
      <w:lvlText w:val="%8."/>
      <w:lvlJc w:val="left"/>
      <w:pPr>
        <w:ind w:left="5760" w:hanging="360"/>
      </w:pPr>
    </w:lvl>
    <w:lvl w:ilvl="8" w:tplc="2A6866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C32950"/>
    <w:multiLevelType w:val="hybridMultilevel"/>
    <w:tmpl w:val="82C2F144"/>
    <w:lvl w:ilvl="0" w:tplc="D1287F90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3B769470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2054B70C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D194B3B0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DE1C5406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FE8A9812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945C2C66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B95ED3E2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26DAE60C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0" w15:restartNumberingAfterBreak="0">
    <w:nsid w:val="67B559D7"/>
    <w:multiLevelType w:val="multilevel"/>
    <w:tmpl w:val="A09E72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  <w:b/>
      </w:rPr>
    </w:lvl>
  </w:abstractNum>
  <w:abstractNum w:abstractNumId="11" w15:restartNumberingAfterBreak="0">
    <w:nsid w:val="7B292BA7"/>
    <w:multiLevelType w:val="multilevel"/>
    <w:tmpl w:val="0896B4D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6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  <w:b/>
      </w:rPr>
    </w:lvl>
  </w:abstractNum>
  <w:num w:numId="1" w16cid:durableId="313291174">
    <w:abstractNumId w:val="3"/>
  </w:num>
  <w:num w:numId="2" w16cid:durableId="206062875">
    <w:abstractNumId w:val="7"/>
  </w:num>
  <w:num w:numId="3" w16cid:durableId="2072002588">
    <w:abstractNumId w:val="1"/>
  </w:num>
  <w:num w:numId="4" w16cid:durableId="1564876535">
    <w:abstractNumId w:val="4"/>
  </w:num>
  <w:num w:numId="5" w16cid:durableId="1272785371">
    <w:abstractNumId w:val="5"/>
  </w:num>
  <w:num w:numId="6" w16cid:durableId="1826505948">
    <w:abstractNumId w:val="0"/>
  </w:num>
  <w:num w:numId="7" w16cid:durableId="104158976">
    <w:abstractNumId w:val="8"/>
  </w:num>
  <w:num w:numId="8" w16cid:durableId="1323316772">
    <w:abstractNumId w:val="11"/>
  </w:num>
  <w:num w:numId="9" w16cid:durableId="143864642">
    <w:abstractNumId w:val="6"/>
  </w:num>
  <w:num w:numId="10" w16cid:durableId="693268116">
    <w:abstractNumId w:val="2"/>
  </w:num>
  <w:num w:numId="11" w16cid:durableId="407270637">
    <w:abstractNumId w:val="9"/>
  </w:num>
  <w:num w:numId="12" w16cid:durableId="14161990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34D"/>
    <w:rsid w:val="000054A9"/>
    <w:rsid w:val="000072EA"/>
    <w:rsid w:val="00007F30"/>
    <w:rsid w:val="00011F74"/>
    <w:rsid w:val="0001295B"/>
    <w:rsid w:val="000140A1"/>
    <w:rsid w:val="00015E52"/>
    <w:rsid w:val="000275E5"/>
    <w:rsid w:val="00034F13"/>
    <w:rsid w:val="00035DD7"/>
    <w:rsid w:val="0004084C"/>
    <w:rsid w:val="000606AE"/>
    <w:rsid w:val="00065636"/>
    <w:rsid w:val="00067E89"/>
    <w:rsid w:val="00073781"/>
    <w:rsid w:val="00076856"/>
    <w:rsid w:val="00077E2F"/>
    <w:rsid w:val="00082F7E"/>
    <w:rsid w:val="00092914"/>
    <w:rsid w:val="00097145"/>
    <w:rsid w:val="000A77B3"/>
    <w:rsid w:val="000B2AB0"/>
    <w:rsid w:val="000B48DC"/>
    <w:rsid w:val="000B50E9"/>
    <w:rsid w:val="000C3D0A"/>
    <w:rsid w:val="000D497A"/>
    <w:rsid w:val="000D5B52"/>
    <w:rsid w:val="000E43AF"/>
    <w:rsid w:val="000E5535"/>
    <w:rsid w:val="000F37DC"/>
    <w:rsid w:val="00105F28"/>
    <w:rsid w:val="00122BDE"/>
    <w:rsid w:val="001234EB"/>
    <w:rsid w:val="00123C5B"/>
    <w:rsid w:val="00137FA9"/>
    <w:rsid w:val="001402BF"/>
    <w:rsid w:val="00142A60"/>
    <w:rsid w:val="00155B86"/>
    <w:rsid w:val="001568B2"/>
    <w:rsid w:val="00163762"/>
    <w:rsid w:val="00187E1D"/>
    <w:rsid w:val="00193BC4"/>
    <w:rsid w:val="00194AEB"/>
    <w:rsid w:val="001A035B"/>
    <w:rsid w:val="001A275C"/>
    <w:rsid w:val="001A57C9"/>
    <w:rsid w:val="001B512E"/>
    <w:rsid w:val="001B58F7"/>
    <w:rsid w:val="001D1D50"/>
    <w:rsid w:val="001D6FB5"/>
    <w:rsid w:val="001E3BFB"/>
    <w:rsid w:val="001F02A7"/>
    <w:rsid w:val="00203042"/>
    <w:rsid w:val="0021715B"/>
    <w:rsid w:val="0021771B"/>
    <w:rsid w:val="00225C80"/>
    <w:rsid w:val="00230770"/>
    <w:rsid w:val="00240079"/>
    <w:rsid w:val="00240764"/>
    <w:rsid w:val="00252293"/>
    <w:rsid w:val="00294FD0"/>
    <w:rsid w:val="002A5650"/>
    <w:rsid w:val="002B0FCA"/>
    <w:rsid w:val="002B34C3"/>
    <w:rsid w:val="002C247B"/>
    <w:rsid w:val="002D0899"/>
    <w:rsid w:val="002D1EC3"/>
    <w:rsid w:val="002D29EC"/>
    <w:rsid w:val="002D3861"/>
    <w:rsid w:val="002E11AA"/>
    <w:rsid w:val="002E72D4"/>
    <w:rsid w:val="002F48F9"/>
    <w:rsid w:val="00301E7C"/>
    <w:rsid w:val="00303581"/>
    <w:rsid w:val="003153C1"/>
    <w:rsid w:val="003166F8"/>
    <w:rsid w:val="00320217"/>
    <w:rsid w:val="00320F76"/>
    <w:rsid w:val="00341CD8"/>
    <w:rsid w:val="003509B7"/>
    <w:rsid w:val="003509E2"/>
    <w:rsid w:val="00355B3D"/>
    <w:rsid w:val="0036534D"/>
    <w:rsid w:val="003672A6"/>
    <w:rsid w:val="003701A2"/>
    <w:rsid w:val="003915FC"/>
    <w:rsid w:val="00397962"/>
    <w:rsid w:val="003A1E95"/>
    <w:rsid w:val="003A2E09"/>
    <w:rsid w:val="003A51B8"/>
    <w:rsid w:val="003A6615"/>
    <w:rsid w:val="003B21C0"/>
    <w:rsid w:val="003B3725"/>
    <w:rsid w:val="003B413B"/>
    <w:rsid w:val="003C0F3E"/>
    <w:rsid w:val="003D290D"/>
    <w:rsid w:val="003D3E84"/>
    <w:rsid w:val="003D41F2"/>
    <w:rsid w:val="003F5B3A"/>
    <w:rsid w:val="00400721"/>
    <w:rsid w:val="00401425"/>
    <w:rsid w:val="00401F46"/>
    <w:rsid w:val="0041278B"/>
    <w:rsid w:val="00433CD3"/>
    <w:rsid w:val="00450EBF"/>
    <w:rsid w:val="00454F54"/>
    <w:rsid w:val="00467328"/>
    <w:rsid w:val="00485786"/>
    <w:rsid w:val="00487AC9"/>
    <w:rsid w:val="0049049C"/>
    <w:rsid w:val="004965F9"/>
    <w:rsid w:val="00497B71"/>
    <w:rsid w:val="004A17C9"/>
    <w:rsid w:val="004A1935"/>
    <w:rsid w:val="004A5084"/>
    <w:rsid w:val="004A617E"/>
    <w:rsid w:val="004B1CF1"/>
    <w:rsid w:val="004B3B74"/>
    <w:rsid w:val="004B4C69"/>
    <w:rsid w:val="004B60FC"/>
    <w:rsid w:val="004C6204"/>
    <w:rsid w:val="004D7076"/>
    <w:rsid w:val="004E303D"/>
    <w:rsid w:val="004F17E0"/>
    <w:rsid w:val="004F6AE5"/>
    <w:rsid w:val="00517539"/>
    <w:rsid w:val="00517CE9"/>
    <w:rsid w:val="00521F3E"/>
    <w:rsid w:val="005237C9"/>
    <w:rsid w:val="005308A6"/>
    <w:rsid w:val="005348BF"/>
    <w:rsid w:val="00545D8E"/>
    <w:rsid w:val="0054622F"/>
    <w:rsid w:val="00566B5B"/>
    <w:rsid w:val="0056739D"/>
    <w:rsid w:val="00586A82"/>
    <w:rsid w:val="005A3494"/>
    <w:rsid w:val="005A6FF9"/>
    <w:rsid w:val="005B689C"/>
    <w:rsid w:val="005C1C11"/>
    <w:rsid w:val="005E1642"/>
    <w:rsid w:val="005F1043"/>
    <w:rsid w:val="005F228B"/>
    <w:rsid w:val="005F28EE"/>
    <w:rsid w:val="00612AF1"/>
    <w:rsid w:val="00625088"/>
    <w:rsid w:val="006319EB"/>
    <w:rsid w:val="00632B9F"/>
    <w:rsid w:val="00633841"/>
    <w:rsid w:val="00635D35"/>
    <w:rsid w:val="00645323"/>
    <w:rsid w:val="00655E40"/>
    <w:rsid w:val="006574FE"/>
    <w:rsid w:val="00692B81"/>
    <w:rsid w:val="006B0607"/>
    <w:rsid w:val="006B0CAF"/>
    <w:rsid w:val="006C1C7F"/>
    <w:rsid w:val="006C22CF"/>
    <w:rsid w:val="006E2279"/>
    <w:rsid w:val="00703CC3"/>
    <w:rsid w:val="007102DA"/>
    <w:rsid w:val="00713A73"/>
    <w:rsid w:val="00735501"/>
    <w:rsid w:val="007441B7"/>
    <w:rsid w:val="00760BFE"/>
    <w:rsid w:val="007738F4"/>
    <w:rsid w:val="00775C58"/>
    <w:rsid w:val="00775CED"/>
    <w:rsid w:val="007841BA"/>
    <w:rsid w:val="00785342"/>
    <w:rsid w:val="0078657E"/>
    <w:rsid w:val="007A35D8"/>
    <w:rsid w:val="007C0B01"/>
    <w:rsid w:val="007C315B"/>
    <w:rsid w:val="007C5677"/>
    <w:rsid w:val="007C77C4"/>
    <w:rsid w:val="007D61BF"/>
    <w:rsid w:val="007E6F85"/>
    <w:rsid w:val="007F01DC"/>
    <w:rsid w:val="007F3468"/>
    <w:rsid w:val="007F6B24"/>
    <w:rsid w:val="00810A83"/>
    <w:rsid w:val="0081383D"/>
    <w:rsid w:val="00814F4C"/>
    <w:rsid w:val="00817B5E"/>
    <w:rsid w:val="00820553"/>
    <w:rsid w:val="00823890"/>
    <w:rsid w:val="0083107A"/>
    <w:rsid w:val="00840C82"/>
    <w:rsid w:val="00846695"/>
    <w:rsid w:val="008564D1"/>
    <w:rsid w:val="00875530"/>
    <w:rsid w:val="00875A43"/>
    <w:rsid w:val="00877B5D"/>
    <w:rsid w:val="0088606D"/>
    <w:rsid w:val="00892322"/>
    <w:rsid w:val="0089331F"/>
    <w:rsid w:val="00893B89"/>
    <w:rsid w:val="008C218C"/>
    <w:rsid w:val="008C6867"/>
    <w:rsid w:val="008E6492"/>
    <w:rsid w:val="008E7B0E"/>
    <w:rsid w:val="008F2CD7"/>
    <w:rsid w:val="008F4C09"/>
    <w:rsid w:val="0090240E"/>
    <w:rsid w:val="00907988"/>
    <w:rsid w:val="0091126F"/>
    <w:rsid w:val="009159CA"/>
    <w:rsid w:val="00941212"/>
    <w:rsid w:val="009506D4"/>
    <w:rsid w:val="00954C70"/>
    <w:rsid w:val="00963CA7"/>
    <w:rsid w:val="0098484F"/>
    <w:rsid w:val="0098706B"/>
    <w:rsid w:val="00995DE4"/>
    <w:rsid w:val="009A08BB"/>
    <w:rsid w:val="009B6F4D"/>
    <w:rsid w:val="009D31D5"/>
    <w:rsid w:val="009D624F"/>
    <w:rsid w:val="009E1562"/>
    <w:rsid w:val="009E7E4E"/>
    <w:rsid w:val="00A0174B"/>
    <w:rsid w:val="00A01A63"/>
    <w:rsid w:val="00A15CC2"/>
    <w:rsid w:val="00A15D7A"/>
    <w:rsid w:val="00A33CEC"/>
    <w:rsid w:val="00A372BB"/>
    <w:rsid w:val="00A4326C"/>
    <w:rsid w:val="00A47816"/>
    <w:rsid w:val="00A565D5"/>
    <w:rsid w:val="00A618AD"/>
    <w:rsid w:val="00A62612"/>
    <w:rsid w:val="00A63814"/>
    <w:rsid w:val="00A645B5"/>
    <w:rsid w:val="00A66256"/>
    <w:rsid w:val="00A710DA"/>
    <w:rsid w:val="00A74A20"/>
    <w:rsid w:val="00A74CE3"/>
    <w:rsid w:val="00A802CB"/>
    <w:rsid w:val="00A9159C"/>
    <w:rsid w:val="00A97685"/>
    <w:rsid w:val="00A97BF0"/>
    <w:rsid w:val="00AA225E"/>
    <w:rsid w:val="00AA5AC5"/>
    <w:rsid w:val="00AB14D2"/>
    <w:rsid w:val="00AC760C"/>
    <w:rsid w:val="00AE2D02"/>
    <w:rsid w:val="00AE48BA"/>
    <w:rsid w:val="00AE7CB0"/>
    <w:rsid w:val="00AF03DE"/>
    <w:rsid w:val="00AF458F"/>
    <w:rsid w:val="00B00332"/>
    <w:rsid w:val="00B02882"/>
    <w:rsid w:val="00B2155F"/>
    <w:rsid w:val="00B220A2"/>
    <w:rsid w:val="00B366DB"/>
    <w:rsid w:val="00B5715F"/>
    <w:rsid w:val="00B70A5A"/>
    <w:rsid w:val="00B72A72"/>
    <w:rsid w:val="00B82749"/>
    <w:rsid w:val="00B83C07"/>
    <w:rsid w:val="00B91AB2"/>
    <w:rsid w:val="00B95D5E"/>
    <w:rsid w:val="00BA683B"/>
    <w:rsid w:val="00BA7A3A"/>
    <w:rsid w:val="00BB3F02"/>
    <w:rsid w:val="00BB7E32"/>
    <w:rsid w:val="00BD0E26"/>
    <w:rsid w:val="00BD2844"/>
    <w:rsid w:val="00BD2A8A"/>
    <w:rsid w:val="00BD2C0A"/>
    <w:rsid w:val="00BD4FC6"/>
    <w:rsid w:val="00BE3E2F"/>
    <w:rsid w:val="00BF65EB"/>
    <w:rsid w:val="00BF6606"/>
    <w:rsid w:val="00C06BCC"/>
    <w:rsid w:val="00C0725F"/>
    <w:rsid w:val="00C075C9"/>
    <w:rsid w:val="00C15B43"/>
    <w:rsid w:val="00C178F0"/>
    <w:rsid w:val="00C313A8"/>
    <w:rsid w:val="00C53B58"/>
    <w:rsid w:val="00C762F3"/>
    <w:rsid w:val="00C903CB"/>
    <w:rsid w:val="00C92751"/>
    <w:rsid w:val="00C94830"/>
    <w:rsid w:val="00CA6346"/>
    <w:rsid w:val="00CA7C5A"/>
    <w:rsid w:val="00CB0C16"/>
    <w:rsid w:val="00CB4ECD"/>
    <w:rsid w:val="00CC58E2"/>
    <w:rsid w:val="00CE4C09"/>
    <w:rsid w:val="00CF1251"/>
    <w:rsid w:val="00D078CA"/>
    <w:rsid w:val="00D07CC3"/>
    <w:rsid w:val="00D138B4"/>
    <w:rsid w:val="00D2205D"/>
    <w:rsid w:val="00D3294F"/>
    <w:rsid w:val="00D32B22"/>
    <w:rsid w:val="00D60A4C"/>
    <w:rsid w:val="00D61FBD"/>
    <w:rsid w:val="00D62BF1"/>
    <w:rsid w:val="00D63BD3"/>
    <w:rsid w:val="00D67952"/>
    <w:rsid w:val="00D7606F"/>
    <w:rsid w:val="00D76F3B"/>
    <w:rsid w:val="00D8517C"/>
    <w:rsid w:val="00D91730"/>
    <w:rsid w:val="00DA1944"/>
    <w:rsid w:val="00DB4996"/>
    <w:rsid w:val="00DD7303"/>
    <w:rsid w:val="00DD743C"/>
    <w:rsid w:val="00DF3826"/>
    <w:rsid w:val="00E0582D"/>
    <w:rsid w:val="00E05E4B"/>
    <w:rsid w:val="00E14662"/>
    <w:rsid w:val="00E45101"/>
    <w:rsid w:val="00E64868"/>
    <w:rsid w:val="00E74550"/>
    <w:rsid w:val="00E77BDB"/>
    <w:rsid w:val="00E807F8"/>
    <w:rsid w:val="00E83830"/>
    <w:rsid w:val="00E85D54"/>
    <w:rsid w:val="00E8765D"/>
    <w:rsid w:val="00E974BE"/>
    <w:rsid w:val="00EB1F87"/>
    <w:rsid w:val="00EC7044"/>
    <w:rsid w:val="00ED32F6"/>
    <w:rsid w:val="00EE09B9"/>
    <w:rsid w:val="00EE4D3F"/>
    <w:rsid w:val="00EF5EEB"/>
    <w:rsid w:val="00F01926"/>
    <w:rsid w:val="00F03E83"/>
    <w:rsid w:val="00F05D3C"/>
    <w:rsid w:val="00F07E04"/>
    <w:rsid w:val="00F22164"/>
    <w:rsid w:val="00F32F79"/>
    <w:rsid w:val="00F46E43"/>
    <w:rsid w:val="00F56A33"/>
    <w:rsid w:val="00F649D0"/>
    <w:rsid w:val="00F65D64"/>
    <w:rsid w:val="00F76988"/>
    <w:rsid w:val="00F90DC7"/>
    <w:rsid w:val="00F92606"/>
    <w:rsid w:val="00FC4877"/>
    <w:rsid w:val="00FD0BB5"/>
    <w:rsid w:val="00FE183A"/>
    <w:rsid w:val="00FE3043"/>
    <w:rsid w:val="00FE4641"/>
    <w:rsid w:val="00FF3986"/>
    <w:rsid w:val="00FF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203973"/>
  <w15:chartTrackingRefBased/>
  <w15:docId w15:val="{DE6D4D78-5F7F-4ED1-8FFF-3C6CEB1E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E95"/>
    <w:rPr>
      <w:rFonts w:cstheme="minorHAnsi"/>
      <w:sz w:val="22"/>
      <w:szCs w:val="22"/>
    </w:rPr>
  </w:style>
  <w:style w:type="paragraph" w:styleId="Pennawd1">
    <w:name w:val="heading 1"/>
    <w:basedOn w:val="Normal"/>
    <w:next w:val="Normal"/>
    <w:link w:val="Pennawd1Nod"/>
    <w:autoRedefine/>
    <w:uiPriority w:val="9"/>
    <w:qFormat/>
    <w:rsid w:val="00CB0C16"/>
    <w:pPr>
      <w:keepNext/>
      <w:keepLines/>
      <w:spacing w:line="360" w:lineRule="auto"/>
      <w:ind w:firstLine="2552"/>
      <w:outlineLvl w:val="0"/>
    </w:pPr>
    <w:rPr>
      <w:rFonts w:asciiTheme="majorHAnsi" w:eastAsiaTheme="majorEastAsia" w:hAnsiTheme="majorHAnsi" w:cstheme="majorHAnsi"/>
      <w:b/>
      <w:bCs/>
      <w:color w:val="FFFFFF" w:themeColor="background1"/>
      <w:sz w:val="48"/>
      <w:szCs w:val="40"/>
    </w:rPr>
  </w:style>
  <w:style w:type="paragraph" w:styleId="Pennawd2">
    <w:name w:val="heading 2"/>
    <w:basedOn w:val="Teitl"/>
    <w:next w:val="Normal"/>
    <w:link w:val="Pennawd2Nod"/>
    <w:uiPriority w:val="9"/>
    <w:unhideWhenUsed/>
    <w:qFormat/>
    <w:rsid w:val="00A66256"/>
    <w:pPr>
      <w:spacing w:line="276" w:lineRule="auto"/>
      <w:outlineLvl w:val="1"/>
    </w:pPr>
  </w:style>
  <w:style w:type="paragraph" w:styleId="Pennawd3">
    <w:name w:val="heading 3"/>
    <w:basedOn w:val="Pennawd1"/>
    <w:next w:val="Normal"/>
    <w:link w:val="Pennawd3Nod"/>
    <w:uiPriority w:val="9"/>
    <w:unhideWhenUsed/>
    <w:qFormat/>
    <w:rsid w:val="00820553"/>
    <w:pPr>
      <w:spacing w:line="240" w:lineRule="auto"/>
      <w:ind w:left="284" w:firstLine="0"/>
      <w:outlineLvl w:val="2"/>
    </w:pPr>
    <w:rPr>
      <w:sz w:val="96"/>
      <w:szCs w:val="96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ennyn">
    <w:name w:val="header"/>
    <w:basedOn w:val="Normal"/>
    <w:link w:val="PennynNod"/>
    <w:autoRedefine/>
    <w:uiPriority w:val="99"/>
    <w:unhideWhenUsed/>
    <w:qFormat/>
    <w:rsid w:val="00DA1944"/>
    <w:pPr>
      <w:tabs>
        <w:tab w:val="center" w:pos="4513"/>
        <w:tab w:val="right" w:pos="9026"/>
      </w:tabs>
      <w:spacing w:line="360" w:lineRule="auto"/>
    </w:pPr>
    <w:rPr>
      <w:sz w:val="56"/>
    </w:rPr>
  </w:style>
  <w:style w:type="character" w:customStyle="1" w:styleId="PennynNod">
    <w:name w:val="Pennyn Nod"/>
    <w:basedOn w:val="FfontParagraffDdiofyn"/>
    <w:link w:val="Pennyn"/>
    <w:uiPriority w:val="99"/>
    <w:rsid w:val="00DA1944"/>
    <w:rPr>
      <w:rFonts w:ascii="Gotham" w:hAnsi="Gotham"/>
      <w:sz w:val="56"/>
    </w:rPr>
  </w:style>
  <w:style w:type="character" w:customStyle="1" w:styleId="Pennawd1Nod">
    <w:name w:val="Pennawd 1 Nod"/>
    <w:basedOn w:val="FfontParagraffDdiofyn"/>
    <w:link w:val="Pennawd1"/>
    <w:uiPriority w:val="9"/>
    <w:rsid w:val="00CB0C16"/>
    <w:rPr>
      <w:rFonts w:asciiTheme="majorHAnsi" w:eastAsiaTheme="majorEastAsia" w:hAnsiTheme="majorHAnsi" w:cstheme="majorHAnsi"/>
      <w:b/>
      <w:bCs/>
      <w:color w:val="FFFFFF" w:themeColor="background1"/>
      <w:sz w:val="48"/>
      <w:szCs w:val="40"/>
    </w:rPr>
  </w:style>
  <w:style w:type="paragraph" w:styleId="Troedyn">
    <w:name w:val="footer"/>
    <w:basedOn w:val="Normal"/>
    <w:link w:val="TroedynNod"/>
    <w:uiPriority w:val="99"/>
    <w:unhideWhenUsed/>
    <w:rsid w:val="00F56A33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F56A33"/>
    <w:rPr>
      <w:rFonts w:ascii="Gotham" w:hAnsi="Gotham"/>
    </w:rPr>
  </w:style>
  <w:style w:type="character" w:customStyle="1" w:styleId="Pennawd2Nod">
    <w:name w:val="Pennawd 2 Nod"/>
    <w:basedOn w:val="FfontParagraffDdiofyn"/>
    <w:link w:val="Pennawd2"/>
    <w:uiPriority w:val="9"/>
    <w:rsid w:val="00A66256"/>
    <w:rPr>
      <w:rFonts w:cstheme="minorHAnsi"/>
      <w:b/>
      <w:bCs/>
      <w:color w:val="002060"/>
    </w:rPr>
  </w:style>
  <w:style w:type="character" w:customStyle="1" w:styleId="Pennawd3Nod">
    <w:name w:val="Pennawd 3 Nod"/>
    <w:basedOn w:val="FfontParagraffDdiofyn"/>
    <w:link w:val="Pennawd3"/>
    <w:uiPriority w:val="9"/>
    <w:rsid w:val="00820553"/>
    <w:rPr>
      <w:rFonts w:asciiTheme="majorHAnsi" w:eastAsiaTheme="majorEastAsia" w:hAnsiTheme="majorHAnsi" w:cstheme="majorHAnsi"/>
      <w:b/>
      <w:bCs/>
      <w:color w:val="FFFFFF" w:themeColor="background1"/>
      <w:sz w:val="96"/>
      <w:szCs w:val="96"/>
    </w:rPr>
  </w:style>
  <w:style w:type="table" w:styleId="GridTabl">
    <w:name w:val="Table Grid"/>
    <w:basedOn w:val="TablNormal"/>
    <w:uiPriority w:val="39"/>
    <w:rsid w:val="00F56A3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ryf">
    <w:name w:val="Strong"/>
    <w:basedOn w:val="FfontParagraffDdiofyn"/>
    <w:uiPriority w:val="22"/>
    <w:qFormat/>
    <w:rsid w:val="0090240E"/>
    <w:rPr>
      <w:b/>
      <w:bCs/>
    </w:rPr>
  </w:style>
  <w:style w:type="paragraph" w:styleId="TablCynnwys1">
    <w:name w:val="toc 1"/>
    <w:basedOn w:val="Normal"/>
    <w:next w:val="Normal"/>
    <w:autoRedefine/>
    <w:uiPriority w:val="39"/>
    <w:unhideWhenUsed/>
    <w:rsid w:val="00C762F3"/>
    <w:pPr>
      <w:tabs>
        <w:tab w:val="right" w:leader="dot" w:pos="10456"/>
      </w:tabs>
      <w:spacing w:before="120"/>
    </w:pPr>
    <w:rPr>
      <w:rFonts w:asciiTheme="majorHAnsi" w:hAnsiTheme="majorHAnsi" w:cstheme="majorHAnsi"/>
      <w:b/>
      <w:bCs/>
      <w:caps/>
      <w:sz w:val="24"/>
      <w:szCs w:val="24"/>
    </w:rPr>
  </w:style>
  <w:style w:type="character" w:styleId="Hyperddolen">
    <w:name w:val="Hyperlink"/>
    <w:basedOn w:val="FfontParagraffDdiofyn"/>
    <w:uiPriority w:val="99"/>
    <w:unhideWhenUsed/>
    <w:rsid w:val="00840C82"/>
    <w:rPr>
      <w:color w:val="0563C1" w:themeColor="hyperlink"/>
      <w:u w:val="single"/>
    </w:rPr>
  </w:style>
  <w:style w:type="table" w:customStyle="1" w:styleId="AssessmrntBrief">
    <w:name w:val="Assessmrnt Brief"/>
    <w:basedOn w:val="TablNormal"/>
    <w:uiPriority w:val="99"/>
    <w:rsid w:val="00B366DB"/>
    <w:tblPr/>
  </w:style>
  <w:style w:type="paragraph" w:styleId="ParagraffRhestr">
    <w:name w:val="List Paragraph"/>
    <w:basedOn w:val="Normal"/>
    <w:uiPriority w:val="34"/>
    <w:qFormat/>
    <w:rsid w:val="000B2AB0"/>
    <w:pPr>
      <w:ind w:left="720"/>
      <w:contextualSpacing/>
    </w:pPr>
  </w:style>
  <w:style w:type="paragraph" w:styleId="Teitl">
    <w:name w:val="Title"/>
    <w:basedOn w:val="Normal"/>
    <w:next w:val="Normal"/>
    <w:link w:val="TeitlNod"/>
    <w:uiPriority w:val="10"/>
    <w:qFormat/>
    <w:rsid w:val="00C94830"/>
    <w:rPr>
      <w:b/>
      <w:bCs/>
      <w:color w:val="002060"/>
      <w:sz w:val="24"/>
      <w:szCs w:val="24"/>
    </w:rPr>
  </w:style>
  <w:style w:type="character" w:customStyle="1" w:styleId="TeitlNod">
    <w:name w:val="Teitl Nod"/>
    <w:basedOn w:val="FfontParagraffDdiofyn"/>
    <w:link w:val="Teitl"/>
    <w:uiPriority w:val="10"/>
    <w:rsid w:val="00C94830"/>
    <w:rPr>
      <w:rFonts w:cstheme="minorHAnsi"/>
      <w:b/>
      <w:bCs/>
      <w:color w:val="002060"/>
    </w:rPr>
  </w:style>
  <w:style w:type="character" w:styleId="RhifTudalen">
    <w:name w:val="page number"/>
    <w:basedOn w:val="FfontParagraffDdiofyn"/>
    <w:uiPriority w:val="99"/>
    <w:semiHidden/>
    <w:unhideWhenUsed/>
    <w:rsid w:val="005237C9"/>
  </w:style>
  <w:style w:type="paragraph" w:styleId="TablCynnwys2">
    <w:name w:val="toc 2"/>
    <w:basedOn w:val="Normal"/>
    <w:next w:val="Normal"/>
    <w:autoRedefine/>
    <w:uiPriority w:val="39"/>
    <w:unhideWhenUsed/>
    <w:rsid w:val="00123C5B"/>
    <w:pPr>
      <w:spacing w:before="240"/>
    </w:pPr>
    <w:rPr>
      <w:b/>
      <w:bCs/>
      <w:sz w:val="20"/>
      <w:szCs w:val="20"/>
    </w:rPr>
  </w:style>
  <w:style w:type="paragraph" w:styleId="TablCynnwys3">
    <w:name w:val="toc 3"/>
    <w:basedOn w:val="Normal"/>
    <w:next w:val="Normal"/>
    <w:autoRedefine/>
    <w:uiPriority w:val="39"/>
    <w:unhideWhenUsed/>
    <w:rsid w:val="00123C5B"/>
    <w:pPr>
      <w:ind w:left="220"/>
    </w:pPr>
    <w:rPr>
      <w:sz w:val="20"/>
      <w:szCs w:val="20"/>
    </w:rPr>
  </w:style>
  <w:style w:type="paragraph" w:styleId="TablCynnwys4">
    <w:name w:val="toc 4"/>
    <w:basedOn w:val="Normal"/>
    <w:next w:val="Normal"/>
    <w:autoRedefine/>
    <w:uiPriority w:val="39"/>
    <w:unhideWhenUsed/>
    <w:rsid w:val="00123C5B"/>
    <w:pPr>
      <w:ind w:left="440"/>
    </w:pPr>
    <w:rPr>
      <w:sz w:val="20"/>
      <w:szCs w:val="20"/>
    </w:rPr>
  </w:style>
  <w:style w:type="paragraph" w:styleId="TablCynnwys5">
    <w:name w:val="toc 5"/>
    <w:basedOn w:val="Normal"/>
    <w:next w:val="Normal"/>
    <w:autoRedefine/>
    <w:uiPriority w:val="39"/>
    <w:unhideWhenUsed/>
    <w:rsid w:val="00123C5B"/>
    <w:pPr>
      <w:ind w:left="660"/>
    </w:pPr>
    <w:rPr>
      <w:sz w:val="20"/>
      <w:szCs w:val="20"/>
    </w:rPr>
  </w:style>
  <w:style w:type="paragraph" w:styleId="TablCynnwys6">
    <w:name w:val="toc 6"/>
    <w:basedOn w:val="Normal"/>
    <w:next w:val="Normal"/>
    <w:autoRedefine/>
    <w:uiPriority w:val="39"/>
    <w:unhideWhenUsed/>
    <w:rsid w:val="00123C5B"/>
    <w:pPr>
      <w:ind w:left="880"/>
    </w:pPr>
    <w:rPr>
      <w:sz w:val="20"/>
      <w:szCs w:val="20"/>
    </w:rPr>
  </w:style>
  <w:style w:type="paragraph" w:styleId="TablCynnwys7">
    <w:name w:val="toc 7"/>
    <w:basedOn w:val="Normal"/>
    <w:next w:val="Normal"/>
    <w:autoRedefine/>
    <w:uiPriority w:val="39"/>
    <w:unhideWhenUsed/>
    <w:rsid w:val="00123C5B"/>
    <w:pPr>
      <w:ind w:left="1100"/>
    </w:pPr>
    <w:rPr>
      <w:sz w:val="20"/>
      <w:szCs w:val="20"/>
    </w:rPr>
  </w:style>
  <w:style w:type="paragraph" w:styleId="TablCynnwys8">
    <w:name w:val="toc 8"/>
    <w:basedOn w:val="Normal"/>
    <w:next w:val="Normal"/>
    <w:autoRedefine/>
    <w:uiPriority w:val="39"/>
    <w:unhideWhenUsed/>
    <w:rsid w:val="00123C5B"/>
    <w:pPr>
      <w:ind w:left="1320"/>
    </w:pPr>
    <w:rPr>
      <w:sz w:val="20"/>
      <w:szCs w:val="20"/>
    </w:rPr>
  </w:style>
  <w:style w:type="paragraph" w:styleId="TablCynnwys9">
    <w:name w:val="toc 9"/>
    <w:basedOn w:val="Normal"/>
    <w:next w:val="Normal"/>
    <w:autoRedefine/>
    <w:uiPriority w:val="39"/>
    <w:unhideWhenUsed/>
    <w:rsid w:val="00123C5B"/>
    <w:pPr>
      <w:ind w:left="1540"/>
    </w:pPr>
    <w:rPr>
      <w:sz w:val="20"/>
      <w:szCs w:val="20"/>
    </w:rPr>
  </w:style>
  <w:style w:type="character" w:customStyle="1" w:styleId="UnresolvedMention1">
    <w:name w:val="Unresolved Mention1"/>
    <w:basedOn w:val="FfontParagraffDdiofyn"/>
    <w:uiPriority w:val="99"/>
    <w:semiHidden/>
    <w:unhideWhenUsed/>
    <w:rsid w:val="00B82749"/>
    <w:rPr>
      <w:color w:val="605E5C"/>
      <w:shd w:val="clear" w:color="auto" w:fill="E1DFDD"/>
    </w:rPr>
  </w:style>
  <w:style w:type="character" w:styleId="HyperddolenWediiDilyn">
    <w:name w:val="FollowedHyperlink"/>
    <w:basedOn w:val="FfontParagraffDdiofyn"/>
    <w:uiPriority w:val="99"/>
    <w:semiHidden/>
    <w:unhideWhenUsed/>
    <w:rsid w:val="00B82749"/>
    <w:rPr>
      <w:color w:val="954F72" w:themeColor="followedHyperlink"/>
      <w:u w:val="single"/>
    </w:rPr>
  </w:style>
  <w:style w:type="character" w:styleId="CyfeirnodSylw">
    <w:name w:val="annotation reference"/>
    <w:basedOn w:val="FfontParagraffDdiofyn"/>
    <w:uiPriority w:val="99"/>
    <w:semiHidden/>
    <w:unhideWhenUsed/>
    <w:rsid w:val="000606AE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unhideWhenUsed/>
    <w:rsid w:val="000606AE"/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rsid w:val="000606AE"/>
    <w:rPr>
      <w:rFonts w:cstheme="minorHAnsi"/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0606AE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0606AE"/>
    <w:rPr>
      <w:rFonts w:cstheme="minorHAnsi"/>
      <w:b/>
      <w:bCs/>
      <w:sz w:val="20"/>
      <w:szCs w:val="20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4F17E0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4F17E0"/>
    <w:rPr>
      <w:rFonts w:ascii="Segoe UI" w:hAnsi="Segoe UI" w:cs="Segoe UI"/>
      <w:sz w:val="18"/>
      <w:szCs w:val="18"/>
    </w:rPr>
  </w:style>
  <w:style w:type="character" w:customStyle="1" w:styleId="Mention1">
    <w:name w:val="Mention1"/>
    <w:basedOn w:val="FfontParagraffDdiofyn"/>
    <w:uiPriority w:val="99"/>
    <w:unhideWhenUsed/>
    <w:rsid w:val="00122BDE"/>
    <w:rPr>
      <w:color w:val="2B579A"/>
      <w:shd w:val="clear" w:color="auto" w:fill="E6E6E6"/>
    </w:rPr>
  </w:style>
  <w:style w:type="paragraph" w:styleId="Adolygiad">
    <w:name w:val="Revision"/>
    <w:hidden/>
    <w:uiPriority w:val="99"/>
    <w:semiHidden/>
    <w:rsid w:val="00C178F0"/>
    <w:rPr>
      <w:rFonts w:cstheme="minorHAnsi"/>
      <w:sz w:val="22"/>
      <w:szCs w:val="22"/>
    </w:rPr>
  </w:style>
  <w:style w:type="character" w:customStyle="1" w:styleId="SnhebeiDdatrys1">
    <w:name w:val="Sôn heb ei Ddatrys1"/>
    <w:basedOn w:val="FfontParagraffDdiofyn"/>
    <w:uiPriority w:val="99"/>
    <w:semiHidden/>
    <w:unhideWhenUsed/>
    <w:rsid w:val="007853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qliksense.cardiffmet.ac.uk/sense/app/60c56ec5-31f0-4680-997f-c6bd79688f4d/sheet/1fa2fc68-9011-4105-a2cc-d6c30883e715/state/analysis" TargetMode="External"/><Relationship Id="rId18" Type="http://schemas.openxmlformats.org/officeDocument/2006/relationships/hyperlink" Target="https://qliksense.cardiffmet.ac.uk/sense/app/181eef80-7814-4674-a4b8-900db63195a5/sheet/5ccf7def-6bc9-4b24-a145-6ee2748063e9/state/analysis" TargetMode="External"/><Relationship Id="rId26" Type="http://schemas.openxmlformats.org/officeDocument/2006/relationships/hyperlink" Target="https://bilive01.cardiffmet.ac.uk/QvAJAXZfc/opendoc.htm?document=registry%5Cstudent%20live%20withdrawal.qvw&amp;lang=en-US&amp;host=QVS%40PV-LL-QLIKVW-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qliksense.cardiffmet.ac.uk/sense/app/60c56ec5-31f0-4680-997f-c6bd79688f4d/sheet/1fa2fc68-9011-4105-a2cc-d6c30883e715/state/analysi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qliksense.cardiffmet.ac.uk/sense/app/60c56ec5-31f0-4680-997f-c6bd79688f4d/sheet/1fa2fc68-9011-4105-a2cc-d6c30883e715/state/analysis" TargetMode="External"/><Relationship Id="rId17" Type="http://schemas.openxmlformats.org/officeDocument/2006/relationships/hyperlink" Target="https://qliksense.cardiffmet.ac.uk/sense/app/181eef80-7814-4674-a4b8-900db63195a5/sheet/5ccf7def-6bc9-4b24-a145-6ee2748063e9/state/analysis" TargetMode="External"/><Relationship Id="rId25" Type="http://schemas.openxmlformats.org/officeDocument/2006/relationships/hyperlink" Target="https://qliksense.cardiffmet.ac.uk/sense/app/60c56ec5-31f0-4680-997f-c6bd79688f4d/sheet/1fa2fc68-9011-4105-a2cc-d6c30883e715/state/analysi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qliksense.cardiffmet.ac.uk/sense/app/60c56ec5-31f0-4680-997f-c6bd79688f4d/sheet/1fa2fc68-9011-4105-a2cc-d6c30883e715/state/analysis" TargetMode="External"/><Relationship Id="rId20" Type="http://schemas.openxmlformats.org/officeDocument/2006/relationships/hyperlink" Target="https://bilive01.cardiffmet.ac.uk/QvAJAXZfc/opendoc.htm?document=registry%5Cstudent%20live%20withdrawal.qvw&amp;lang=en-US&amp;host=QVS%40PV-LL-QLIKVW-01" TargetMode="External"/><Relationship Id="rId29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s://qliksense.cardiffmet.ac.uk/sense/app/1c860fe9-d0af-4838-94c8-4ce3d7c9416f/sheet/a66d5bcd-d990-4f25-9500-9ffd1dba46d5/state/analysi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qliksense.cardiffmet.ac.uk/sense/app/8dbbbace-b7dd-4d80-8189-efedc904b710/sheet/3d88c511-64d2-4257-aa96-483a1692fe09/state/analysis" TargetMode="External"/><Relationship Id="rId28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hyperlink" Target="https://qliksense.cardiffmet.ac.uk/sense/app/60c56ec5-31f0-4680-997f-c6bd79688f4d/sheet/1fa2fc68-9011-4105-a2cc-d6c30883e715/state/analysis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bilive01.cardiffmet.ac.uk/QvAJAXZfc/opendoc.htm?document=school%20dashboards%5Cprogramme%20kpi.qvw&amp;lang=en-US&amp;host=QVS%40PV-LL-QLIKVW-01" TargetMode="External"/><Relationship Id="rId27" Type="http://schemas.openxmlformats.org/officeDocument/2006/relationships/hyperlink" Target="https://qliksense.cardiffmet.ac.uk/sense/app/1c860fe9-d0af-4838-94c8-4ce3d7c9416f/sheet/a66d5bcd-d990-4f25-9500-9ffd1dba46d5/state/analysis" TargetMode="Externa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19377\Documents\Assessment%20Brief%20Template%20L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F108F49-E1AE-4380-ACA3-727E7BE47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0545C5-734B-4AFD-BDDF-19DE22F5FC64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EF51C03B-B920-4F7C-9A0F-5DC8921A89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5EF24B-C22B-4F29-B3D6-DB9C7BCFE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Assessment Brief Template LF</Template>
  <TotalTime>47</TotalTime>
  <Pages>8</Pages>
  <Words>1742</Words>
  <Characters>9442</Characters>
  <Application>Microsoft Office Word</Application>
  <DocSecurity>0</DocSecurity>
  <Lines>496</Lines>
  <Paragraphs>157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Freeman, Leanne</dc:creator>
  <cp:lastModifiedBy>Olwen Thomas</cp:lastModifiedBy>
  <cp:revision>40</cp:revision>
  <dcterms:created xsi:type="dcterms:W3CDTF">2026-01-28T13:18:00Z</dcterms:created>
  <dcterms:modified xsi:type="dcterms:W3CDTF">2026-10-09T14:58:00Z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MediaServiceImageTags">
    <vt:lpwstr/>
  </property>
  <property fmtid="{D5CDD505-2E9C-101B-9397-08002B2CF9AE}" pid="5" name="Order">
    <vt:r8>226200</vt:r8>
  </property>
  <property fmtid="{D5CDD505-2E9C-101B-9397-08002B2CF9AE}" pid="6" name="TriggerFlowInfo">
    <vt:lpwstr/>
  </property>
  <property fmtid="{D5CDD505-2E9C-101B-9397-08002B2CF9AE}" pid="7" name="_ExtendedDescription">
    <vt:lpwstr/>
  </property>
</Properties>
</file>